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CFB" w:rsidRDefault="00D86CFB" w:rsidP="00CC7A48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НАЦІОНАЛЬНИЙ ТЕХНІЧНИЙ УНІВЕРСИТЕТ УКРАЇНИ</w:t>
      </w:r>
    </w:p>
    <w:p w:rsidR="00D86CFB" w:rsidRDefault="00D86CFB" w:rsidP="00CC7A48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«КИЇВСЬКИЙ ПОЛІТЕХНІЧНИЙ ІНСТИТУТ</w:t>
      </w:r>
    </w:p>
    <w:p w:rsidR="00D86CFB" w:rsidRDefault="00D86CFB" w:rsidP="00CC7A48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імені </w:t>
      </w:r>
      <w:r>
        <w:rPr>
          <w:b/>
          <w:bCs/>
          <w:caps/>
          <w:sz w:val="26"/>
          <w:szCs w:val="26"/>
        </w:rPr>
        <w:t>Ігоря Сікорського</w:t>
      </w:r>
      <w:r>
        <w:rPr>
          <w:b/>
          <w:bCs/>
          <w:sz w:val="26"/>
          <w:szCs w:val="26"/>
        </w:rPr>
        <w:t>»</w:t>
      </w:r>
    </w:p>
    <w:p w:rsidR="00D86CFB" w:rsidRPr="00CC7A48" w:rsidRDefault="00D86CFB" w:rsidP="00CC7A48">
      <w:pPr>
        <w:spacing w:after="179" w:line="360" w:lineRule="auto"/>
        <w:jc w:val="center"/>
        <w:rPr>
          <w:b/>
          <w:bCs/>
          <w:i/>
          <w:iCs/>
          <w:sz w:val="26"/>
          <w:szCs w:val="26"/>
        </w:rPr>
      </w:pPr>
      <w:r w:rsidRPr="00CC7A48">
        <w:rPr>
          <w:b/>
          <w:bCs/>
          <w:sz w:val="26"/>
          <w:szCs w:val="26"/>
        </w:rPr>
        <w:t>Факультет соціології і права</w:t>
      </w:r>
    </w:p>
    <w:p w:rsidR="00D86CFB" w:rsidRPr="00884E4C" w:rsidRDefault="00D86CFB" w:rsidP="00CC7A48">
      <w:pPr>
        <w:autoSpaceDE w:val="0"/>
        <w:autoSpaceDN w:val="0"/>
        <w:adjustRightInd w:val="0"/>
        <w:jc w:val="both"/>
        <w:rPr>
          <w:sz w:val="16"/>
          <w:szCs w:val="16"/>
          <w:lang w:val="ru-RU"/>
        </w:rPr>
      </w:pPr>
    </w:p>
    <w:p w:rsidR="00D86CFB" w:rsidRPr="00884E4C" w:rsidRDefault="00D86CFB" w:rsidP="00CC7A48">
      <w:pPr>
        <w:autoSpaceDE w:val="0"/>
        <w:autoSpaceDN w:val="0"/>
        <w:adjustRightInd w:val="0"/>
        <w:jc w:val="both"/>
        <w:rPr>
          <w:sz w:val="16"/>
          <w:szCs w:val="16"/>
          <w:lang w:val="ru-RU"/>
        </w:rPr>
      </w:pPr>
    </w:p>
    <w:p w:rsidR="00D86CFB" w:rsidRPr="008E372F" w:rsidRDefault="00D86CFB" w:rsidP="00CC7A48">
      <w:pPr>
        <w:autoSpaceDE w:val="0"/>
        <w:autoSpaceDN w:val="0"/>
        <w:adjustRightInd w:val="0"/>
        <w:ind w:left="5672"/>
        <w:rPr>
          <w:caps/>
        </w:rPr>
      </w:pPr>
      <w:r w:rsidRPr="008E372F">
        <w:rPr>
          <w:caps/>
        </w:rPr>
        <w:t>Затверджую</w:t>
      </w:r>
    </w:p>
    <w:p w:rsidR="00D86CFB" w:rsidRPr="008E372F" w:rsidRDefault="00D86CFB" w:rsidP="00CC7A48">
      <w:pPr>
        <w:ind w:left="5672"/>
      </w:pPr>
      <w:r w:rsidRPr="008E372F">
        <w:t>Декан</w:t>
      </w:r>
      <w:r w:rsidRPr="008E372F">
        <w:br/>
      </w:r>
      <w:r w:rsidRPr="008E372F">
        <w:rPr>
          <w:u w:val="single"/>
          <w:lang w:val="ru-RU"/>
        </w:rPr>
        <w:t>факультету соціології і права</w:t>
      </w:r>
    </w:p>
    <w:p w:rsidR="00D86CFB" w:rsidRPr="008E372F" w:rsidRDefault="00D86CFB" w:rsidP="00CC7A48">
      <w:pPr>
        <w:ind w:left="5671"/>
        <w:jc w:val="center"/>
        <w:rPr>
          <w:vertAlign w:val="superscript"/>
        </w:rPr>
      </w:pPr>
      <w:r w:rsidRPr="008E372F">
        <w:rPr>
          <w:vertAlign w:val="superscript"/>
        </w:rPr>
        <w:t>(назва інституту/факультету)</w:t>
      </w:r>
    </w:p>
    <w:p w:rsidR="00D86CFB" w:rsidRPr="008E372F" w:rsidRDefault="00D86CFB" w:rsidP="00CC7A48">
      <w:pPr>
        <w:autoSpaceDE w:val="0"/>
        <w:autoSpaceDN w:val="0"/>
        <w:adjustRightInd w:val="0"/>
        <w:ind w:left="5672"/>
      </w:pPr>
      <w:r w:rsidRPr="008E372F">
        <w:t xml:space="preserve">_________  </w:t>
      </w:r>
      <w:r w:rsidRPr="008E372F">
        <w:rPr>
          <w:u w:val="single"/>
        </w:rPr>
        <w:t>А.А. Мельниченко</w:t>
      </w:r>
    </w:p>
    <w:p w:rsidR="00D86CFB" w:rsidRPr="008E372F" w:rsidRDefault="00D86CFB" w:rsidP="00CC7A48">
      <w:pPr>
        <w:tabs>
          <w:tab w:val="left" w:pos="7513"/>
        </w:tabs>
        <w:autoSpaceDE w:val="0"/>
        <w:autoSpaceDN w:val="0"/>
        <w:adjustRightInd w:val="0"/>
        <w:ind w:left="5672" w:firstLine="282"/>
        <w:rPr>
          <w:vertAlign w:val="superscript"/>
        </w:rPr>
      </w:pPr>
      <w:r w:rsidRPr="008E372F">
        <w:rPr>
          <w:vertAlign w:val="superscript"/>
        </w:rPr>
        <w:t>(підпис)</w:t>
      </w:r>
      <w:r w:rsidRPr="008E372F">
        <w:rPr>
          <w:vertAlign w:val="superscript"/>
        </w:rPr>
        <w:tab/>
        <w:t>(ініціали, прізвище)</w:t>
      </w:r>
    </w:p>
    <w:p w:rsidR="00D86CFB" w:rsidRPr="008E372F" w:rsidRDefault="00D86CFB" w:rsidP="00CC7A48">
      <w:pPr>
        <w:autoSpaceDE w:val="0"/>
        <w:autoSpaceDN w:val="0"/>
        <w:adjustRightInd w:val="0"/>
        <w:ind w:left="5672"/>
      </w:pPr>
      <w:r w:rsidRPr="008E372F">
        <w:t>«____»___________ 2018 р.</w:t>
      </w:r>
    </w:p>
    <w:p w:rsidR="00D86CFB" w:rsidRDefault="00D86CFB" w:rsidP="00CC7A48">
      <w:pPr>
        <w:jc w:val="center"/>
        <w:rPr>
          <w:sz w:val="16"/>
          <w:szCs w:val="16"/>
        </w:rPr>
      </w:pPr>
    </w:p>
    <w:p w:rsidR="00D86CFB" w:rsidRDefault="00D86CFB" w:rsidP="00CC7A48">
      <w:pPr>
        <w:jc w:val="center"/>
        <w:rPr>
          <w:sz w:val="16"/>
          <w:szCs w:val="16"/>
        </w:rPr>
      </w:pPr>
    </w:p>
    <w:p w:rsidR="00D86CFB" w:rsidRDefault="00D86CFB" w:rsidP="00CC7A48">
      <w:pPr>
        <w:jc w:val="center"/>
        <w:rPr>
          <w:sz w:val="16"/>
          <w:szCs w:val="16"/>
        </w:rPr>
      </w:pPr>
    </w:p>
    <w:p w:rsidR="00D86CFB" w:rsidRDefault="00D86CFB" w:rsidP="00CC7A48">
      <w:pPr>
        <w:jc w:val="center"/>
        <w:rPr>
          <w:sz w:val="16"/>
          <w:szCs w:val="16"/>
        </w:rPr>
      </w:pPr>
    </w:p>
    <w:p w:rsidR="00D86CFB" w:rsidRDefault="00D86CFB" w:rsidP="00CC7A48">
      <w:pPr>
        <w:jc w:val="center"/>
        <w:rPr>
          <w:sz w:val="16"/>
          <w:szCs w:val="16"/>
        </w:rPr>
      </w:pPr>
    </w:p>
    <w:p w:rsidR="00D86CFB" w:rsidRDefault="00D86CFB" w:rsidP="00CC7A48">
      <w:pPr>
        <w:jc w:val="center"/>
        <w:rPr>
          <w:sz w:val="16"/>
          <w:szCs w:val="16"/>
        </w:rPr>
      </w:pPr>
    </w:p>
    <w:p w:rsidR="00D86CFB" w:rsidRDefault="00D86CFB" w:rsidP="00CC7A48">
      <w:pPr>
        <w:jc w:val="center"/>
        <w:rPr>
          <w:sz w:val="16"/>
          <w:szCs w:val="16"/>
        </w:rPr>
      </w:pPr>
    </w:p>
    <w:p w:rsidR="00D86CFB" w:rsidRPr="008E372F" w:rsidRDefault="00D86CFB" w:rsidP="008E372F">
      <w:pPr>
        <w:jc w:val="center"/>
        <w:rPr>
          <w:sz w:val="32"/>
          <w:szCs w:val="32"/>
          <w:vertAlign w:val="superscript"/>
        </w:rPr>
      </w:pPr>
      <w:r>
        <w:rPr>
          <w:b/>
          <w:bCs/>
          <w:sz w:val="32"/>
          <w:szCs w:val="32"/>
        </w:rPr>
        <w:t>ПЕДАГОГІЧНА МАЙСТЕРНІСТЬ</w:t>
      </w:r>
    </w:p>
    <w:p w:rsidR="00D86CFB" w:rsidRPr="008E372F" w:rsidRDefault="00D86CFB" w:rsidP="00CC7A48">
      <w:pPr>
        <w:jc w:val="center"/>
        <w:rPr>
          <w:b/>
          <w:bCs/>
          <w:caps/>
          <w:sz w:val="32"/>
          <w:szCs w:val="32"/>
        </w:rPr>
      </w:pPr>
    </w:p>
    <w:p w:rsidR="00D86CFB" w:rsidRPr="008E372F" w:rsidRDefault="00D86CFB" w:rsidP="00CC7A48">
      <w:pPr>
        <w:jc w:val="center"/>
        <w:rPr>
          <w:b/>
          <w:bCs/>
          <w:caps/>
          <w:sz w:val="32"/>
          <w:szCs w:val="32"/>
        </w:rPr>
      </w:pPr>
      <w:r w:rsidRPr="008E372F">
        <w:rPr>
          <w:b/>
          <w:bCs/>
          <w:caps/>
          <w:sz w:val="32"/>
          <w:szCs w:val="32"/>
        </w:rPr>
        <w:t>Робоча Програма</w:t>
      </w:r>
    </w:p>
    <w:p w:rsidR="00D86CFB" w:rsidRPr="008E372F" w:rsidRDefault="00D86CFB" w:rsidP="00CC7A48">
      <w:pPr>
        <w:jc w:val="center"/>
        <w:rPr>
          <w:b/>
          <w:bCs/>
          <w:sz w:val="32"/>
          <w:szCs w:val="32"/>
          <w:lang w:val="ru-RU"/>
        </w:rPr>
      </w:pPr>
      <w:r w:rsidRPr="008E372F">
        <w:rPr>
          <w:b/>
          <w:bCs/>
          <w:sz w:val="32"/>
          <w:szCs w:val="32"/>
        </w:rPr>
        <w:t>кредитного модуля</w:t>
      </w:r>
    </w:p>
    <w:p w:rsidR="00D86CFB" w:rsidRDefault="00D86CFB" w:rsidP="00CC7A48">
      <w:pPr>
        <w:tabs>
          <w:tab w:val="left" w:leader="underscore" w:pos="8080"/>
        </w:tabs>
        <w:ind w:firstLine="1418"/>
        <w:rPr>
          <w:b/>
          <w:bCs/>
          <w:sz w:val="16"/>
          <w:szCs w:val="16"/>
        </w:rPr>
      </w:pPr>
    </w:p>
    <w:p w:rsidR="00D86CFB" w:rsidRPr="008E372F" w:rsidRDefault="00D86CFB" w:rsidP="008E372F">
      <w:pPr>
        <w:tabs>
          <w:tab w:val="left" w:leader="underscore" w:pos="8080"/>
        </w:tabs>
        <w:spacing w:before="120"/>
        <w:ind w:firstLine="1418"/>
        <w:rPr>
          <w:b/>
          <w:bCs/>
        </w:rPr>
      </w:pPr>
      <w:r w:rsidRPr="008E372F">
        <w:rPr>
          <w:b/>
          <w:bCs/>
        </w:rPr>
        <w:t xml:space="preserve">рівень вищої освіти </w:t>
      </w:r>
      <w:r w:rsidRPr="008E372F">
        <w:t xml:space="preserve">      </w:t>
      </w:r>
      <w:r w:rsidRPr="008E372F">
        <w:rPr>
          <w:u w:val="single"/>
        </w:rPr>
        <w:t>другий</w:t>
      </w:r>
      <w:r w:rsidRPr="008E372F">
        <w:rPr>
          <w:b/>
          <w:bCs/>
          <w:u w:val="single"/>
        </w:rPr>
        <w:t xml:space="preserve">  </w:t>
      </w:r>
      <w:r w:rsidRPr="008E372F">
        <w:rPr>
          <w:u w:val="single"/>
        </w:rPr>
        <w:t>(магістерський</w:t>
      </w:r>
      <w:r w:rsidRPr="008E372F">
        <w:rPr>
          <w:b/>
          <w:bCs/>
          <w:u w:val="single"/>
        </w:rPr>
        <w:t>)</w:t>
      </w:r>
    </w:p>
    <w:p w:rsidR="00D86CFB" w:rsidRPr="008E372F" w:rsidRDefault="00D86CFB" w:rsidP="00CB708B">
      <w:pPr>
        <w:tabs>
          <w:tab w:val="left" w:leader="underscore" w:pos="8080"/>
        </w:tabs>
        <w:ind w:firstLine="1418"/>
        <w:rPr>
          <w:u w:val="single"/>
          <w:lang w:eastAsia="uk-UA"/>
        </w:rPr>
      </w:pPr>
      <w:r w:rsidRPr="008E372F">
        <w:rPr>
          <w:b/>
          <w:bCs/>
          <w:u w:val="single"/>
        </w:rPr>
        <w:t>спеціальність</w:t>
      </w:r>
      <w:r w:rsidRPr="008E372F">
        <w:rPr>
          <w:u w:val="single"/>
        </w:rPr>
        <w:t xml:space="preserve">         </w:t>
      </w:r>
      <w:hyperlink r:id="rId7" w:history="1">
        <w:r w:rsidRPr="008E372F">
          <w:rPr>
            <w:u w:val="single"/>
            <w:lang w:eastAsia="uk-UA"/>
          </w:rPr>
          <w:t>113 Прикладна математика</w:t>
        </w:r>
      </w:hyperlink>
      <w:r w:rsidRPr="008E372F">
        <w:rPr>
          <w:u w:val="single"/>
          <w:lang w:eastAsia="uk-UA"/>
        </w:rPr>
        <w:t xml:space="preserve">, </w:t>
      </w:r>
      <w:hyperlink r:id="rId8" w:history="1">
        <w:r w:rsidRPr="008E372F">
          <w:rPr>
            <w:u w:val="single"/>
            <w:lang w:eastAsia="uk-UA"/>
          </w:rPr>
          <w:t>121 Інженерія програмного забезпечення</w:t>
        </w:r>
      </w:hyperlink>
      <w:r w:rsidRPr="008E372F">
        <w:rPr>
          <w:u w:val="single"/>
          <w:lang w:eastAsia="uk-UA"/>
        </w:rPr>
        <w:t xml:space="preserve">, </w:t>
      </w:r>
      <w:hyperlink r:id="rId9" w:history="1">
        <w:r w:rsidRPr="008E372F">
          <w:rPr>
            <w:u w:val="single"/>
            <w:lang w:eastAsia="uk-UA"/>
          </w:rPr>
          <w:t>123 Комп'ютерна інженерія</w:t>
        </w:r>
      </w:hyperlink>
      <w:r w:rsidRPr="008E372F">
        <w:tab/>
      </w:r>
    </w:p>
    <w:p w:rsidR="00D86CFB" w:rsidRPr="008E372F" w:rsidRDefault="00D86CFB" w:rsidP="00CB708B">
      <w:pPr>
        <w:tabs>
          <w:tab w:val="left" w:leader="underscore" w:pos="8080"/>
        </w:tabs>
        <w:ind w:firstLine="1418"/>
        <w:rPr>
          <w:lang w:eastAsia="uk-UA"/>
        </w:rPr>
      </w:pPr>
      <w:r w:rsidRPr="008E372F">
        <w:rPr>
          <w:b/>
          <w:bCs/>
        </w:rPr>
        <w:t xml:space="preserve">освітня програма </w:t>
      </w:r>
      <w:r w:rsidRPr="008E372F">
        <w:t>ОНП</w:t>
      </w:r>
      <w:r w:rsidRPr="008E372F">
        <w:rPr>
          <w:b/>
          <w:bCs/>
        </w:rPr>
        <w:t xml:space="preserve"> </w:t>
      </w:r>
      <w:r w:rsidRPr="008E372F">
        <w:rPr>
          <w:u w:val="single"/>
          <w:lang w:eastAsia="uk-UA"/>
        </w:rPr>
        <w:t>Наука про дані та математичне моделювання, Програмне забезпечення комп'ютерних та інформаційно-пошукових систем, Комп'ютерні системи та компоненти</w:t>
      </w:r>
      <w:r>
        <w:rPr>
          <w:u w:val="single"/>
          <w:lang w:eastAsia="uk-UA"/>
        </w:rPr>
        <w:t xml:space="preserve">, </w:t>
      </w:r>
      <w:r w:rsidRPr="008E372F">
        <w:rPr>
          <w:u w:val="single"/>
          <w:lang w:eastAsia="uk-UA"/>
        </w:rPr>
        <w:t>Системне програмування, Спеціалізовані комп'ютерні системи</w:t>
      </w:r>
    </w:p>
    <w:p w:rsidR="00D86CFB" w:rsidRPr="008E372F" w:rsidRDefault="00D86CFB" w:rsidP="00CC7A48">
      <w:pPr>
        <w:tabs>
          <w:tab w:val="left" w:pos="5355"/>
          <w:tab w:val="left" w:leader="underscore" w:pos="8080"/>
        </w:tabs>
        <w:ind w:firstLine="1418"/>
        <w:rPr>
          <w:u w:val="single"/>
        </w:rPr>
      </w:pPr>
      <w:r w:rsidRPr="008E372F">
        <w:rPr>
          <w:b/>
          <w:bCs/>
        </w:rPr>
        <w:t xml:space="preserve">форма навчання         </w:t>
      </w:r>
      <w:r w:rsidRPr="008E372F">
        <w:rPr>
          <w:u w:val="single"/>
        </w:rPr>
        <w:t>денна</w:t>
      </w:r>
    </w:p>
    <w:p w:rsidR="00D86CFB" w:rsidRDefault="00D86CFB" w:rsidP="00CC7A48">
      <w:pPr>
        <w:jc w:val="center"/>
      </w:pPr>
    </w:p>
    <w:p w:rsidR="00D86CFB" w:rsidRDefault="00D86CFB" w:rsidP="00CC7A48">
      <w:pPr>
        <w:jc w:val="center"/>
      </w:pPr>
    </w:p>
    <w:p w:rsidR="00D86CFB" w:rsidRDefault="00D86CFB" w:rsidP="00CC7A48">
      <w:pPr>
        <w:jc w:val="center"/>
      </w:pPr>
    </w:p>
    <w:p w:rsidR="00D86CFB" w:rsidRDefault="00D86CFB" w:rsidP="00CC7A48">
      <w:pPr>
        <w:jc w:val="center"/>
      </w:pPr>
    </w:p>
    <w:p w:rsidR="00D86CFB" w:rsidRDefault="00D86CFB" w:rsidP="00CC7A48">
      <w:pPr>
        <w:jc w:val="center"/>
      </w:pPr>
    </w:p>
    <w:p w:rsidR="00D86CFB" w:rsidRDefault="00D86CFB" w:rsidP="00CC7A48">
      <w:pPr>
        <w:jc w:val="center"/>
      </w:pPr>
    </w:p>
    <w:p w:rsidR="00D86CFB" w:rsidRPr="008E372F" w:rsidRDefault="00D86CFB" w:rsidP="00CC7A48">
      <w:pPr>
        <w:jc w:val="center"/>
      </w:pPr>
    </w:p>
    <w:tbl>
      <w:tblPr>
        <w:tblpPr w:leftFromText="180" w:rightFromText="180" w:vertAnchor="text" w:horzAnchor="margin" w:tblpXSpec="right" w:tblpY="-35"/>
        <w:tblW w:w="5295" w:type="dxa"/>
        <w:tblLook w:val="0000" w:firstRow="0" w:lastRow="0" w:firstColumn="0" w:lastColumn="0" w:noHBand="0" w:noVBand="0"/>
      </w:tblPr>
      <w:tblGrid>
        <w:gridCol w:w="5295"/>
      </w:tblGrid>
      <w:tr w:rsidR="00D86CFB" w:rsidRPr="008E372F">
        <w:tc>
          <w:tcPr>
            <w:tcW w:w="5295" w:type="dxa"/>
          </w:tcPr>
          <w:p w:rsidR="00D86CFB" w:rsidRPr="008E372F" w:rsidRDefault="00D86CFB" w:rsidP="008E372F">
            <w:pPr>
              <w:tabs>
                <w:tab w:val="left" w:pos="4452"/>
              </w:tabs>
              <w:spacing w:after="60"/>
            </w:pPr>
            <w:r w:rsidRPr="008E372F">
              <w:t>Ухвалено методичною комісією</w:t>
            </w:r>
          </w:p>
          <w:p w:rsidR="00D86CFB" w:rsidRPr="008E372F" w:rsidRDefault="00D86CFB" w:rsidP="008E372F">
            <w:pPr>
              <w:tabs>
                <w:tab w:val="left" w:pos="4452"/>
              </w:tabs>
            </w:pPr>
            <w:r w:rsidRPr="008E372F">
              <w:t>факультету соціології і права</w:t>
            </w:r>
          </w:p>
          <w:p w:rsidR="00D86CFB" w:rsidRPr="008E372F" w:rsidRDefault="00D86CFB" w:rsidP="008E372F">
            <w:pPr>
              <w:widowControl w:val="0"/>
              <w:rPr>
                <w:lang w:val="ru-RU"/>
              </w:rPr>
            </w:pPr>
            <w:r w:rsidRPr="008E372F">
              <w:t>Протокол від «20» червня 2018 р. №</w:t>
            </w:r>
            <w:r w:rsidRPr="008E372F">
              <w:rPr>
                <w:lang w:val="ru-RU"/>
              </w:rPr>
              <w:t>2</w:t>
            </w:r>
          </w:p>
          <w:p w:rsidR="00D86CFB" w:rsidRPr="008E372F" w:rsidRDefault="00D86CFB" w:rsidP="008E372F">
            <w:pPr>
              <w:tabs>
                <w:tab w:val="left" w:pos="4452"/>
              </w:tabs>
              <w:spacing w:after="60"/>
            </w:pPr>
            <w:r w:rsidRPr="008E372F">
              <w:t>Голова методичної комісії</w:t>
            </w:r>
          </w:p>
          <w:p w:rsidR="00D86CFB" w:rsidRPr="008E372F" w:rsidRDefault="00D86CFB" w:rsidP="008E372F">
            <w:pPr>
              <w:tabs>
                <w:tab w:val="left" w:pos="4452"/>
              </w:tabs>
            </w:pPr>
            <w:r w:rsidRPr="008E372F">
              <w:t>______________</w:t>
            </w:r>
            <w:r w:rsidRPr="008E372F">
              <w:rPr>
                <w:u w:val="single"/>
              </w:rPr>
              <w:t xml:space="preserve">           </w:t>
            </w:r>
            <w:r w:rsidRPr="003E7AFA">
              <w:t>_</w:t>
            </w:r>
            <w:r w:rsidRPr="008E372F">
              <w:rPr>
                <w:u w:val="single"/>
              </w:rPr>
              <w:t xml:space="preserve"> К. Л. Попов</w:t>
            </w:r>
          </w:p>
          <w:p w:rsidR="00D86CFB" w:rsidRPr="008E372F" w:rsidRDefault="00D86CFB" w:rsidP="008E372F">
            <w:pPr>
              <w:tabs>
                <w:tab w:val="left" w:pos="4452"/>
              </w:tabs>
              <w:rPr>
                <w:sz w:val="20"/>
                <w:szCs w:val="20"/>
              </w:rPr>
            </w:pPr>
            <w:r w:rsidRPr="008E372F">
              <w:t xml:space="preserve">             </w:t>
            </w:r>
            <w:r w:rsidRPr="008E372F">
              <w:rPr>
                <w:sz w:val="20"/>
                <w:szCs w:val="20"/>
              </w:rPr>
              <w:t>(підпис)           (ініціали, прізвище)</w:t>
            </w:r>
          </w:p>
          <w:p w:rsidR="00D86CFB" w:rsidRPr="008E372F" w:rsidRDefault="00D86CFB" w:rsidP="008E372F">
            <w:pPr>
              <w:tabs>
                <w:tab w:val="left" w:pos="4452"/>
              </w:tabs>
              <w:spacing w:before="60"/>
            </w:pPr>
            <w:r w:rsidRPr="008E372F">
              <w:t>«20» червня 2018 р.</w:t>
            </w:r>
          </w:p>
        </w:tc>
      </w:tr>
    </w:tbl>
    <w:p w:rsidR="00D86CFB" w:rsidRDefault="00D86CFB" w:rsidP="00CC7A48">
      <w:pPr>
        <w:jc w:val="center"/>
        <w:rPr>
          <w:sz w:val="16"/>
          <w:szCs w:val="16"/>
        </w:rPr>
      </w:pPr>
    </w:p>
    <w:p w:rsidR="00D86CFB" w:rsidRDefault="00D86CFB" w:rsidP="00CC7A48">
      <w:pPr>
        <w:spacing w:before="120"/>
        <w:jc w:val="center"/>
        <w:rPr>
          <w:sz w:val="26"/>
          <w:szCs w:val="26"/>
        </w:rPr>
      </w:pPr>
    </w:p>
    <w:p w:rsidR="00D86CFB" w:rsidRDefault="00D86CFB" w:rsidP="00CC7A48">
      <w:pPr>
        <w:spacing w:before="120"/>
        <w:jc w:val="center"/>
        <w:rPr>
          <w:sz w:val="26"/>
          <w:szCs w:val="26"/>
        </w:rPr>
      </w:pPr>
    </w:p>
    <w:p w:rsidR="00D86CFB" w:rsidRDefault="00D86CFB" w:rsidP="00CC7A48">
      <w:pPr>
        <w:spacing w:before="120"/>
        <w:jc w:val="center"/>
        <w:rPr>
          <w:sz w:val="26"/>
          <w:szCs w:val="26"/>
        </w:rPr>
      </w:pPr>
    </w:p>
    <w:p w:rsidR="00D86CFB" w:rsidRDefault="00D86CFB" w:rsidP="00CC7A48">
      <w:pPr>
        <w:spacing w:before="120"/>
        <w:jc w:val="center"/>
        <w:rPr>
          <w:sz w:val="26"/>
          <w:szCs w:val="26"/>
        </w:rPr>
      </w:pPr>
    </w:p>
    <w:p w:rsidR="00D86CFB" w:rsidRDefault="00D86CFB" w:rsidP="00CC7A48">
      <w:pPr>
        <w:spacing w:before="120"/>
        <w:jc w:val="center"/>
        <w:rPr>
          <w:sz w:val="26"/>
          <w:szCs w:val="26"/>
        </w:rPr>
      </w:pPr>
    </w:p>
    <w:p w:rsidR="00D86CFB" w:rsidRDefault="00D86CFB" w:rsidP="00CC7A48">
      <w:pPr>
        <w:spacing w:before="120"/>
        <w:jc w:val="center"/>
        <w:rPr>
          <w:sz w:val="26"/>
          <w:szCs w:val="26"/>
        </w:rPr>
      </w:pPr>
    </w:p>
    <w:p w:rsidR="00D86CFB" w:rsidRDefault="00D86CFB" w:rsidP="00CC7A48">
      <w:pPr>
        <w:spacing w:before="120"/>
        <w:jc w:val="center"/>
        <w:rPr>
          <w:sz w:val="26"/>
          <w:szCs w:val="26"/>
        </w:rPr>
      </w:pPr>
    </w:p>
    <w:p w:rsidR="00D86CFB" w:rsidRDefault="00D86CFB" w:rsidP="00CC7A48">
      <w:pPr>
        <w:spacing w:before="120"/>
        <w:jc w:val="center"/>
        <w:rPr>
          <w:sz w:val="26"/>
          <w:szCs w:val="26"/>
        </w:rPr>
      </w:pPr>
    </w:p>
    <w:p w:rsidR="00D86CFB" w:rsidRPr="00750A3D" w:rsidRDefault="00D86CFB" w:rsidP="00CC7A48">
      <w:pPr>
        <w:spacing w:before="120"/>
        <w:jc w:val="center"/>
        <w:rPr>
          <w:b/>
          <w:bCs/>
          <w:sz w:val="26"/>
          <w:szCs w:val="26"/>
        </w:rPr>
      </w:pPr>
      <w:r w:rsidRPr="00750A3D">
        <w:rPr>
          <w:b/>
          <w:bCs/>
          <w:sz w:val="26"/>
          <w:szCs w:val="26"/>
        </w:rPr>
        <w:t>Київ – 2018</w:t>
      </w:r>
    </w:p>
    <w:p w:rsidR="00D86CFB" w:rsidRPr="003E7AFA" w:rsidRDefault="00D86CFB" w:rsidP="002D5AA3">
      <w:pPr>
        <w:pStyle w:val="BodyTextIndent"/>
        <w:tabs>
          <w:tab w:val="right" w:pos="9467"/>
        </w:tabs>
        <w:ind w:left="0" w:firstLine="567"/>
        <w:jc w:val="both"/>
        <w:rPr>
          <w:sz w:val="24"/>
          <w:szCs w:val="24"/>
        </w:rPr>
      </w:pPr>
      <w:r>
        <w:br w:type="page"/>
      </w:r>
      <w:r w:rsidRPr="003E7AFA">
        <w:rPr>
          <w:rStyle w:val="a0"/>
          <w:sz w:val="24"/>
          <w:szCs w:val="24"/>
        </w:rPr>
        <w:t>Робоча програма кредитного модуля «Педагогічна майстерність» складена відповідно до програми навчальної дисципліни «Педагогічна майстерність», затвердженої Методичною радою університету 19.05.2016 р., протокол № 9.</w:t>
      </w:r>
    </w:p>
    <w:p w:rsidR="00D86CFB" w:rsidRPr="003E7AFA" w:rsidRDefault="00D86CFB" w:rsidP="00CC7A48"/>
    <w:p w:rsidR="00D86CFB" w:rsidRPr="003E7AFA" w:rsidRDefault="00D86CFB" w:rsidP="00CC7A48"/>
    <w:p w:rsidR="00D86CFB" w:rsidRPr="003E7AFA" w:rsidRDefault="00D86CFB" w:rsidP="00CC7A48"/>
    <w:p w:rsidR="00D86CFB" w:rsidRPr="003E7AFA" w:rsidRDefault="00D86CFB" w:rsidP="00CC7A48"/>
    <w:p w:rsidR="00D86CFB" w:rsidRPr="003E7AFA" w:rsidRDefault="00D86CFB" w:rsidP="00CC7A48"/>
    <w:p w:rsidR="00D86CFB" w:rsidRPr="003E7AFA" w:rsidRDefault="00D86CFB" w:rsidP="00CC7A48">
      <w:r w:rsidRPr="003E7AFA">
        <w:t>Розробники робочої програми:</w:t>
      </w:r>
    </w:p>
    <w:p w:rsidR="00D86CFB" w:rsidRPr="003E7AFA" w:rsidRDefault="00D86CFB" w:rsidP="00CC7A48"/>
    <w:tbl>
      <w:tblPr>
        <w:tblW w:w="0" w:type="auto"/>
        <w:tblInd w:w="-106" w:type="dxa"/>
        <w:tblLook w:val="00A0" w:firstRow="1" w:lastRow="0" w:firstColumn="1" w:lastColumn="0" w:noHBand="0" w:noVBand="0"/>
      </w:tblPr>
      <w:tblGrid>
        <w:gridCol w:w="8167"/>
        <w:gridCol w:w="1516"/>
      </w:tblGrid>
      <w:tr w:rsidR="00D86CFB" w:rsidRPr="003E7AFA">
        <w:tc>
          <w:tcPr>
            <w:tcW w:w="8167" w:type="dxa"/>
          </w:tcPr>
          <w:p w:rsidR="00D86CFB" w:rsidRPr="003E7AFA" w:rsidRDefault="00D86CFB">
            <w:pPr>
              <w:rPr>
                <w:u w:val="single"/>
              </w:rPr>
            </w:pPr>
            <w:r w:rsidRPr="003E7AFA">
              <w:rPr>
                <w:u w:val="single"/>
              </w:rPr>
              <w:t>зав. кафедри, д.психол.н, проф. Волянюк Наталія Юріївна</w:t>
            </w:r>
          </w:p>
          <w:p w:rsidR="00D86CFB" w:rsidRPr="003E7AFA" w:rsidRDefault="00D86CFB">
            <w:pPr>
              <w:jc w:val="center"/>
              <w:rPr>
                <w:vertAlign w:val="superscript"/>
              </w:rPr>
            </w:pPr>
            <w:r w:rsidRPr="003E7AFA">
              <w:rPr>
                <w:vertAlign w:val="superscript"/>
              </w:rPr>
              <w:t>(посада, науковий ступінь, вчене звання, прізвище, ім’я, по батькові)</w:t>
            </w:r>
          </w:p>
        </w:tc>
        <w:tc>
          <w:tcPr>
            <w:tcW w:w="1516" w:type="dxa"/>
          </w:tcPr>
          <w:p w:rsidR="00D86CFB" w:rsidRPr="003E7AFA" w:rsidRDefault="00D86CFB">
            <w:r w:rsidRPr="003E7AFA">
              <w:t>__________</w:t>
            </w:r>
          </w:p>
          <w:p w:rsidR="00D86CFB" w:rsidRPr="003E7AFA" w:rsidRDefault="00D86CFB">
            <w:pPr>
              <w:jc w:val="center"/>
              <w:rPr>
                <w:vertAlign w:val="superscript"/>
              </w:rPr>
            </w:pPr>
            <w:r w:rsidRPr="003E7AFA">
              <w:rPr>
                <w:vertAlign w:val="superscript"/>
              </w:rPr>
              <w:t>(підпис)</w:t>
            </w:r>
          </w:p>
        </w:tc>
      </w:tr>
      <w:tr w:rsidR="00D86CFB" w:rsidRPr="003E7AFA">
        <w:tc>
          <w:tcPr>
            <w:tcW w:w="8167" w:type="dxa"/>
          </w:tcPr>
          <w:p w:rsidR="00D86CFB" w:rsidRPr="003E7AFA" w:rsidRDefault="00D86CFB">
            <w:pPr>
              <w:rPr>
                <w:u w:val="single"/>
              </w:rPr>
            </w:pPr>
            <w:r w:rsidRPr="003E7AFA">
              <w:rPr>
                <w:u w:val="single"/>
              </w:rPr>
              <w:t>ст. викл., канд.психол.н. Москаленко Ольга Володимирівна</w:t>
            </w:r>
          </w:p>
          <w:p w:rsidR="00D86CFB" w:rsidRPr="003E7AFA" w:rsidRDefault="00D86CFB">
            <w:pPr>
              <w:jc w:val="center"/>
              <w:rPr>
                <w:vertAlign w:val="superscript"/>
              </w:rPr>
            </w:pPr>
            <w:r w:rsidRPr="003E7AFA">
              <w:rPr>
                <w:vertAlign w:val="superscript"/>
              </w:rPr>
              <w:t>(посада, науковий ступінь, вчене звання, прізвище, ім’я, по батькові)</w:t>
            </w:r>
          </w:p>
        </w:tc>
        <w:tc>
          <w:tcPr>
            <w:tcW w:w="1516" w:type="dxa"/>
          </w:tcPr>
          <w:p w:rsidR="00D86CFB" w:rsidRPr="003E7AFA" w:rsidRDefault="00D86CFB">
            <w:r w:rsidRPr="003E7AFA">
              <w:t>__________</w:t>
            </w:r>
          </w:p>
          <w:p w:rsidR="00D86CFB" w:rsidRPr="003E7AFA" w:rsidRDefault="00D86CFB">
            <w:pPr>
              <w:jc w:val="center"/>
              <w:rPr>
                <w:vertAlign w:val="superscript"/>
              </w:rPr>
            </w:pPr>
            <w:r w:rsidRPr="003E7AFA">
              <w:rPr>
                <w:vertAlign w:val="superscript"/>
              </w:rPr>
              <w:t>(підпис)</w:t>
            </w:r>
          </w:p>
        </w:tc>
      </w:tr>
      <w:tr w:rsidR="00D86CFB" w:rsidRPr="003E7AFA">
        <w:tc>
          <w:tcPr>
            <w:tcW w:w="8167" w:type="dxa"/>
          </w:tcPr>
          <w:p w:rsidR="00D86CFB" w:rsidRPr="003E7AFA" w:rsidRDefault="00D86CFB">
            <w:pPr>
              <w:jc w:val="center"/>
              <w:rPr>
                <w:vertAlign w:val="superscript"/>
              </w:rPr>
            </w:pPr>
          </w:p>
        </w:tc>
        <w:tc>
          <w:tcPr>
            <w:tcW w:w="1516" w:type="dxa"/>
          </w:tcPr>
          <w:p w:rsidR="00D86CFB" w:rsidRPr="003E7AFA" w:rsidRDefault="00D86CFB">
            <w:pPr>
              <w:jc w:val="center"/>
              <w:rPr>
                <w:vertAlign w:val="superscript"/>
              </w:rPr>
            </w:pPr>
          </w:p>
        </w:tc>
      </w:tr>
    </w:tbl>
    <w:p w:rsidR="00D86CFB" w:rsidRPr="003E7AFA" w:rsidRDefault="00D86CFB" w:rsidP="00CC7A48"/>
    <w:p w:rsidR="00D86CFB" w:rsidRPr="003E7AFA" w:rsidRDefault="00D86CFB" w:rsidP="00CC7A48">
      <w:pPr>
        <w:tabs>
          <w:tab w:val="left" w:pos="7029"/>
          <w:tab w:val="left" w:pos="7551"/>
        </w:tabs>
      </w:pPr>
    </w:p>
    <w:p w:rsidR="00D86CFB" w:rsidRPr="003E7AFA" w:rsidRDefault="00D86CFB" w:rsidP="00CC7A48">
      <w:pPr>
        <w:tabs>
          <w:tab w:val="left" w:pos="7029"/>
          <w:tab w:val="left" w:pos="7551"/>
        </w:tabs>
      </w:pPr>
    </w:p>
    <w:p w:rsidR="00D86CFB" w:rsidRPr="003E7AFA" w:rsidRDefault="00D86CFB" w:rsidP="00CC7A48">
      <w:pPr>
        <w:tabs>
          <w:tab w:val="left" w:pos="7029"/>
          <w:tab w:val="left" w:pos="7551"/>
        </w:tabs>
      </w:pPr>
    </w:p>
    <w:p w:rsidR="00D86CFB" w:rsidRPr="003E7AFA" w:rsidRDefault="00D86CFB" w:rsidP="00CC7A48">
      <w:pPr>
        <w:rPr>
          <w:u w:val="single"/>
        </w:rPr>
      </w:pPr>
      <w:r w:rsidRPr="003E7AFA">
        <w:t>Робочу програму затверджено на засіданні кафедри психології і педагогіки</w:t>
      </w:r>
    </w:p>
    <w:p w:rsidR="00D86CFB" w:rsidRPr="003E7AFA" w:rsidRDefault="00D86CFB" w:rsidP="00CC7A48">
      <w:pPr>
        <w:autoSpaceDE w:val="0"/>
        <w:autoSpaceDN w:val="0"/>
        <w:adjustRightInd w:val="0"/>
        <w:ind w:left="1985" w:right="481"/>
        <w:rPr>
          <w:vertAlign w:val="superscript"/>
        </w:rPr>
      </w:pPr>
      <w:r w:rsidRPr="003E7AFA">
        <w:rPr>
          <w:vertAlign w:val="superscript"/>
        </w:rPr>
        <w:t>(повна назва кафедри)</w:t>
      </w:r>
    </w:p>
    <w:p w:rsidR="00D86CFB" w:rsidRPr="003E7AFA" w:rsidRDefault="00D86CFB" w:rsidP="00CC7A48">
      <w:r w:rsidRPr="003E7AFA">
        <w:t>Протокол від «</w:t>
      </w:r>
      <w:r>
        <w:rPr>
          <w:lang w:val="ru-RU"/>
        </w:rPr>
        <w:t>23</w:t>
      </w:r>
      <w:r w:rsidRPr="003E7AFA">
        <w:t>»</w:t>
      </w:r>
      <w:r>
        <w:t xml:space="preserve"> травня 2018 року № 10</w:t>
      </w:r>
    </w:p>
    <w:p w:rsidR="00D86CFB" w:rsidRPr="003E7AFA" w:rsidRDefault="00D86CFB" w:rsidP="00CC7A48"/>
    <w:p w:rsidR="00D86CFB" w:rsidRPr="003E7AFA" w:rsidRDefault="00D86CFB" w:rsidP="00CC7A48">
      <w:pPr>
        <w:rPr>
          <w:vertAlign w:val="superscript"/>
        </w:rPr>
      </w:pPr>
      <w:r w:rsidRPr="003E7AFA">
        <w:t>Завідувач кафедри</w:t>
      </w:r>
    </w:p>
    <w:p w:rsidR="00D86CFB" w:rsidRPr="003E7AFA" w:rsidRDefault="00D86CFB" w:rsidP="00CC7A48">
      <w:pPr>
        <w:autoSpaceDE w:val="0"/>
        <w:autoSpaceDN w:val="0"/>
        <w:adjustRightInd w:val="0"/>
      </w:pPr>
      <w:r w:rsidRPr="003E7AFA">
        <w:t>_________    _</w:t>
      </w:r>
      <w:r w:rsidRPr="003E7AFA">
        <w:rPr>
          <w:u w:val="single"/>
        </w:rPr>
        <w:t>Н.Ю.Волянюк</w:t>
      </w:r>
      <w:r w:rsidRPr="003E7AFA">
        <w:t>____</w:t>
      </w:r>
    </w:p>
    <w:p w:rsidR="00D86CFB" w:rsidRPr="003E7AFA" w:rsidRDefault="00D86CFB" w:rsidP="00CC7A48">
      <w:pPr>
        <w:tabs>
          <w:tab w:val="left" w:pos="1701"/>
        </w:tabs>
        <w:autoSpaceDE w:val="0"/>
        <w:autoSpaceDN w:val="0"/>
        <w:adjustRightInd w:val="0"/>
        <w:ind w:firstLine="426"/>
        <w:rPr>
          <w:vertAlign w:val="superscript"/>
        </w:rPr>
      </w:pPr>
      <w:r w:rsidRPr="003E7AFA">
        <w:rPr>
          <w:vertAlign w:val="superscript"/>
        </w:rPr>
        <w:t>(підпис)</w:t>
      </w:r>
      <w:r w:rsidRPr="003E7AFA">
        <w:rPr>
          <w:vertAlign w:val="superscript"/>
        </w:rPr>
        <w:tab/>
        <w:t>(ініціали, прізвище)</w:t>
      </w:r>
    </w:p>
    <w:p w:rsidR="00D86CFB" w:rsidRPr="003E7AFA" w:rsidRDefault="00D86CFB" w:rsidP="00CC7A48">
      <w:pPr>
        <w:tabs>
          <w:tab w:val="left" w:pos="3312"/>
          <w:tab w:val="right" w:pos="9014"/>
        </w:tabs>
      </w:pPr>
      <w:r w:rsidRPr="003E7AFA">
        <w:t>«</w:t>
      </w:r>
      <w:r>
        <w:t>23</w:t>
      </w:r>
      <w:r w:rsidRPr="003E7AFA">
        <w:t>»</w:t>
      </w:r>
      <w:r>
        <w:t xml:space="preserve"> травня </w:t>
      </w:r>
      <w:r w:rsidRPr="003E7AFA">
        <w:t>2018 р.</w:t>
      </w: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tabs>
          <w:tab w:val="left" w:pos="3312"/>
          <w:tab w:val="right" w:pos="9014"/>
        </w:tabs>
      </w:pPr>
    </w:p>
    <w:p w:rsidR="00D86CFB" w:rsidRPr="003E7AFA" w:rsidRDefault="00D86CFB" w:rsidP="00CC7A48">
      <w:pPr>
        <w:jc w:val="right"/>
      </w:pPr>
      <w:r w:rsidRPr="003E7AFA">
        <w:sym w:font="Symbol" w:char="F0D3"/>
      </w:r>
      <w:r w:rsidRPr="003E7AFA">
        <w:t xml:space="preserve">  КПІ ім. Ігоря Сікорського, 2018 рік</w:t>
      </w:r>
    </w:p>
    <w:p w:rsidR="00D86CFB" w:rsidRDefault="00D86CFB" w:rsidP="00CC7A48">
      <w:pPr>
        <w:jc w:val="right"/>
        <w:rPr>
          <w:sz w:val="26"/>
          <w:szCs w:val="26"/>
        </w:rPr>
      </w:pPr>
      <w:r w:rsidRPr="003E7AFA">
        <w:sym w:font="Symbol" w:char="F0D3"/>
      </w:r>
      <w:r w:rsidRPr="003E7AFA">
        <w:t xml:space="preserve">  КПІ ім. Ігоря</w:t>
      </w:r>
      <w:r>
        <w:rPr>
          <w:sz w:val="26"/>
          <w:szCs w:val="26"/>
        </w:rPr>
        <w:t xml:space="preserve"> Сікорського, 2018 рік</w:t>
      </w:r>
    </w:p>
    <w:p w:rsidR="00D86CFB" w:rsidRDefault="00D86CFB" w:rsidP="00CC7A48">
      <w:pPr>
        <w:ind w:left="6379" w:hanging="142"/>
        <w:jc w:val="right"/>
        <w:rPr>
          <w:sz w:val="26"/>
          <w:szCs w:val="26"/>
        </w:rPr>
      </w:pPr>
    </w:p>
    <w:p w:rsidR="00D86CFB" w:rsidRDefault="00D86CFB" w:rsidP="003E7AFA">
      <w:pPr>
        <w:spacing w:after="200" w:line="276" w:lineRule="auto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br w:type="page"/>
      </w:r>
    </w:p>
    <w:p w:rsidR="00D86CFB" w:rsidRDefault="00D86CFB" w:rsidP="00CC7A48">
      <w:pPr>
        <w:spacing w:before="360"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1. Опис кредитного модуля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55"/>
        <w:gridCol w:w="3154"/>
        <w:gridCol w:w="3051"/>
      </w:tblGrid>
      <w:tr w:rsidR="00D86CFB">
        <w:trPr>
          <w:trHeight w:val="20"/>
        </w:trPr>
        <w:tc>
          <w:tcPr>
            <w:tcW w:w="3155" w:type="dxa"/>
            <w:vAlign w:val="center"/>
          </w:tcPr>
          <w:p w:rsidR="00D86CFB" w:rsidRDefault="00D86C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Рівень ВО, спеціальність, освітня програма, форма навчання</w:t>
            </w:r>
          </w:p>
        </w:tc>
        <w:tc>
          <w:tcPr>
            <w:tcW w:w="3154" w:type="dxa"/>
            <w:vAlign w:val="center"/>
          </w:tcPr>
          <w:p w:rsidR="00D86CFB" w:rsidRDefault="00D86C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Загальні показники</w:t>
            </w:r>
          </w:p>
        </w:tc>
        <w:tc>
          <w:tcPr>
            <w:tcW w:w="3051" w:type="dxa"/>
            <w:vAlign w:val="center"/>
          </w:tcPr>
          <w:p w:rsidR="00D86CFB" w:rsidRDefault="00D86C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Характеристика кредитного модуля</w:t>
            </w:r>
          </w:p>
        </w:tc>
      </w:tr>
      <w:tr w:rsidR="00D86CFB">
        <w:trPr>
          <w:trHeight w:val="20"/>
        </w:trPr>
        <w:tc>
          <w:tcPr>
            <w:tcW w:w="3155" w:type="dxa"/>
            <w:vAlign w:val="center"/>
          </w:tcPr>
          <w:p w:rsidR="00D86CFB" w:rsidRDefault="00D86CFB">
            <w:pPr>
              <w:jc w:val="center"/>
            </w:pPr>
            <w:r>
              <w:t>Рівень ВО</w:t>
            </w:r>
          </w:p>
          <w:p w:rsidR="00D86CFB" w:rsidRDefault="00D86CFB">
            <w:pPr>
              <w:jc w:val="center"/>
            </w:pPr>
            <w:r>
              <w:rPr>
                <w:i/>
                <w:iCs/>
              </w:rPr>
              <w:t>другий (магістерський)</w:t>
            </w:r>
          </w:p>
        </w:tc>
        <w:tc>
          <w:tcPr>
            <w:tcW w:w="3154" w:type="dxa"/>
            <w:vAlign w:val="center"/>
          </w:tcPr>
          <w:p w:rsidR="00D86CFB" w:rsidRDefault="00D86CFB" w:rsidP="00433EE0">
            <w:pPr>
              <w:jc w:val="center"/>
            </w:pPr>
            <w:r>
              <w:t>Назва дисципліни</w:t>
            </w:r>
            <w:r>
              <w:br/>
            </w:r>
            <w:r w:rsidRPr="00433EE0">
              <w:t>Педагогічна майстерність</w:t>
            </w:r>
          </w:p>
        </w:tc>
        <w:tc>
          <w:tcPr>
            <w:tcW w:w="3051" w:type="dxa"/>
            <w:vAlign w:val="center"/>
          </w:tcPr>
          <w:p w:rsidR="00D86CFB" w:rsidRDefault="00D86CFB">
            <w:pPr>
              <w:jc w:val="center"/>
            </w:pPr>
            <w:r>
              <w:t>Лекції</w:t>
            </w:r>
          </w:p>
          <w:p w:rsidR="00D86CFB" w:rsidRDefault="00D86CFB">
            <w:pPr>
              <w:jc w:val="center"/>
            </w:pPr>
            <w:r>
              <w:t xml:space="preserve"> </w:t>
            </w:r>
            <w:r w:rsidRPr="00B92960">
              <w:t xml:space="preserve">18 </w:t>
            </w:r>
            <w:r>
              <w:t>год.</w:t>
            </w:r>
          </w:p>
        </w:tc>
      </w:tr>
      <w:tr w:rsidR="00D86CFB">
        <w:trPr>
          <w:trHeight w:val="20"/>
        </w:trPr>
        <w:tc>
          <w:tcPr>
            <w:tcW w:w="3155" w:type="dxa"/>
            <w:vAlign w:val="center"/>
          </w:tcPr>
          <w:p w:rsidR="00D86CFB" w:rsidRDefault="00D86CFB">
            <w:pPr>
              <w:jc w:val="center"/>
            </w:pPr>
            <w:r>
              <w:t>Спеціальність</w:t>
            </w:r>
          </w:p>
          <w:p w:rsidR="00D86CFB" w:rsidRPr="00750A3D" w:rsidRDefault="00D86CFB">
            <w:pPr>
              <w:jc w:val="center"/>
            </w:pPr>
            <w:hyperlink r:id="rId10" w:history="1">
              <w:r w:rsidRPr="00372035">
                <w:rPr>
                  <w:u w:val="single"/>
                  <w:lang w:eastAsia="uk-UA"/>
                </w:rPr>
                <w:t>113 Прикладна математика</w:t>
              </w:r>
            </w:hyperlink>
            <w:r w:rsidRPr="00372035">
              <w:rPr>
                <w:u w:val="single"/>
                <w:lang w:eastAsia="uk-UA"/>
              </w:rPr>
              <w:t xml:space="preserve">, </w:t>
            </w:r>
            <w:hyperlink r:id="rId11" w:history="1">
              <w:r w:rsidRPr="00372035">
                <w:rPr>
                  <w:u w:val="single"/>
                  <w:lang w:eastAsia="uk-UA"/>
                </w:rPr>
                <w:t>121 Інженерія програмного забезпечення</w:t>
              </w:r>
            </w:hyperlink>
            <w:r w:rsidRPr="00372035">
              <w:rPr>
                <w:u w:val="single"/>
                <w:lang w:eastAsia="uk-UA"/>
              </w:rPr>
              <w:t xml:space="preserve">, </w:t>
            </w:r>
            <w:hyperlink r:id="rId12" w:history="1">
              <w:r w:rsidRPr="00372035">
                <w:rPr>
                  <w:u w:val="single"/>
                  <w:lang w:eastAsia="uk-UA"/>
                </w:rPr>
                <w:t>123 Комп'ютерна інженерія</w:t>
              </w:r>
            </w:hyperlink>
          </w:p>
        </w:tc>
        <w:tc>
          <w:tcPr>
            <w:tcW w:w="3154" w:type="dxa"/>
            <w:vAlign w:val="center"/>
          </w:tcPr>
          <w:p w:rsidR="00D86CFB" w:rsidRDefault="00D86CFB">
            <w:pPr>
              <w:jc w:val="center"/>
            </w:pPr>
            <w:r>
              <w:t xml:space="preserve">Цикл </w:t>
            </w:r>
          </w:p>
          <w:p w:rsidR="00D86CFB" w:rsidRDefault="00D86CFB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професійної підготовки</w:t>
            </w:r>
          </w:p>
        </w:tc>
        <w:tc>
          <w:tcPr>
            <w:tcW w:w="3051" w:type="dxa"/>
            <w:vAlign w:val="center"/>
          </w:tcPr>
          <w:p w:rsidR="00D86CFB" w:rsidRDefault="00D86CFB">
            <w:pPr>
              <w:jc w:val="center"/>
            </w:pPr>
            <w:r>
              <w:t>Практичні (семінарські)</w:t>
            </w:r>
          </w:p>
          <w:p w:rsidR="00D86CFB" w:rsidRDefault="00D86CFB">
            <w:pPr>
              <w:jc w:val="center"/>
            </w:pPr>
            <w:r w:rsidRPr="002D5AA3">
              <w:t xml:space="preserve">18  </w:t>
            </w:r>
            <w:r>
              <w:t xml:space="preserve"> год.</w:t>
            </w:r>
          </w:p>
        </w:tc>
      </w:tr>
      <w:tr w:rsidR="00D86CFB">
        <w:trPr>
          <w:trHeight w:val="20"/>
        </w:trPr>
        <w:tc>
          <w:tcPr>
            <w:tcW w:w="3155" w:type="dxa"/>
            <w:vMerge w:val="restart"/>
            <w:vAlign w:val="center"/>
          </w:tcPr>
          <w:p w:rsidR="00D86CFB" w:rsidRDefault="00D86CFB">
            <w:pPr>
              <w:jc w:val="center"/>
            </w:pPr>
            <w:r>
              <w:t>Освітня програма</w:t>
            </w:r>
          </w:p>
          <w:p w:rsidR="00D86CFB" w:rsidRPr="00750A3D" w:rsidRDefault="00D86CFB">
            <w:pPr>
              <w:jc w:val="center"/>
              <w:rPr>
                <w:lang w:eastAsia="uk-UA"/>
              </w:rPr>
            </w:pPr>
            <w:r>
              <w:t xml:space="preserve">ОНП </w:t>
            </w:r>
            <w:r w:rsidRPr="00CB708B">
              <w:rPr>
                <w:u w:val="single"/>
                <w:lang w:eastAsia="uk-UA"/>
              </w:rPr>
              <w:t>Наука про дані та математичне моделювання</w:t>
            </w:r>
            <w:r w:rsidRPr="00372035">
              <w:rPr>
                <w:u w:val="single"/>
                <w:lang w:eastAsia="uk-UA"/>
              </w:rPr>
              <w:t xml:space="preserve">, </w:t>
            </w:r>
            <w:r w:rsidRPr="00CB708B">
              <w:rPr>
                <w:u w:val="single"/>
                <w:lang w:eastAsia="uk-UA"/>
              </w:rPr>
              <w:t>Програмне забезпечення комп'ютерних та інформаційно-пошукових систем</w:t>
            </w:r>
            <w:r w:rsidRPr="00372035">
              <w:rPr>
                <w:u w:val="single"/>
                <w:lang w:eastAsia="uk-UA"/>
              </w:rPr>
              <w:t xml:space="preserve">, </w:t>
            </w:r>
            <w:r w:rsidRPr="00CB708B">
              <w:rPr>
                <w:u w:val="single"/>
                <w:lang w:eastAsia="uk-UA"/>
              </w:rPr>
              <w:t>Комп'ютерні системи та компоненти</w:t>
            </w:r>
            <w:r w:rsidRPr="00CB708B">
              <w:rPr>
                <w:u w:val="single"/>
                <w:lang w:eastAsia="uk-UA"/>
              </w:rPr>
              <w:br/>
              <w:t>Системне програмування</w:t>
            </w:r>
            <w:r w:rsidRPr="00372035">
              <w:rPr>
                <w:u w:val="single"/>
                <w:lang w:eastAsia="uk-UA"/>
              </w:rPr>
              <w:t xml:space="preserve">, </w:t>
            </w:r>
            <w:r w:rsidRPr="00CB708B">
              <w:rPr>
                <w:u w:val="single"/>
                <w:lang w:eastAsia="uk-UA"/>
              </w:rPr>
              <w:t>Спеціалізовані комп'ютерні системи</w:t>
            </w:r>
          </w:p>
        </w:tc>
        <w:tc>
          <w:tcPr>
            <w:tcW w:w="3154" w:type="dxa"/>
            <w:vMerge w:val="restart"/>
            <w:vAlign w:val="center"/>
          </w:tcPr>
          <w:p w:rsidR="00D86CFB" w:rsidRDefault="00D86CFB">
            <w:pPr>
              <w:jc w:val="center"/>
              <w:rPr>
                <w:lang w:val="ru-RU"/>
              </w:rPr>
            </w:pPr>
          </w:p>
          <w:p w:rsidR="00D86CFB" w:rsidRDefault="00D86CFB">
            <w:pPr>
              <w:jc w:val="center"/>
              <w:rPr>
                <w:lang w:val="ru-RU"/>
              </w:rPr>
            </w:pPr>
          </w:p>
          <w:p w:rsidR="00D86CFB" w:rsidRDefault="00D86CFB">
            <w:pPr>
              <w:jc w:val="center"/>
            </w:pPr>
            <w:r>
              <w:t>Статус кредитного модуля</w:t>
            </w:r>
          </w:p>
          <w:p w:rsidR="00D86CFB" w:rsidRDefault="00D86CFB">
            <w:pPr>
              <w:jc w:val="center"/>
              <w:rPr>
                <w:lang w:val="ru-RU"/>
              </w:rPr>
            </w:pPr>
            <w:r>
              <w:rPr>
                <w:i/>
                <w:iCs/>
              </w:rPr>
              <w:t>вибірковий</w:t>
            </w:r>
          </w:p>
          <w:p w:rsidR="00D86CFB" w:rsidRDefault="00D86CFB">
            <w:pPr>
              <w:jc w:val="center"/>
              <w:rPr>
                <w:lang w:val="ru-RU"/>
              </w:rPr>
            </w:pPr>
          </w:p>
          <w:p w:rsidR="00D86CFB" w:rsidRDefault="00D86CFB">
            <w:pPr>
              <w:jc w:val="center"/>
              <w:rPr>
                <w:i/>
                <w:iCs/>
              </w:rPr>
            </w:pPr>
          </w:p>
        </w:tc>
        <w:tc>
          <w:tcPr>
            <w:tcW w:w="3051" w:type="dxa"/>
            <w:vAlign w:val="center"/>
          </w:tcPr>
          <w:p w:rsidR="00D86CFB" w:rsidRDefault="00D86CFB">
            <w:pPr>
              <w:jc w:val="center"/>
            </w:pPr>
            <w:r>
              <w:t>Лабораторні роботи</w:t>
            </w:r>
          </w:p>
          <w:p w:rsidR="00D86CFB" w:rsidRDefault="00D86CFB">
            <w:pPr>
              <w:jc w:val="center"/>
            </w:pPr>
            <w:r w:rsidRPr="002D5AA3">
              <w:t xml:space="preserve">0 </w:t>
            </w:r>
            <w:r>
              <w:t>год.</w:t>
            </w:r>
          </w:p>
        </w:tc>
      </w:tr>
      <w:tr w:rsidR="00D86CFB">
        <w:trPr>
          <w:trHeight w:val="20"/>
        </w:trPr>
        <w:tc>
          <w:tcPr>
            <w:tcW w:w="3155" w:type="dxa"/>
            <w:vMerge/>
            <w:vAlign w:val="center"/>
          </w:tcPr>
          <w:p w:rsidR="00D86CFB" w:rsidRDefault="00D86CFB">
            <w:pPr>
              <w:rPr>
                <w:i/>
                <w:iCs/>
              </w:rPr>
            </w:pPr>
          </w:p>
        </w:tc>
        <w:tc>
          <w:tcPr>
            <w:tcW w:w="3154" w:type="dxa"/>
            <w:vMerge/>
            <w:vAlign w:val="center"/>
          </w:tcPr>
          <w:p w:rsidR="00D86CFB" w:rsidRDefault="00D86CFB">
            <w:pPr>
              <w:rPr>
                <w:i/>
                <w:iCs/>
              </w:rPr>
            </w:pPr>
          </w:p>
        </w:tc>
        <w:tc>
          <w:tcPr>
            <w:tcW w:w="3051" w:type="dxa"/>
            <w:vAlign w:val="center"/>
          </w:tcPr>
          <w:p w:rsidR="00D86CFB" w:rsidRDefault="00D86CFB">
            <w:pPr>
              <w:jc w:val="center"/>
            </w:pPr>
            <w:r>
              <w:t>Самостійна робота</w:t>
            </w:r>
          </w:p>
          <w:p w:rsidR="00D86CFB" w:rsidRDefault="00D86CFB">
            <w:pPr>
              <w:jc w:val="center"/>
            </w:pPr>
            <w:r w:rsidRPr="002D5AA3">
              <w:t>24</w:t>
            </w:r>
            <w:r>
              <w:t xml:space="preserve"> год.,</w:t>
            </w:r>
          </w:p>
          <w:p w:rsidR="00D86CFB" w:rsidRDefault="00D86CFB">
            <w:pPr>
              <w:jc w:val="center"/>
            </w:pPr>
            <w:r>
              <w:t>у тому числі на виконання індивідуального завдання</w:t>
            </w:r>
          </w:p>
          <w:p w:rsidR="00D86CFB" w:rsidRDefault="00D86CFB">
            <w:pPr>
              <w:jc w:val="center"/>
            </w:pPr>
            <w:r>
              <w:t>8</w:t>
            </w:r>
            <w:r w:rsidRPr="002D5AA3">
              <w:t xml:space="preserve"> </w:t>
            </w:r>
            <w:r>
              <w:t>год.</w:t>
            </w:r>
          </w:p>
        </w:tc>
      </w:tr>
      <w:tr w:rsidR="00D86CFB">
        <w:trPr>
          <w:trHeight w:val="20"/>
        </w:trPr>
        <w:tc>
          <w:tcPr>
            <w:tcW w:w="3155" w:type="dxa"/>
            <w:vMerge/>
            <w:vAlign w:val="center"/>
          </w:tcPr>
          <w:p w:rsidR="00D86CFB" w:rsidRDefault="00D86CFB">
            <w:pPr>
              <w:rPr>
                <w:i/>
                <w:iCs/>
              </w:rPr>
            </w:pPr>
          </w:p>
        </w:tc>
        <w:tc>
          <w:tcPr>
            <w:tcW w:w="3154" w:type="dxa"/>
            <w:vAlign w:val="center"/>
          </w:tcPr>
          <w:p w:rsidR="00D86CFB" w:rsidRDefault="00D86CFB">
            <w:pPr>
              <w:jc w:val="center"/>
            </w:pPr>
            <w:r>
              <w:t>Семестр  1</w:t>
            </w:r>
          </w:p>
        </w:tc>
        <w:tc>
          <w:tcPr>
            <w:tcW w:w="3051" w:type="dxa"/>
            <w:vAlign w:val="center"/>
          </w:tcPr>
          <w:p w:rsidR="00D86CFB" w:rsidRDefault="00D86CFB">
            <w:pPr>
              <w:jc w:val="center"/>
            </w:pPr>
            <w:r>
              <w:t xml:space="preserve">Індивідуальне завдання </w:t>
            </w:r>
          </w:p>
          <w:p w:rsidR="00D86CFB" w:rsidRDefault="00D86CFB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реферат</w:t>
            </w:r>
          </w:p>
        </w:tc>
      </w:tr>
      <w:tr w:rsidR="00D86CFB">
        <w:trPr>
          <w:trHeight w:val="20"/>
        </w:trPr>
        <w:tc>
          <w:tcPr>
            <w:tcW w:w="3155" w:type="dxa"/>
            <w:vAlign w:val="center"/>
          </w:tcPr>
          <w:p w:rsidR="00D86CFB" w:rsidRDefault="00D86CFB">
            <w:pPr>
              <w:jc w:val="center"/>
            </w:pPr>
            <w:r>
              <w:t>Форма навчання</w:t>
            </w:r>
          </w:p>
          <w:p w:rsidR="00D86CFB" w:rsidRDefault="00D86CFB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денна</w:t>
            </w:r>
          </w:p>
          <w:p w:rsidR="00D86CFB" w:rsidRDefault="00D86CFB">
            <w:pPr>
              <w:jc w:val="center"/>
            </w:pPr>
          </w:p>
          <w:p w:rsidR="00D86CFB" w:rsidRDefault="00D86CFB">
            <w:pPr>
              <w:jc w:val="center"/>
            </w:pPr>
          </w:p>
          <w:p w:rsidR="00D86CFB" w:rsidRDefault="00D86CFB">
            <w:pPr>
              <w:jc w:val="center"/>
            </w:pPr>
          </w:p>
          <w:p w:rsidR="00D86CFB" w:rsidRDefault="00D86CFB">
            <w:pPr>
              <w:jc w:val="center"/>
            </w:pPr>
            <w:r>
              <w:tab/>
            </w:r>
          </w:p>
        </w:tc>
        <w:tc>
          <w:tcPr>
            <w:tcW w:w="3154" w:type="dxa"/>
            <w:vAlign w:val="center"/>
          </w:tcPr>
          <w:p w:rsidR="00D86CFB" w:rsidRDefault="00D86CFB">
            <w:pPr>
              <w:jc w:val="center"/>
            </w:pPr>
            <w:r>
              <w:t xml:space="preserve">Кількість </w:t>
            </w:r>
            <w:r>
              <w:br/>
              <w:t>кредитів (годин)</w:t>
            </w:r>
          </w:p>
          <w:p w:rsidR="00D86CFB" w:rsidRDefault="00D86CFB">
            <w:pPr>
              <w:jc w:val="center"/>
            </w:pPr>
            <w:r>
              <w:t>2 (60 год)</w:t>
            </w:r>
          </w:p>
        </w:tc>
        <w:tc>
          <w:tcPr>
            <w:tcW w:w="3051" w:type="dxa"/>
            <w:vAlign w:val="center"/>
          </w:tcPr>
          <w:p w:rsidR="00D86CFB" w:rsidRDefault="00D86CFB">
            <w:pPr>
              <w:jc w:val="center"/>
            </w:pPr>
            <w:r>
              <w:t>Вид та форма семестрового контролю</w:t>
            </w:r>
          </w:p>
          <w:p w:rsidR="00D86CFB" w:rsidRDefault="00D86CFB" w:rsidP="00433EE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залік</w:t>
            </w:r>
          </w:p>
          <w:p w:rsidR="00D86CFB" w:rsidRDefault="00D86CFB">
            <w:pPr>
              <w:jc w:val="center"/>
              <w:rPr>
                <w:i/>
                <w:iCs/>
              </w:rPr>
            </w:pPr>
          </w:p>
        </w:tc>
      </w:tr>
    </w:tbl>
    <w:p w:rsidR="00D86CFB" w:rsidRDefault="00D86CFB" w:rsidP="00CC7A48">
      <w:pPr>
        <w:rPr>
          <w:sz w:val="26"/>
          <w:szCs w:val="26"/>
        </w:rPr>
      </w:pPr>
    </w:p>
    <w:p w:rsidR="00D86CFB" w:rsidRPr="002D5AA3" w:rsidRDefault="00D86CFB" w:rsidP="002D5AA3">
      <w:pPr>
        <w:ind w:firstLine="550"/>
        <w:jc w:val="both"/>
        <w:rPr>
          <w:snapToGrid w:val="0"/>
        </w:rPr>
      </w:pPr>
      <w:r w:rsidRPr="002D5AA3">
        <w:rPr>
          <w:snapToGrid w:val="0"/>
        </w:rPr>
        <w:t xml:space="preserve">Кредитний модуль “ Педагогічна майстерність ” має за мету підготовку магістрантів до майбутньої педагогічної діяльності у вищих навчальних закладах на посадах асистентів і </w:t>
      </w:r>
      <w:r w:rsidRPr="002D5AA3">
        <w:t xml:space="preserve">належить до циклу професійно-практичної підготовки. </w:t>
      </w:r>
      <w:r w:rsidRPr="002D5AA3">
        <w:rPr>
          <w:snapToGrid w:val="0"/>
        </w:rPr>
        <w:t>Обсяг кредитного модуля –  2 кредити ECTS.</w:t>
      </w:r>
    </w:p>
    <w:p w:rsidR="00D86CFB" w:rsidRPr="002D5AA3" w:rsidRDefault="00D86CFB" w:rsidP="002D5AA3">
      <w:pPr>
        <w:tabs>
          <w:tab w:val="left" w:pos="9467"/>
        </w:tabs>
        <w:autoSpaceDE w:val="0"/>
        <w:autoSpaceDN w:val="0"/>
        <w:adjustRightInd w:val="0"/>
        <w:ind w:firstLine="567"/>
        <w:jc w:val="both"/>
      </w:pPr>
      <w:r w:rsidRPr="002D5AA3">
        <w:t>Предмет навчальної дисципліни – процес навчання і підготовки фахівців з вищою освітою.</w:t>
      </w:r>
    </w:p>
    <w:p w:rsidR="00D86CFB" w:rsidRPr="002D5AA3" w:rsidRDefault="00D86CFB" w:rsidP="002D5AA3">
      <w:pPr>
        <w:jc w:val="center"/>
        <w:rPr>
          <w:b/>
          <w:bCs/>
        </w:rPr>
      </w:pPr>
      <w:r w:rsidRPr="002D5AA3">
        <w:rPr>
          <w:b/>
          <w:bCs/>
        </w:rPr>
        <w:t>2. Мета та завдання кредитного модуля</w:t>
      </w:r>
    </w:p>
    <w:p w:rsidR="00D86CFB" w:rsidRDefault="00D86CFB" w:rsidP="002D5AA3">
      <w:pPr>
        <w:tabs>
          <w:tab w:val="left" w:pos="0"/>
          <w:tab w:val="left" w:pos="993"/>
        </w:tabs>
        <w:jc w:val="both"/>
      </w:pPr>
      <w:r w:rsidRPr="002D5AA3">
        <w:t xml:space="preserve">   2.1. Метою кредитного модуля є формування у студентів компетентностей:</w:t>
      </w:r>
    </w:p>
    <w:p w:rsidR="00D86CFB" w:rsidRPr="002D5AA3" w:rsidRDefault="00D86CFB" w:rsidP="002D5AA3">
      <w:pPr>
        <w:tabs>
          <w:tab w:val="left" w:pos="0"/>
          <w:tab w:val="left" w:pos="993"/>
        </w:tabs>
        <w:jc w:val="both"/>
      </w:pPr>
    </w:p>
    <w:p w:rsidR="00D86CFB" w:rsidRPr="002D5AA3" w:rsidRDefault="00D86CFB" w:rsidP="002D5AA3">
      <w:pPr>
        <w:pStyle w:val="ListParagraph"/>
        <w:numPr>
          <w:ilvl w:val="0"/>
          <w:numId w:val="9"/>
        </w:numPr>
        <w:jc w:val="both"/>
        <w:outlineLvl w:val="1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b/>
          <w:bCs/>
          <w:i/>
          <w:iCs/>
          <w:color w:val="auto"/>
        </w:rPr>
        <w:t>Інтегральна компетентність</w:t>
      </w:r>
      <w:r w:rsidRPr="002D5AA3">
        <w:rPr>
          <w:rFonts w:ascii="Times New Roman" w:hAnsi="Times New Roman" w:cs="Times New Roman"/>
          <w:color w:val="auto"/>
        </w:rPr>
        <w:t xml:space="preserve"> – здатність виконувати посадові обов’язки викладача університету.</w:t>
      </w:r>
    </w:p>
    <w:p w:rsidR="00D86CFB" w:rsidRPr="002D5AA3" w:rsidRDefault="00D86CFB" w:rsidP="002D5AA3">
      <w:pPr>
        <w:pStyle w:val="ListParagraph"/>
        <w:ind w:left="644"/>
        <w:jc w:val="both"/>
        <w:outlineLvl w:val="1"/>
        <w:rPr>
          <w:rFonts w:ascii="Times New Roman" w:hAnsi="Times New Roman" w:cs="Times New Roman"/>
          <w:color w:val="auto"/>
        </w:rPr>
      </w:pPr>
    </w:p>
    <w:p w:rsidR="00D86CFB" w:rsidRPr="002D5AA3" w:rsidRDefault="00D86CFB" w:rsidP="002D5AA3">
      <w:pPr>
        <w:pStyle w:val="ListParagraph"/>
        <w:numPr>
          <w:ilvl w:val="0"/>
          <w:numId w:val="9"/>
        </w:numPr>
        <w:jc w:val="both"/>
        <w:outlineLvl w:val="1"/>
        <w:rPr>
          <w:rFonts w:ascii="Times New Roman" w:hAnsi="Times New Roman" w:cs="Times New Roman"/>
          <w:i/>
          <w:iCs/>
          <w:color w:val="auto"/>
        </w:rPr>
      </w:pPr>
      <w:r w:rsidRPr="002D5AA3">
        <w:rPr>
          <w:rFonts w:ascii="Times New Roman" w:hAnsi="Times New Roman" w:cs="Times New Roman"/>
          <w:b/>
          <w:bCs/>
          <w:i/>
          <w:iCs/>
          <w:color w:val="auto"/>
        </w:rPr>
        <w:t>Педагогічні компетентності</w:t>
      </w:r>
    </w:p>
    <w:p w:rsidR="00D86CFB" w:rsidRPr="002D5AA3" w:rsidRDefault="00D86CFB" w:rsidP="002D5AA3">
      <w:pPr>
        <w:ind w:left="360"/>
        <w:jc w:val="both"/>
        <w:outlineLvl w:val="1"/>
        <w:rPr>
          <w:i/>
          <w:iCs/>
        </w:rPr>
      </w:pPr>
      <w:r w:rsidRPr="002D5AA3">
        <w:rPr>
          <w:i/>
          <w:iCs/>
        </w:rPr>
        <w:t xml:space="preserve">Здатність: </w:t>
      </w:r>
    </w:p>
    <w:p w:rsidR="00D86CFB" w:rsidRPr="002D5AA3" w:rsidRDefault="00D86CFB" w:rsidP="002D5AA3">
      <w:pPr>
        <w:pStyle w:val="ListParagraph"/>
        <w:numPr>
          <w:ilvl w:val="0"/>
          <w:numId w:val="13"/>
        </w:numPr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організовувати оптимальне робоче й навчальне середовище;</w:t>
      </w:r>
    </w:p>
    <w:p w:rsidR="00D86CFB" w:rsidRPr="002D5AA3" w:rsidRDefault="00D86CFB" w:rsidP="002D5AA3">
      <w:pPr>
        <w:pStyle w:val="ListParagraph"/>
        <w:numPr>
          <w:ilvl w:val="0"/>
          <w:numId w:val="13"/>
        </w:numPr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бачити у студенті партнера, формувати відношення на основі взаємної поваги та довіри;</w:t>
      </w:r>
    </w:p>
    <w:p w:rsidR="00D86CFB" w:rsidRPr="002D5AA3" w:rsidRDefault="00D86CFB" w:rsidP="002D5AA3">
      <w:pPr>
        <w:pStyle w:val="ListParagraph"/>
        <w:numPr>
          <w:ilvl w:val="0"/>
          <w:numId w:val="13"/>
        </w:numPr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використовувати знання студентів, розвивати гнучкість та критичність їх  мислення;</w:t>
      </w:r>
    </w:p>
    <w:p w:rsidR="00D86CFB" w:rsidRPr="002D5AA3" w:rsidRDefault="00D86CFB" w:rsidP="002D5AA3">
      <w:pPr>
        <w:pStyle w:val="ListParagraph"/>
        <w:numPr>
          <w:ilvl w:val="0"/>
          <w:numId w:val="13"/>
        </w:numPr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стимулювати у студентів інтерес та творчість, активізувати потенційні можливості розвитку;</w:t>
      </w:r>
    </w:p>
    <w:p w:rsidR="00D86CFB" w:rsidRPr="002D5AA3" w:rsidRDefault="00D86CFB" w:rsidP="002D5AA3">
      <w:pPr>
        <w:pStyle w:val="ListParagraph"/>
        <w:numPr>
          <w:ilvl w:val="0"/>
          <w:numId w:val="13"/>
        </w:numPr>
        <w:ind w:left="567" w:hanging="283"/>
        <w:rPr>
          <w:rFonts w:ascii="Times New Roman" w:hAnsi="Times New Roman" w:cs="Times New Roman"/>
          <w:b/>
          <w:bCs/>
          <w:i/>
          <w:iCs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формувати здатність до саморефлексії та самовдосконалення.</w:t>
      </w:r>
    </w:p>
    <w:p w:rsidR="00D86CFB" w:rsidRPr="002D5AA3" w:rsidRDefault="00D86CFB" w:rsidP="002D5AA3">
      <w:pPr>
        <w:ind w:left="567"/>
        <w:rPr>
          <w:b/>
          <w:bCs/>
        </w:rPr>
      </w:pPr>
    </w:p>
    <w:p w:rsidR="00D86CFB" w:rsidRPr="002D5AA3" w:rsidRDefault="00D86CFB" w:rsidP="002D5AA3">
      <w:pPr>
        <w:ind w:firstLine="284"/>
        <w:rPr>
          <w:b/>
          <w:bCs/>
          <w:i/>
          <w:iCs/>
        </w:rPr>
      </w:pPr>
      <w:r w:rsidRPr="002D5AA3">
        <w:rPr>
          <w:b/>
          <w:bCs/>
          <w:i/>
          <w:iCs/>
        </w:rPr>
        <w:t>●  Професійно-дидактичні компетентності</w:t>
      </w:r>
    </w:p>
    <w:p w:rsidR="00D86CFB" w:rsidRPr="002D5AA3" w:rsidRDefault="00D86CFB" w:rsidP="002D5AA3">
      <w:pPr>
        <w:jc w:val="both"/>
      </w:pPr>
      <w:r w:rsidRPr="002D5AA3">
        <w:rPr>
          <w:i/>
          <w:iCs/>
        </w:rPr>
        <w:t>Здатність:</w:t>
      </w:r>
      <w:r w:rsidRPr="002D5AA3">
        <w:t xml:space="preserve"> </w:t>
      </w:r>
    </w:p>
    <w:p w:rsidR="00D86CFB" w:rsidRPr="002D5AA3" w:rsidRDefault="00D86CFB" w:rsidP="002D5AA3">
      <w:pPr>
        <w:pStyle w:val="BodyText3"/>
        <w:numPr>
          <w:ilvl w:val="0"/>
          <w:numId w:val="11"/>
        </w:numPr>
        <w:spacing w:after="0"/>
        <w:ind w:left="567" w:hanging="283"/>
        <w:jc w:val="both"/>
        <w:rPr>
          <w:sz w:val="24"/>
          <w:szCs w:val="24"/>
        </w:rPr>
      </w:pPr>
      <w:r w:rsidRPr="002D5AA3">
        <w:rPr>
          <w:sz w:val="24"/>
          <w:szCs w:val="24"/>
        </w:rPr>
        <w:t>забезпечувати якість освіти відповідно до вимог Національної рамки кваліфікацій і Стандартів вищої освіти;</w:t>
      </w:r>
    </w:p>
    <w:p w:rsidR="00D86CFB" w:rsidRPr="002D5AA3" w:rsidRDefault="00D86CFB" w:rsidP="002D5AA3">
      <w:pPr>
        <w:pStyle w:val="ListParagraph"/>
        <w:numPr>
          <w:ilvl w:val="0"/>
          <w:numId w:val="11"/>
        </w:numPr>
        <w:tabs>
          <w:tab w:val="left" w:pos="0"/>
          <w:tab w:val="left" w:pos="993"/>
        </w:tabs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використовувати сучасні шляхи професійного розвитку, підвищувати професійну культуру та педагогічну майстерність;</w:t>
      </w:r>
    </w:p>
    <w:p w:rsidR="00D86CFB" w:rsidRPr="002D5AA3" w:rsidRDefault="00D86CFB" w:rsidP="002D5AA3">
      <w:pPr>
        <w:pStyle w:val="ListParagraph"/>
        <w:numPr>
          <w:ilvl w:val="0"/>
          <w:numId w:val="11"/>
        </w:numPr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забезпечувати умови ефективного навчального процесу при проведенні занять;</w:t>
      </w:r>
    </w:p>
    <w:p w:rsidR="00D86CFB" w:rsidRPr="002D5AA3" w:rsidRDefault="00D86CFB" w:rsidP="002D5AA3">
      <w:pPr>
        <w:pStyle w:val="ListParagraph"/>
        <w:numPr>
          <w:ilvl w:val="0"/>
          <w:numId w:val="11"/>
        </w:numPr>
        <w:tabs>
          <w:tab w:val="left" w:pos="0"/>
          <w:tab w:val="left" w:pos="993"/>
        </w:tabs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реалізовувати технології творчої педагогічної діяльності;</w:t>
      </w:r>
    </w:p>
    <w:p w:rsidR="00D86CFB" w:rsidRPr="002D5AA3" w:rsidRDefault="00D86CFB" w:rsidP="002D5AA3">
      <w:pPr>
        <w:pStyle w:val="ListParagraph"/>
        <w:numPr>
          <w:ilvl w:val="0"/>
          <w:numId w:val="11"/>
        </w:numPr>
        <w:tabs>
          <w:tab w:val="left" w:pos="0"/>
          <w:tab w:val="left" w:pos="993"/>
        </w:tabs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застосовувати професійну техніку та педагогічний артистизм.</w:t>
      </w:r>
    </w:p>
    <w:p w:rsidR="00D86CFB" w:rsidRPr="002D5AA3" w:rsidRDefault="00D86CFB" w:rsidP="002D5AA3">
      <w:pPr>
        <w:pStyle w:val="ListParagraph"/>
        <w:numPr>
          <w:ilvl w:val="0"/>
          <w:numId w:val="11"/>
        </w:numPr>
        <w:tabs>
          <w:tab w:val="left" w:pos="0"/>
          <w:tab w:val="left" w:pos="993"/>
        </w:tabs>
        <w:ind w:left="567" w:hanging="283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виховувати та сприяти інтелектуальному розвитку особистості тих хто навчається.</w:t>
      </w:r>
    </w:p>
    <w:p w:rsidR="00D86CFB" w:rsidRPr="002D5AA3" w:rsidRDefault="00D86CFB" w:rsidP="002D5AA3">
      <w:pPr>
        <w:ind w:firstLine="284"/>
        <w:outlineLvl w:val="1"/>
        <w:rPr>
          <w:b/>
          <w:bCs/>
        </w:rPr>
      </w:pPr>
    </w:p>
    <w:p w:rsidR="00D86CFB" w:rsidRPr="002D5AA3" w:rsidRDefault="00D86CFB" w:rsidP="002D5AA3">
      <w:pPr>
        <w:ind w:firstLine="284"/>
        <w:outlineLvl w:val="1"/>
        <w:rPr>
          <w:b/>
          <w:bCs/>
          <w:i/>
          <w:iCs/>
        </w:rPr>
      </w:pPr>
      <w:r w:rsidRPr="002D5AA3">
        <w:rPr>
          <w:b/>
          <w:bCs/>
        </w:rPr>
        <w:t xml:space="preserve"> </w:t>
      </w:r>
      <w:r w:rsidRPr="002D5AA3">
        <w:rPr>
          <w:b/>
          <w:bCs/>
          <w:i/>
          <w:iCs/>
        </w:rPr>
        <w:t>●  Компетентності контролю</w:t>
      </w:r>
    </w:p>
    <w:p w:rsidR="00D86CFB" w:rsidRPr="002D5AA3" w:rsidRDefault="00D86CFB" w:rsidP="002D5AA3">
      <w:pPr>
        <w:jc w:val="both"/>
      </w:pPr>
      <w:r w:rsidRPr="002D5AA3">
        <w:rPr>
          <w:i/>
          <w:iCs/>
        </w:rPr>
        <w:t>Здатність:</w:t>
      </w:r>
      <w:r w:rsidRPr="002D5AA3">
        <w:t xml:space="preserve"> </w:t>
      </w:r>
    </w:p>
    <w:p w:rsidR="00D86CFB" w:rsidRPr="002D5AA3" w:rsidRDefault="00D86CFB" w:rsidP="002D5AA3">
      <w:pPr>
        <w:ind w:left="567" w:hanging="425"/>
        <w:jc w:val="both"/>
      </w:pPr>
      <w:r w:rsidRPr="002D5AA3">
        <w:t>-  розробляти засоби діагностики результатів навчання;</w:t>
      </w:r>
    </w:p>
    <w:p w:rsidR="00D86CFB" w:rsidRPr="002D5AA3" w:rsidRDefault="00D86CFB" w:rsidP="002D5AA3">
      <w:pPr>
        <w:ind w:left="567" w:hanging="425"/>
        <w:jc w:val="both"/>
      </w:pPr>
      <w:r w:rsidRPr="002D5AA3">
        <w:t>- оцінювати навчальні та творчі досягнення студентів, використовувати результати для корекції та оптимізації процесу навчання.</w:t>
      </w:r>
    </w:p>
    <w:p w:rsidR="00D86CFB" w:rsidRPr="002D5AA3" w:rsidRDefault="00D86CFB" w:rsidP="002D5AA3">
      <w:pPr>
        <w:pStyle w:val="40"/>
        <w:keepNext/>
        <w:keepLines/>
        <w:shd w:val="clear" w:color="000000" w:fill="FFFFFF"/>
        <w:tabs>
          <w:tab w:val="left" w:pos="852"/>
        </w:tabs>
        <w:spacing w:after="0" w:line="240" w:lineRule="auto"/>
        <w:ind w:left="460"/>
        <w:jc w:val="both"/>
        <w:rPr>
          <w:sz w:val="24"/>
          <w:szCs w:val="24"/>
        </w:rPr>
      </w:pPr>
      <w:r w:rsidRPr="002D5AA3">
        <w:rPr>
          <w:sz w:val="24"/>
          <w:szCs w:val="24"/>
        </w:rPr>
        <w:t>2.2. Основні завдання кредитного модуля.</w:t>
      </w:r>
    </w:p>
    <w:p w:rsidR="00D86CFB" w:rsidRPr="002D5AA3" w:rsidRDefault="00D86CFB" w:rsidP="002D5AA3">
      <w:pPr>
        <w:pStyle w:val="40"/>
        <w:keepNext/>
        <w:keepLines/>
        <w:shd w:val="clear" w:color="000000" w:fill="FFFFFF"/>
        <w:spacing w:after="0" w:line="240" w:lineRule="auto"/>
        <w:ind w:left="79" w:right="120" w:firstLine="380"/>
        <w:rPr>
          <w:sz w:val="24"/>
          <w:szCs w:val="24"/>
        </w:rPr>
      </w:pPr>
      <w:r w:rsidRPr="002D5AA3">
        <w:rPr>
          <w:sz w:val="24"/>
          <w:szCs w:val="24"/>
        </w:rPr>
        <w:t xml:space="preserve">Згідно з вимогами програми навчальної дисципліни студенти після засвоєння кредитного модуля мають продемонструвати такі результати навчання: </w:t>
      </w:r>
    </w:p>
    <w:p w:rsidR="00D86CFB" w:rsidRPr="002D5AA3" w:rsidRDefault="00D86CFB" w:rsidP="002D5AA3">
      <w:pPr>
        <w:pStyle w:val="BodyTextIndent"/>
        <w:ind w:left="0" w:firstLine="79"/>
        <w:rPr>
          <w:b/>
          <w:bCs/>
          <w:sz w:val="24"/>
          <w:szCs w:val="24"/>
          <w:lang w:eastAsia="uk-UA"/>
        </w:rPr>
      </w:pPr>
      <w:r w:rsidRPr="002D5AA3">
        <w:rPr>
          <w:b/>
          <w:bCs/>
          <w:sz w:val="24"/>
          <w:szCs w:val="24"/>
          <w:lang w:eastAsia="uk-UA"/>
        </w:rPr>
        <w:t>знання:</w:t>
      </w:r>
    </w:p>
    <w:p w:rsidR="00D86CFB" w:rsidRPr="002D5AA3" w:rsidRDefault="00D86CFB" w:rsidP="002D5AA3">
      <w:pPr>
        <w:pStyle w:val="NoSpacing"/>
        <w:numPr>
          <w:ilvl w:val="0"/>
          <w:numId w:val="10"/>
        </w:numPr>
        <w:ind w:left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5AA3">
        <w:rPr>
          <w:rFonts w:ascii="Times New Roman" w:hAnsi="Times New Roman" w:cs="Times New Roman"/>
          <w:sz w:val="24"/>
          <w:szCs w:val="24"/>
          <w:lang w:val="uk-UA"/>
        </w:rPr>
        <w:t xml:space="preserve">ціннісних засад навчально-виховного процесу; </w:t>
      </w:r>
    </w:p>
    <w:p w:rsidR="00D86CFB" w:rsidRPr="002D5AA3" w:rsidRDefault="00D86CFB" w:rsidP="002D5AA3">
      <w:pPr>
        <w:pStyle w:val="ListParagraph"/>
        <w:numPr>
          <w:ilvl w:val="0"/>
          <w:numId w:val="10"/>
        </w:numPr>
        <w:tabs>
          <w:tab w:val="left" w:pos="0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об’єкту, предмету, мети та завдання «Педагогічної майстерності»;</w:t>
      </w:r>
    </w:p>
    <w:p w:rsidR="00D86CFB" w:rsidRPr="002D5AA3" w:rsidRDefault="00D86CFB" w:rsidP="002D5AA3">
      <w:pPr>
        <w:pStyle w:val="NoSpacing"/>
        <w:numPr>
          <w:ilvl w:val="0"/>
          <w:numId w:val="10"/>
        </w:numPr>
        <w:ind w:left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5AA3">
        <w:rPr>
          <w:rFonts w:ascii="Times New Roman" w:hAnsi="Times New Roman" w:cs="Times New Roman"/>
          <w:sz w:val="24"/>
          <w:szCs w:val="24"/>
          <w:lang w:val="uk-UA"/>
        </w:rPr>
        <w:t>складових педагогічної майстерності викладача;</w:t>
      </w:r>
    </w:p>
    <w:p w:rsidR="00D86CFB" w:rsidRPr="002D5AA3" w:rsidRDefault="00D86CFB" w:rsidP="002D5AA3">
      <w:pPr>
        <w:pStyle w:val="ListParagraph"/>
        <w:numPr>
          <w:ilvl w:val="0"/>
          <w:numId w:val="10"/>
        </w:numPr>
        <w:tabs>
          <w:tab w:val="left" w:pos="0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сутності категорії «педагогічна майстерність», складових педагогічної майстерності та їхніх характеристик, критеріїв, рівнів майстерності;</w:t>
      </w:r>
    </w:p>
    <w:p w:rsidR="00D86CFB" w:rsidRPr="002D5AA3" w:rsidRDefault="00D86CFB" w:rsidP="002D5AA3">
      <w:pPr>
        <w:pStyle w:val="ListParagraph"/>
        <w:numPr>
          <w:ilvl w:val="0"/>
          <w:numId w:val="10"/>
        </w:numPr>
        <w:tabs>
          <w:tab w:val="left" w:pos="0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методів вивчення перспективного педагогічного досвіду, оцінювання творчого потенціалу особистості;</w:t>
      </w:r>
    </w:p>
    <w:p w:rsidR="00D86CFB" w:rsidRPr="002D5AA3" w:rsidRDefault="00D86CFB" w:rsidP="002D5AA3">
      <w:pPr>
        <w:pStyle w:val="ListParagraph"/>
        <w:numPr>
          <w:ilvl w:val="0"/>
          <w:numId w:val="10"/>
        </w:numPr>
        <w:tabs>
          <w:tab w:val="left" w:pos="0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специфіки, стилів, етапів педагогічного спілкування, ознак особистісно-діалогового спілкування;</w:t>
      </w:r>
    </w:p>
    <w:p w:rsidR="00D86CFB" w:rsidRPr="002D5AA3" w:rsidRDefault="00D86CFB" w:rsidP="002D5AA3">
      <w:pPr>
        <w:pStyle w:val="ListParagraph"/>
        <w:numPr>
          <w:ilvl w:val="0"/>
          <w:numId w:val="10"/>
        </w:numPr>
        <w:ind w:left="567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типів, структур, динаміки конфліктів у педагогічних ситуаціях, шляхів їхнього розв’язання;</w:t>
      </w:r>
    </w:p>
    <w:p w:rsidR="00D86CFB" w:rsidRPr="002D5AA3" w:rsidRDefault="00D86CFB" w:rsidP="002D5AA3">
      <w:pPr>
        <w:pStyle w:val="ListParagraph"/>
        <w:numPr>
          <w:ilvl w:val="0"/>
          <w:numId w:val="10"/>
        </w:numPr>
        <w:ind w:left="567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культури, техніки, риторичних аспектів педагогічного мовлення;</w:t>
      </w:r>
    </w:p>
    <w:p w:rsidR="00D86CFB" w:rsidRPr="002D5AA3" w:rsidRDefault="00D86CFB" w:rsidP="002D5AA3">
      <w:pPr>
        <w:pStyle w:val="ListParagraph"/>
        <w:numPr>
          <w:ilvl w:val="0"/>
          <w:numId w:val="10"/>
        </w:numPr>
        <w:tabs>
          <w:tab w:val="left" w:pos="0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основних засобів педагогічної техніки, специфіки, принципів, методів педагогічного артистизму.</w:t>
      </w:r>
    </w:p>
    <w:p w:rsidR="00D86CFB" w:rsidRPr="002D5AA3" w:rsidRDefault="00D86CFB" w:rsidP="002D5AA3">
      <w:pPr>
        <w:pStyle w:val="ListParagraph"/>
        <w:numPr>
          <w:ilvl w:val="0"/>
          <w:numId w:val="10"/>
        </w:numPr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теорії самоуправління і шляхів професійного самовиховання.</w:t>
      </w:r>
    </w:p>
    <w:p w:rsidR="00D86CFB" w:rsidRPr="002D5AA3" w:rsidRDefault="00D86CFB" w:rsidP="002D5AA3">
      <w:pPr>
        <w:jc w:val="both"/>
        <w:rPr>
          <w:b/>
          <w:bCs/>
        </w:rPr>
      </w:pPr>
    </w:p>
    <w:p w:rsidR="00D86CFB" w:rsidRPr="002D5AA3" w:rsidRDefault="00D86CFB" w:rsidP="002D5AA3">
      <w:pPr>
        <w:jc w:val="both"/>
        <w:rPr>
          <w:b/>
          <w:bCs/>
        </w:rPr>
      </w:pPr>
      <w:r w:rsidRPr="002D5AA3">
        <w:rPr>
          <w:b/>
          <w:bCs/>
        </w:rPr>
        <w:t>уміння:</w:t>
      </w:r>
    </w:p>
    <w:p w:rsidR="00D86CFB" w:rsidRPr="002D5AA3" w:rsidRDefault="00D86CFB" w:rsidP="002D5AA3">
      <w:pPr>
        <w:pStyle w:val="ListParagraph"/>
        <w:numPr>
          <w:ilvl w:val="0"/>
          <w:numId w:val="12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раціонально планувати педагогічну діяльність, визначати її завдання, створювати для неї умови;</w:t>
      </w:r>
    </w:p>
    <w:p w:rsidR="00D86CFB" w:rsidRPr="002D5AA3" w:rsidRDefault="00D86CFB" w:rsidP="002D5AA3">
      <w:pPr>
        <w:pStyle w:val="ListParagraph"/>
        <w:numPr>
          <w:ilvl w:val="0"/>
          <w:numId w:val="12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організовувати та аналізувати свою педагогічну діяльність;</w:t>
      </w:r>
    </w:p>
    <w:p w:rsidR="00D86CFB" w:rsidRPr="002D5AA3" w:rsidRDefault="00D86CFB" w:rsidP="002D5AA3">
      <w:pPr>
        <w:pStyle w:val="ListParagraph"/>
        <w:numPr>
          <w:ilvl w:val="0"/>
          <w:numId w:val="12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визначити основні категорії педагогічної майстерності;</w:t>
      </w:r>
    </w:p>
    <w:p w:rsidR="00D86CFB" w:rsidRPr="002D5AA3" w:rsidRDefault="00D86CFB" w:rsidP="002D5AA3">
      <w:pPr>
        <w:pStyle w:val="ListParagraph"/>
        <w:numPr>
          <w:ilvl w:val="0"/>
          <w:numId w:val="12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застосовувати методи науково-педагогічного дослідження;</w:t>
      </w:r>
    </w:p>
    <w:p w:rsidR="00D86CFB" w:rsidRPr="002D5AA3" w:rsidRDefault="00D86CFB" w:rsidP="002D5AA3">
      <w:pPr>
        <w:pStyle w:val="ListParagraph"/>
        <w:numPr>
          <w:ilvl w:val="0"/>
          <w:numId w:val="12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розрізняти і критично аналізувати основні педагогічні технології;</w:t>
      </w:r>
    </w:p>
    <w:p w:rsidR="00D86CFB" w:rsidRPr="002D5AA3" w:rsidRDefault="00D86CFB" w:rsidP="002D5AA3">
      <w:pPr>
        <w:pStyle w:val="ListParagraph"/>
        <w:numPr>
          <w:ilvl w:val="0"/>
          <w:numId w:val="12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управляти своїм станом та поведінкою, доцільно використовуючи невербальні засоби у спілкуванні;</w:t>
      </w:r>
    </w:p>
    <w:p w:rsidR="00D86CFB" w:rsidRPr="002D5AA3" w:rsidRDefault="00D86CFB" w:rsidP="002D5AA3">
      <w:pPr>
        <w:pStyle w:val="ListParagraph"/>
        <w:numPr>
          <w:ilvl w:val="0"/>
          <w:numId w:val="12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аналізувати, вирішувати педагогічні ситуації та педагогічні задачі стратегічного характеру;</w:t>
      </w:r>
    </w:p>
    <w:p w:rsidR="00D86CFB" w:rsidRPr="002D5AA3" w:rsidRDefault="00D86CFB" w:rsidP="002D5AA3">
      <w:pPr>
        <w:pStyle w:val="ListParagraph"/>
        <w:numPr>
          <w:ilvl w:val="0"/>
          <w:numId w:val="12"/>
        </w:numPr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визначати стилі педагогічного спілкування, вирішувати проблеми педагогічного спілкування.</w:t>
      </w:r>
    </w:p>
    <w:p w:rsidR="00D86CFB" w:rsidRPr="002D5AA3" w:rsidRDefault="00D86CFB" w:rsidP="002D5AA3">
      <w:pPr>
        <w:pStyle w:val="ListParagraph"/>
        <w:shd w:val="clear" w:color="000000" w:fill="FFFFFF"/>
        <w:tabs>
          <w:tab w:val="left" w:pos="567"/>
        </w:tabs>
        <w:ind w:left="567"/>
        <w:jc w:val="both"/>
        <w:rPr>
          <w:rFonts w:ascii="Times New Roman" w:hAnsi="Times New Roman" w:cs="Times New Roman"/>
          <w:color w:val="auto"/>
        </w:rPr>
      </w:pPr>
    </w:p>
    <w:p w:rsidR="00D86CFB" w:rsidRPr="002D5AA3" w:rsidRDefault="00D86CFB" w:rsidP="002D5AA3">
      <w:pPr>
        <w:rPr>
          <w:b/>
          <w:bCs/>
        </w:rPr>
      </w:pPr>
      <w:r w:rsidRPr="002D5AA3">
        <w:rPr>
          <w:b/>
          <w:bCs/>
        </w:rPr>
        <w:t>мати уявлення про:</w:t>
      </w:r>
    </w:p>
    <w:p w:rsidR="00D86CFB" w:rsidRPr="002D5AA3" w:rsidRDefault="00D86CFB" w:rsidP="002D5AA3">
      <w:pPr>
        <w:numPr>
          <w:ilvl w:val="0"/>
          <w:numId w:val="8"/>
        </w:numPr>
        <w:jc w:val="both"/>
      </w:pPr>
      <w:r w:rsidRPr="002D5AA3">
        <w:t>методи формування та розвитку педагогічних здібностей;</w:t>
      </w:r>
    </w:p>
    <w:p w:rsidR="00D86CFB" w:rsidRPr="002D5AA3" w:rsidRDefault="00D86CFB" w:rsidP="002D5AA3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color w:val="auto"/>
        </w:rPr>
      </w:pPr>
      <w:r w:rsidRPr="002D5AA3">
        <w:rPr>
          <w:rFonts w:ascii="Times New Roman" w:hAnsi="Times New Roman" w:cs="Times New Roman"/>
          <w:color w:val="auto"/>
        </w:rPr>
        <w:t>прийоми та способи вирішення конфліктних ситуацій у педагогічній взаємодії.</w:t>
      </w:r>
    </w:p>
    <w:p w:rsidR="00D86CFB" w:rsidRDefault="00D86CFB" w:rsidP="00CC7A48">
      <w:pPr>
        <w:rPr>
          <w:sz w:val="26"/>
          <w:szCs w:val="26"/>
        </w:rPr>
      </w:pPr>
    </w:p>
    <w:p w:rsidR="00D86CFB" w:rsidRPr="00C04078" w:rsidRDefault="00D86CFB" w:rsidP="002D5AA3">
      <w:pPr>
        <w:pStyle w:val="30"/>
        <w:shd w:val="clear" w:color="000000" w:fill="FFFFFF"/>
        <w:spacing w:line="240" w:lineRule="auto"/>
        <w:jc w:val="center"/>
        <w:rPr>
          <w:sz w:val="24"/>
          <w:szCs w:val="24"/>
        </w:rPr>
      </w:pPr>
      <w:r w:rsidRPr="00C04078">
        <w:rPr>
          <w:sz w:val="24"/>
          <w:szCs w:val="24"/>
        </w:rPr>
        <w:t>3. Структура кредитного модуля</w:t>
      </w:r>
    </w:p>
    <w:tbl>
      <w:tblPr>
        <w:tblW w:w="10071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26"/>
        <w:gridCol w:w="991"/>
        <w:gridCol w:w="961"/>
        <w:gridCol w:w="1260"/>
        <w:gridCol w:w="833"/>
      </w:tblGrid>
      <w:tr w:rsidR="00D86CFB" w:rsidRPr="00C04078">
        <w:trPr>
          <w:trHeight w:hRule="exact" w:val="284"/>
          <w:jc w:val="center"/>
        </w:trPr>
        <w:tc>
          <w:tcPr>
            <w:tcW w:w="617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pStyle w:val="7"/>
              <w:spacing w:line="240" w:lineRule="auto"/>
              <w:jc w:val="center"/>
              <w:rPr>
                <w:sz w:val="24"/>
                <w:szCs w:val="24"/>
              </w:rPr>
            </w:pPr>
          </w:p>
          <w:p w:rsidR="00D86CFB" w:rsidRPr="00C04078" w:rsidRDefault="00D86CFB" w:rsidP="00346965">
            <w:pPr>
              <w:pStyle w:val="7"/>
              <w:spacing w:line="240" w:lineRule="auto"/>
              <w:jc w:val="center"/>
              <w:rPr>
                <w:sz w:val="24"/>
                <w:szCs w:val="24"/>
              </w:rPr>
            </w:pPr>
          </w:p>
          <w:p w:rsidR="00D86CFB" w:rsidRPr="00C04078" w:rsidRDefault="00D86CFB" w:rsidP="00346965">
            <w:pPr>
              <w:pStyle w:val="7"/>
              <w:spacing w:line="240" w:lineRule="auto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Назви розділів і тем</w:t>
            </w:r>
          </w:p>
        </w:tc>
        <w:tc>
          <w:tcPr>
            <w:tcW w:w="3901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Кількість годин</w:t>
            </w:r>
          </w:p>
        </w:tc>
      </w:tr>
      <w:tr w:rsidR="00D86CFB" w:rsidRPr="00C04078">
        <w:trPr>
          <w:trHeight w:hRule="exact" w:val="284"/>
          <w:jc w:val="center"/>
        </w:trPr>
        <w:tc>
          <w:tcPr>
            <w:tcW w:w="6170" w:type="dxa"/>
            <w:vMerge/>
            <w:tcBorders>
              <w:left w:val="single" w:sz="4" w:space="0" w:color="000000"/>
            </w:tcBorders>
          </w:tcPr>
          <w:p w:rsidR="00D86CFB" w:rsidRPr="00C04078" w:rsidRDefault="00D86CFB" w:rsidP="00346965"/>
        </w:tc>
        <w:tc>
          <w:tcPr>
            <w:tcW w:w="999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pStyle w:val="7"/>
              <w:spacing w:line="240" w:lineRule="auto"/>
              <w:jc w:val="center"/>
              <w:rPr>
                <w:sz w:val="24"/>
                <w:szCs w:val="24"/>
              </w:rPr>
            </w:pPr>
          </w:p>
          <w:p w:rsidR="00D86CFB" w:rsidRPr="00C04078" w:rsidRDefault="00D86CFB" w:rsidP="00346965">
            <w:pPr>
              <w:pStyle w:val="7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Всього</w:t>
            </w:r>
          </w:p>
        </w:tc>
        <w:tc>
          <w:tcPr>
            <w:tcW w:w="2902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у тому числі</w:t>
            </w:r>
          </w:p>
        </w:tc>
      </w:tr>
      <w:tr w:rsidR="00D86CFB" w:rsidRPr="00C04078">
        <w:trPr>
          <w:trHeight w:hRule="exact" w:val="278"/>
          <w:jc w:val="center"/>
        </w:trPr>
        <w:tc>
          <w:tcPr>
            <w:tcW w:w="6170" w:type="dxa"/>
            <w:vMerge/>
            <w:tcBorders>
              <w:left w:val="single" w:sz="4" w:space="0" w:color="000000"/>
            </w:tcBorders>
            <w:vAlign w:val="center"/>
          </w:tcPr>
          <w:p w:rsidR="00D86CFB" w:rsidRPr="00C04078" w:rsidRDefault="00D86CFB" w:rsidP="00346965"/>
        </w:tc>
        <w:tc>
          <w:tcPr>
            <w:tcW w:w="999" w:type="dxa"/>
            <w:vMerge/>
            <w:tcBorders>
              <w:left w:val="single" w:sz="4" w:space="0" w:color="000000"/>
            </w:tcBorders>
            <w:vAlign w:val="bottom"/>
          </w:tcPr>
          <w:p w:rsidR="00D86CFB" w:rsidRPr="00C04078" w:rsidRDefault="00D86CFB" w:rsidP="00346965"/>
        </w:tc>
        <w:tc>
          <w:tcPr>
            <w:tcW w:w="971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Лекції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Семінарські</w:t>
            </w:r>
          </w:p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Практичні</w:t>
            </w:r>
          </w:p>
        </w:tc>
        <w:tc>
          <w:tcPr>
            <w:tcW w:w="84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СРС</w:t>
            </w:r>
          </w:p>
        </w:tc>
      </w:tr>
      <w:tr w:rsidR="00D86CFB" w:rsidRPr="00C04078">
        <w:trPr>
          <w:trHeight w:hRule="exact" w:val="80"/>
          <w:jc w:val="center"/>
        </w:trPr>
        <w:tc>
          <w:tcPr>
            <w:tcW w:w="6170" w:type="dxa"/>
            <w:vMerge/>
            <w:tcBorders>
              <w:left w:val="single" w:sz="4" w:space="0" w:color="000000"/>
            </w:tcBorders>
          </w:tcPr>
          <w:p w:rsidR="00D86CFB" w:rsidRPr="00C04078" w:rsidRDefault="00D86CFB" w:rsidP="00346965"/>
        </w:tc>
        <w:tc>
          <w:tcPr>
            <w:tcW w:w="999" w:type="dxa"/>
            <w:vMerge/>
            <w:tcBorders>
              <w:left w:val="single" w:sz="4" w:space="0" w:color="000000"/>
            </w:tcBorders>
          </w:tcPr>
          <w:p w:rsidR="00D86CFB" w:rsidRPr="00C04078" w:rsidRDefault="00D86CFB" w:rsidP="00346965"/>
        </w:tc>
        <w:tc>
          <w:tcPr>
            <w:tcW w:w="971" w:type="dxa"/>
            <w:vMerge/>
            <w:tcBorders>
              <w:left w:val="single" w:sz="4" w:space="0" w:color="000000"/>
            </w:tcBorders>
            <w:vAlign w:val="center"/>
          </w:tcPr>
          <w:p w:rsidR="00D86CFB" w:rsidRPr="00C04078" w:rsidRDefault="00D86CFB" w:rsidP="00346965"/>
        </w:tc>
        <w:tc>
          <w:tcPr>
            <w:tcW w:w="1086" w:type="dxa"/>
            <w:tcBorders>
              <w:left w:val="single" w:sz="4" w:space="0" w:color="000000"/>
            </w:tcBorders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rPr>
                <w:sz w:val="24"/>
                <w:szCs w:val="24"/>
              </w:rPr>
            </w:pPr>
          </w:p>
        </w:tc>
        <w:tc>
          <w:tcPr>
            <w:tcW w:w="845" w:type="dxa"/>
            <w:vMerge/>
            <w:tcBorders>
              <w:left w:val="single" w:sz="4" w:space="0" w:color="000000"/>
              <w:right w:val="single" w:sz="4" w:space="0" w:color="000000"/>
            </w:tcBorders>
            <w:vAlign w:val="bottom"/>
          </w:tcPr>
          <w:p w:rsidR="00D86CFB" w:rsidRPr="00C04078" w:rsidRDefault="00D86CFB" w:rsidP="00346965"/>
        </w:tc>
      </w:tr>
      <w:tr w:rsidR="00D86CFB" w:rsidRPr="00C04078">
        <w:trPr>
          <w:trHeight w:hRule="exact" w:val="284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1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2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3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4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5</w:t>
            </w:r>
          </w:p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6</w:t>
            </w:r>
          </w:p>
        </w:tc>
      </w:tr>
      <w:tr w:rsidR="00D86CFB" w:rsidRPr="00C04078">
        <w:trPr>
          <w:trHeight w:hRule="exact" w:val="284"/>
          <w:jc w:val="center"/>
        </w:trPr>
        <w:tc>
          <w:tcPr>
            <w:tcW w:w="10071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C04078">
              <w:rPr>
                <w:b/>
                <w:bCs/>
                <w:sz w:val="24"/>
                <w:szCs w:val="24"/>
              </w:rPr>
              <w:t>Розділ 1.</w:t>
            </w:r>
            <w:r w:rsidRPr="00C04078">
              <w:rPr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C04078">
              <w:rPr>
                <w:b/>
                <w:bCs/>
                <w:sz w:val="24"/>
                <w:szCs w:val="24"/>
              </w:rPr>
              <w:t>Майстерність управління собою в педагогічній взаємодії</w:t>
            </w:r>
          </w:p>
        </w:tc>
      </w:tr>
      <w:tr w:rsidR="00D86CFB" w:rsidRPr="00C04078">
        <w:trPr>
          <w:trHeight w:hRule="exact" w:val="360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D86CFB" w:rsidRPr="00C04078" w:rsidRDefault="00D86CFB" w:rsidP="002D5AA3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b/>
                <w:bCs/>
                <w:i/>
                <w:iCs/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 xml:space="preserve">Тема 1.1. Вступ до вивчення </w:t>
            </w:r>
            <w:r>
              <w:rPr>
                <w:sz w:val="24"/>
                <w:szCs w:val="24"/>
              </w:rPr>
              <w:t xml:space="preserve">дисципліни 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5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1</w:t>
            </w:r>
          </w:p>
        </w:tc>
      </w:tr>
      <w:tr w:rsidR="00D86CFB" w:rsidRPr="00C04078">
        <w:trPr>
          <w:trHeight w:hRule="exact" w:val="293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 xml:space="preserve">Тема 1.2. Сутність педагогічної діяльності 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5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1</w:t>
            </w:r>
          </w:p>
        </w:tc>
      </w:tr>
      <w:tr w:rsidR="00D86CFB" w:rsidRPr="00C04078">
        <w:trPr>
          <w:trHeight w:hRule="exact" w:val="282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Тема 1.3.</w:t>
            </w:r>
            <w:r w:rsidRPr="00C04078">
              <w:rPr>
                <w:b/>
                <w:bCs/>
                <w:sz w:val="24"/>
                <w:szCs w:val="24"/>
              </w:rPr>
              <w:t xml:space="preserve"> </w:t>
            </w:r>
            <w:r w:rsidRPr="00C04078">
              <w:rPr>
                <w:sz w:val="24"/>
                <w:szCs w:val="24"/>
              </w:rPr>
              <w:t>Педагогічна майстерність та її елементи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5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1</w:t>
            </w:r>
          </w:p>
        </w:tc>
      </w:tr>
      <w:tr w:rsidR="00D86CFB" w:rsidRPr="00C04078">
        <w:trPr>
          <w:trHeight w:hRule="exact" w:val="281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pStyle w:val="Style18"/>
              <w:widowControl/>
              <w:rPr>
                <w:b/>
                <w:bCs/>
                <w:lang w:val="uk-UA"/>
              </w:rPr>
            </w:pPr>
            <w:r>
              <w:rPr>
                <w:lang w:val="uk-UA"/>
              </w:rPr>
              <w:t>Тема 1.4</w:t>
            </w:r>
            <w:r w:rsidRPr="00C04078">
              <w:rPr>
                <w:lang w:val="uk-UA"/>
              </w:rPr>
              <w:t xml:space="preserve">. Педагогічна техніка та її характеристики. 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8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4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2</w:t>
            </w:r>
          </w:p>
        </w:tc>
      </w:tr>
      <w:tr w:rsidR="00D86CFB" w:rsidRPr="00C04078">
        <w:trPr>
          <w:trHeight w:hRule="exact" w:val="272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pStyle w:val="Style18"/>
              <w:widowControl/>
              <w:rPr>
                <w:lang w:val="uk-UA"/>
              </w:rPr>
            </w:pPr>
            <w:r w:rsidRPr="00C04078">
              <w:rPr>
                <w:lang w:val="uk-UA"/>
              </w:rPr>
              <w:t>Тема 1.</w:t>
            </w:r>
            <w:r>
              <w:rPr>
                <w:lang w:val="uk-UA"/>
              </w:rPr>
              <w:t>5</w:t>
            </w:r>
            <w:r w:rsidRPr="00C04078">
              <w:rPr>
                <w:lang w:val="uk-UA"/>
              </w:rPr>
              <w:t>. Педагогічні здібності та педагогічний такт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3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-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1</w:t>
            </w:r>
          </w:p>
        </w:tc>
      </w:tr>
      <w:tr w:rsidR="00D86CFB" w:rsidRPr="00C04078">
        <w:trPr>
          <w:trHeight w:hRule="exact" w:val="284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Разом за розділом 1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  <w:i/>
                <w:iCs/>
              </w:rPr>
            </w:pPr>
            <w:r w:rsidRPr="00C04078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6</w:t>
            </w:r>
          </w:p>
        </w:tc>
      </w:tr>
      <w:tr w:rsidR="00D86CFB" w:rsidRPr="00C04078">
        <w:trPr>
          <w:trHeight w:hRule="exact" w:val="284"/>
          <w:jc w:val="center"/>
        </w:trPr>
        <w:tc>
          <w:tcPr>
            <w:tcW w:w="10071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40"/>
              <w:keepNext/>
              <w:keepLines/>
              <w:shd w:val="clear" w:color="000000" w:fill="FFFFFF"/>
              <w:spacing w:after="0" w:line="240" w:lineRule="auto"/>
              <w:ind w:left="119"/>
              <w:jc w:val="center"/>
              <w:rPr>
                <w:b/>
                <w:bCs/>
                <w:sz w:val="24"/>
                <w:szCs w:val="24"/>
              </w:rPr>
            </w:pPr>
            <w:r w:rsidRPr="00C04078">
              <w:rPr>
                <w:b/>
                <w:bCs/>
                <w:sz w:val="24"/>
                <w:szCs w:val="24"/>
              </w:rPr>
              <w:t xml:space="preserve">Розділ 2. Майстерність педагогічної взаємодії </w:t>
            </w:r>
          </w:p>
          <w:p w:rsidR="00D86CFB" w:rsidRPr="00C04078" w:rsidRDefault="00D86CFB" w:rsidP="00346965"/>
        </w:tc>
      </w:tr>
      <w:tr w:rsidR="00D86CFB" w:rsidRPr="00C04078">
        <w:trPr>
          <w:trHeight w:hRule="exact" w:val="567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18"/>
              <w:jc w:val="left"/>
              <w:rPr>
                <w:sz w:val="24"/>
                <w:szCs w:val="24"/>
              </w:rPr>
            </w:pPr>
            <w:r w:rsidRPr="00C04078">
              <w:rPr>
                <w:spacing w:val="-3"/>
                <w:sz w:val="24"/>
                <w:szCs w:val="24"/>
              </w:rPr>
              <w:t xml:space="preserve">Тема 2.1. </w:t>
            </w:r>
            <w:r w:rsidRPr="00C04078">
              <w:rPr>
                <w:sz w:val="24"/>
                <w:szCs w:val="24"/>
              </w:rPr>
              <w:t>Педагогічне спілкування, його сутність і особливості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5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1</w:t>
            </w:r>
          </w:p>
        </w:tc>
      </w:tr>
      <w:tr w:rsidR="00D86CFB" w:rsidRPr="00C04078">
        <w:trPr>
          <w:trHeight w:hRule="exact" w:val="285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TimesNewRoman,Bold"/>
                <w:sz w:val="24"/>
                <w:szCs w:val="24"/>
              </w:rPr>
              <w:t>Тема 2.2</w:t>
            </w:r>
            <w:r w:rsidRPr="00C04078">
              <w:rPr>
                <w:rFonts w:eastAsia="TimesNewRoman,Bold"/>
                <w:sz w:val="24"/>
                <w:szCs w:val="24"/>
              </w:rPr>
              <w:t xml:space="preserve">. Майстерність публічного виступу 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5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i/>
                <w:iCs/>
              </w:rPr>
            </w:pPr>
            <w:r w:rsidRPr="00C04078">
              <w:rPr>
                <w:i/>
                <w:iCs/>
              </w:rPr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1</w:t>
            </w:r>
          </w:p>
        </w:tc>
      </w:tr>
      <w:tr w:rsidR="00D86CFB" w:rsidRPr="00C04078">
        <w:trPr>
          <w:trHeight w:hRule="exact" w:val="565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TimesNewRoman,Bold"/>
                <w:sz w:val="24"/>
                <w:szCs w:val="24"/>
              </w:rPr>
              <w:t>Тема 2.3</w:t>
            </w:r>
            <w:r w:rsidRPr="00C04078">
              <w:rPr>
                <w:rFonts w:eastAsia="TimesNewRoman,Bold"/>
                <w:sz w:val="24"/>
                <w:szCs w:val="24"/>
              </w:rPr>
              <w:t>. Педагогічна майстерність вирішення конфліктних ситуацій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5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2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 w:rsidRPr="00C04078"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1</w:t>
            </w:r>
          </w:p>
        </w:tc>
      </w:tr>
      <w:tr w:rsidR="00D86CFB" w:rsidRPr="00C04078">
        <w:trPr>
          <w:trHeight w:hRule="exact" w:val="305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rFonts w:eastAsia="TimesNewRoman,Bold"/>
                <w:sz w:val="24"/>
                <w:szCs w:val="24"/>
              </w:rPr>
              <w:t>Тема 2.4</w:t>
            </w:r>
            <w:r w:rsidRPr="00C04078">
              <w:rPr>
                <w:rFonts w:eastAsia="TimesNewRoman,Bold"/>
                <w:sz w:val="24"/>
                <w:szCs w:val="24"/>
              </w:rPr>
              <w:t>.</w:t>
            </w:r>
            <w:r w:rsidRPr="00C04078">
              <w:rPr>
                <w:sz w:val="24"/>
                <w:szCs w:val="24"/>
              </w:rPr>
              <w:t xml:space="preserve"> Імідж викладача та акторська майстерність</w:t>
            </w:r>
            <w:r w:rsidRPr="00C04078">
              <w:rPr>
                <w:rFonts w:eastAsia="TimesNewRoman,Bold"/>
                <w:sz w:val="24"/>
                <w:szCs w:val="24"/>
              </w:rPr>
              <w:t xml:space="preserve"> 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5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-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3</w:t>
            </w:r>
          </w:p>
        </w:tc>
      </w:tr>
      <w:tr w:rsidR="00D86CFB" w:rsidRPr="00C04078">
        <w:trPr>
          <w:trHeight w:hRule="exact" w:val="282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b/>
                <w:bCs/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Залік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6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-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2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4</w:t>
            </w:r>
          </w:p>
        </w:tc>
      </w:tr>
      <w:tr w:rsidR="00D86CFB" w:rsidRPr="00C04078">
        <w:trPr>
          <w:trHeight w:hRule="exact" w:val="282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Реферат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8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-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-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</w:pPr>
            <w:r>
              <w:t>8</w:t>
            </w:r>
          </w:p>
        </w:tc>
      </w:tr>
      <w:tr w:rsidR="00D86CFB" w:rsidRPr="00C04078">
        <w:trPr>
          <w:trHeight w:hRule="exact" w:val="284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b/>
                <w:bCs/>
                <w:sz w:val="24"/>
                <w:szCs w:val="24"/>
              </w:rPr>
            </w:pPr>
            <w:r w:rsidRPr="00C04078">
              <w:rPr>
                <w:sz w:val="24"/>
                <w:szCs w:val="24"/>
              </w:rPr>
              <w:t>Разом за розділом 2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</w:rPr>
            </w:pPr>
            <w:r w:rsidRPr="00C04078">
              <w:rPr>
                <w:b/>
                <w:bCs/>
              </w:rPr>
              <w:t>3</w:t>
            </w:r>
            <w:r>
              <w:rPr>
                <w:b/>
                <w:bCs/>
              </w:rPr>
              <w:t>4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</w:tr>
      <w:tr w:rsidR="00D86CFB" w:rsidRPr="00C04078">
        <w:trPr>
          <w:trHeight w:hRule="exact" w:val="284"/>
          <w:jc w:val="center"/>
        </w:trPr>
        <w:tc>
          <w:tcPr>
            <w:tcW w:w="6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firstLine="0"/>
              <w:jc w:val="left"/>
              <w:rPr>
                <w:b/>
                <w:bCs/>
                <w:sz w:val="24"/>
                <w:szCs w:val="24"/>
              </w:rPr>
            </w:pPr>
            <w:r w:rsidRPr="00C04078">
              <w:rPr>
                <w:b/>
                <w:bCs/>
                <w:sz w:val="24"/>
                <w:szCs w:val="24"/>
              </w:rPr>
              <w:t>Всього годин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</w:rPr>
            </w:pPr>
            <w:r w:rsidRPr="00C04078">
              <w:rPr>
                <w:b/>
                <w:bCs/>
              </w:rPr>
              <w:t>60</w:t>
            </w:r>
          </w:p>
        </w:tc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</w:rPr>
            </w:pPr>
            <w:r w:rsidRPr="00C04078">
              <w:rPr>
                <w:b/>
                <w:bCs/>
              </w:rPr>
              <w:t>24</w:t>
            </w:r>
          </w:p>
        </w:tc>
      </w:tr>
    </w:tbl>
    <w:p w:rsidR="00D86CFB" w:rsidRPr="00C04078" w:rsidRDefault="00D86CFB" w:rsidP="002D5AA3">
      <w:pPr>
        <w:keepNext/>
        <w:jc w:val="center"/>
        <w:rPr>
          <w:b/>
          <w:bCs/>
        </w:rPr>
      </w:pPr>
    </w:p>
    <w:p w:rsidR="00D86CFB" w:rsidRDefault="00D86CFB" w:rsidP="002D5AA3">
      <w:pPr>
        <w:keepNext/>
        <w:jc w:val="center"/>
        <w:rPr>
          <w:b/>
          <w:bCs/>
        </w:rPr>
      </w:pPr>
      <w:r w:rsidRPr="00C04078">
        <w:rPr>
          <w:b/>
          <w:bCs/>
        </w:rPr>
        <w:t>4. Лекційні заняття</w:t>
      </w:r>
    </w:p>
    <w:tbl>
      <w:tblPr>
        <w:tblW w:w="10207" w:type="dxa"/>
        <w:tblInd w:w="-106" w:type="dxa"/>
        <w:tblLayout w:type="fixed"/>
        <w:tblLook w:val="0000" w:firstRow="0" w:lastRow="0" w:firstColumn="0" w:lastColumn="0" w:noHBand="0" w:noVBand="0"/>
      </w:tblPr>
      <w:tblGrid>
        <w:gridCol w:w="568"/>
        <w:gridCol w:w="9639"/>
      </w:tblGrid>
      <w:tr w:rsidR="00D86CFB" w:rsidRPr="00C0407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left="34"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  <w:shd w:val="clear" w:color="auto" w:fill="FFFFFF"/>
                <w:lang w:eastAsia="uk-UA"/>
              </w:rPr>
              <w:t>№</w:t>
            </w:r>
          </w:p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left="34" w:firstLine="0"/>
              <w:jc w:val="center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  <w:shd w:val="clear" w:color="auto" w:fill="FFFFFF"/>
                <w:lang w:eastAsia="uk-UA"/>
              </w:rPr>
              <w:t>з/п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jc w:val="center"/>
              <w:rPr>
                <w:b/>
                <w:bCs/>
                <w:i/>
                <w:iCs/>
                <w:shd w:val="clear" w:color="auto" w:fill="FFFFFF"/>
                <w:lang w:eastAsia="uk-UA"/>
              </w:rPr>
            </w:pPr>
            <w:r w:rsidRPr="00C04078">
              <w:rPr>
                <w:b/>
                <w:bCs/>
                <w:i/>
                <w:iCs/>
                <w:shd w:val="clear" w:color="auto" w:fill="FFFFFF"/>
                <w:lang w:eastAsia="uk-UA"/>
              </w:rPr>
              <w:t xml:space="preserve">Назва теми лекції та перелік основних питань </w:t>
            </w:r>
          </w:p>
          <w:p w:rsidR="00D86CFB" w:rsidRPr="00C04078" w:rsidRDefault="00D86CFB" w:rsidP="00346965">
            <w:pPr>
              <w:jc w:val="center"/>
              <w:rPr>
                <w:b/>
                <w:bCs/>
                <w:i/>
                <w:iCs/>
              </w:rPr>
            </w:pPr>
            <w:r w:rsidRPr="00C04078">
              <w:rPr>
                <w:b/>
                <w:bCs/>
                <w:i/>
                <w:iCs/>
                <w:shd w:val="clear" w:color="auto" w:fill="FFFFFF"/>
                <w:lang w:eastAsia="uk-UA"/>
              </w:rPr>
              <w:t>(посилання на літературу та завдання на СРС)</w:t>
            </w:r>
          </w:p>
        </w:tc>
      </w:tr>
      <w:tr w:rsidR="00D86CFB" w:rsidRPr="00C0407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left="34" w:firstLine="0"/>
              <w:jc w:val="left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  <w:shd w:val="clear" w:color="auto" w:fill="FFFFFF"/>
                <w:lang w:eastAsia="uk-UA"/>
              </w:rPr>
              <w:t>1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shd w:val="clear" w:color="000000" w:fill="FFFFFF"/>
              <w:ind w:firstLine="709"/>
              <w:jc w:val="both"/>
              <w:rPr>
                <w:b/>
                <w:bCs/>
              </w:rPr>
            </w:pPr>
            <w:r w:rsidRPr="00C04078">
              <w:rPr>
                <w:b/>
                <w:bCs/>
              </w:rPr>
              <w:t xml:space="preserve">Тема 1.1. Вступ до вивчення </w:t>
            </w:r>
            <w:r>
              <w:rPr>
                <w:b/>
                <w:bCs/>
              </w:rPr>
              <w:t xml:space="preserve"> дисципліни </w:t>
            </w:r>
          </w:p>
          <w:p w:rsidR="00D86CFB" w:rsidRPr="00C04078" w:rsidRDefault="00D86CFB" w:rsidP="00346965">
            <w:pPr>
              <w:shd w:val="clear" w:color="000000" w:fill="FFFFFF"/>
              <w:ind w:firstLine="709"/>
              <w:jc w:val="both"/>
              <w:rPr>
                <w:i/>
                <w:iCs/>
                <w:u w:val="single"/>
              </w:rPr>
            </w:pPr>
            <w:r w:rsidRPr="00C04078">
              <w:rPr>
                <w:i/>
                <w:iCs/>
                <w:u w:val="single"/>
              </w:rPr>
              <w:t xml:space="preserve">Лекція 1. Вступна лекція. </w:t>
            </w:r>
          </w:p>
          <w:p w:rsidR="00D86CFB" w:rsidRPr="00C04078" w:rsidRDefault="00D86CFB" w:rsidP="00346965">
            <w:pPr>
              <w:shd w:val="clear" w:color="000000" w:fill="FFFFFF"/>
              <w:ind w:firstLine="709"/>
              <w:jc w:val="both"/>
            </w:pPr>
            <w:r w:rsidRPr="00C04078">
              <w:t>Предмет курсу «Педагогічна майстерність», його зміст, мета та завдання. Структура курсу та його основні категорії. Характеристика методів наукового дослідження педагогічної майстерності: теоретичних та емпіричних. Теоретичні методи: аналіз, синтез, порівняння, класифікація, абстрагування, конкретизація, моделювання. Емпіричні методи: педагогічне спостереження, опитування, експертна оцінка, тестування. Педагогічний експеримент (констатувальний та формувальний).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346965">
            <w:r>
              <w:t>Основна: 3, 4, 5, 6</w:t>
            </w:r>
            <w:r w:rsidRPr="00C04078">
              <w:t xml:space="preserve"> </w:t>
            </w:r>
          </w:p>
          <w:p w:rsidR="00D86CFB" w:rsidRPr="00C04078" w:rsidRDefault="00D86CFB" w:rsidP="00346965">
            <w:r w:rsidRPr="00C04078">
              <w:t>Додаткова: 1; 3; 4; 5; 8; 10; 12; 13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D86CFB" w:rsidRPr="00C04078" w:rsidRDefault="00D86CFB" w:rsidP="00346965">
            <w:pPr>
              <w:tabs>
                <w:tab w:val="left" w:pos="360"/>
              </w:tabs>
            </w:pPr>
            <w:r w:rsidRPr="00C04078">
              <w:t xml:space="preserve">Відповіді на питання для самоперевірки: </w:t>
            </w:r>
          </w:p>
          <w:p w:rsidR="00D86CFB" w:rsidRPr="00C04078" w:rsidRDefault="00D86CFB" w:rsidP="002D5AA3">
            <w:pPr>
              <w:numPr>
                <w:ilvl w:val="0"/>
                <w:numId w:val="18"/>
              </w:numPr>
              <w:tabs>
                <w:tab w:val="left" w:pos="0"/>
                <w:tab w:val="left" w:pos="360"/>
              </w:tabs>
              <w:ind w:left="0" w:firstLine="0"/>
              <w:jc w:val="both"/>
            </w:pPr>
            <w:r w:rsidRPr="00C04078">
              <w:t>Навести приклади редакції формулювання категорії «педагогічна майстерність».</w:t>
            </w:r>
          </w:p>
          <w:p w:rsidR="00D86CFB" w:rsidRPr="00C04078" w:rsidRDefault="00D86CFB" w:rsidP="002D5AA3">
            <w:pPr>
              <w:numPr>
                <w:ilvl w:val="0"/>
                <w:numId w:val="18"/>
              </w:numPr>
              <w:tabs>
                <w:tab w:val="left" w:pos="0"/>
                <w:tab w:val="left" w:pos="360"/>
              </w:tabs>
              <w:ind w:left="0" w:firstLine="0"/>
              <w:jc w:val="both"/>
            </w:pPr>
            <w:r w:rsidRPr="00C04078">
              <w:t>Визначити критерії педагогічної майстерності.</w:t>
            </w:r>
          </w:p>
          <w:p w:rsidR="00D86CFB" w:rsidRPr="00C04078" w:rsidRDefault="00D86CFB" w:rsidP="002D5AA3">
            <w:pPr>
              <w:numPr>
                <w:ilvl w:val="0"/>
                <w:numId w:val="18"/>
              </w:numPr>
              <w:tabs>
                <w:tab w:val="left" w:pos="0"/>
                <w:tab w:val="left" w:pos="360"/>
              </w:tabs>
              <w:ind w:left="0" w:firstLine="0"/>
              <w:jc w:val="both"/>
            </w:pPr>
            <w:r w:rsidRPr="00C04078">
              <w:t>Охарактеризувати структуру педагогічної майстерності.</w:t>
            </w:r>
          </w:p>
          <w:p w:rsidR="00D86CFB" w:rsidRPr="00C04078" w:rsidRDefault="00D86CFB" w:rsidP="00346965">
            <w:pPr>
              <w:tabs>
                <w:tab w:val="left" w:pos="0"/>
                <w:tab w:val="left" w:pos="360"/>
                <w:tab w:val="left" w:pos="720"/>
              </w:tabs>
              <w:jc w:val="both"/>
            </w:pPr>
          </w:p>
        </w:tc>
      </w:tr>
      <w:tr w:rsidR="00D86CFB" w:rsidRPr="00C0407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C04078" w:rsidRDefault="00D86CFB" w:rsidP="00346965">
            <w:pPr>
              <w:pStyle w:val="7"/>
              <w:shd w:val="clear" w:color="000000" w:fill="FFFFFF"/>
              <w:spacing w:line="240" w:lineRule="auto"/>
              <w:ind w:left="34" w:firstLine="0"/>
              <w:jc w:val="left"/>
              <w:rPr>
                <w:sz w:val="24"/>
                <w:szCs w:val="24"/>
              </w:rPr>
            </w:pPr>
            <w:r w:rsidRPr="00C04078">
              <w:rPr>
                <w:sz w:val="24"/>
                <w:szCs w:val="24"/>
                <w:shd w:val="clear" w:color="auto" w:fill="FFFFFF"/>
                <w:lang w:eastAsia="uk-UA"/>
              </w:rPr>
              <w:t>2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rPr>
                <w:b/>
                <w:bCs/>
              </w:rPr>
              <w:t>Тема 1.2. Сутність педагогічної діяльності</w:t>
            </w:r>
          </w:p>
          <w:p w:rsidR="00D86CFB" w:rsidRPr="00C04078" w:rsidRDefault="00D86CFB" w:rsidP="00346965">
            <w:pPr>
              <w:shd w:val="clear" w:color="000000" w:fill="FFFFFF"/>
              <w:ind w:firstLine="709"/>
              <w:jc w:val="both"/>
            </w:pPr>
            <w:r w:rsidRPr="00C04078">
              <w:rPr>
                <w:i/>
                <w:iCs/>
                <w:u w:val="single"/>
              </w:rPr>
              <w:t>Лекція 2. Педагогічна діяльність та її особливості</w:t>
            </w:r>
          </w:p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</w:pPr>
            <w:r w:rsidRPr="00C04078">
              <w:t>Суспільна значущість професії педагога, його функції. Поняття педагогічної діяльності. Змістова характеристика основних компонентів професійної діяльності: мета діяльності, суб’єкт, об’єкт діяльності, засоби діяльності; результати діяльності (рівень сформованості необхідних рис та якостей особистості).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346965">
            <w:r>
              <w:t>Основна:  3, 4, 5, 6</w:t>
            </w:r>
          </w:p>
          <w:p w:rsidR="00D86CFB" w:rsidRPr="00C04078" w:rsidRDefault="00D86CFB" w:rsidP="00346965">
            <w:r w:rsidRPr="00C04078">
              <w:t>Додаткова: 1; 3; 4; 5; 7; 8; 10; 12; 13.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D86CFB" w:rsidRPr="00C04078" w:rsidRDefault="00D86CFB" w:rsidP="00346965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D86CFB" w:rsidRPr="00C04078" w:rsidRDefault="00D86CFB" w:rsidP="002D5AA3">
            <w:pPr>
              <w:numPr>
                <w:ilvl w:val="0"/>
                <w:numId w:val="16"/>
              </w:numPr>
              <w:tabs>
                <w:tab w:val="left" w:pos="0"/>
                <w:tab w:val="left" w:pos="360"/>
              </w:tabs>
              <w:ind w:left="0" w:firstLine="0"/>
              <w:jc w:val="both"/>
            </w:pPr>
            <w:r w:rsidRPr="00C04078">
              <w:t>Визначити основні методи діагностики особистості професіонала.</w:t>
            </w:r>
          </w:p>
          <w:p w:rsidR="00D86CFB" w:rsidRPr="00C04078" w:rsidRDefault="00D86CFB" w:rsidP="002D5AA3">
            <w:pPr>
              <w:numPr>
                <w:ilvl w:val="0"/>
                <w:numId w:val="16"/>
              </w:numPr>
              <w:tabs>
                <w:tab w:val="left" w:pos="0"/>
                <w:tab w:val="left" w:pos="360"/>
              </w:tabs>
              <w:ind w:left="0" w:firstLine="0"/>
              <w:jc w:val="both"/>
              <w:rPr>
                <w:rFonts w:eastAsia="TimesNewRoman,Bold"/>
              </w:rPr>
            </w:pPr>
            <w:r w:rsidRPr="00C04078">
              <w:t xml:space="preserve">Охарактеризувати </w:t>
            </w:r>
            <w:r w:rsidRPr="00C04078">
              <w:rPr>
                <w:rFonts w:eastAsia="TimesNewRoman,Bold"/>
              </w:rPr>
              <w:t>педагогічну діяльність (сутність, структура, характеристика компонентів).</w:t>
            </w:r>
          </w:p>
          <w:p w:rsidR="00D86CFB" w:rsidRPr="00C04078" w:rsidRDefault="00D86CFB" w:rsidP="002D5AA3">
            <w:pPr>
              <w:numPr>
                <w:ilvl w:val="0"/>
                <w:numId w:val="16"/>
              </w:numPr>
              <w:tabs>
                <w:tab w:val="left" w:pos="0"/>
                <w:tab w:val="left" w:pos="360"/>
              </w:tabs>
              <w:ind w:left="0" w:firstLine="0"/>
              <w:jc w:val="both"/>
            </w:pPr>
            <w:r w:rsidRPr="00C04078">
              <w:t>Розкрити складові професійно-педагогічної діяльності.</w:t>
            </w:r>
          </w:p>
        </w:tc>
      </w:tr>
      <w:tr w:rsidR="00D86CFB" w:rsidRPr="00C0407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ind w:left="34"/>
            </w:pPr>
          </w:p>
          <w:p w:rsidR="00D86CFB" w:rsidRPr="00C04078" w:rsidRDefault="00D86CFB" w:rsidP="00346965">
            <w:pPr>
              <w:ind w:left="34"/>
              <w:jc w:val="center"/>
            </w:pPr>
            <w:r w:rsidRPr="00C04078">
              <w:t>3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rPr>
                <w:b/>
                <w:bCs/>
              </w:rPr>
              <w:t>Тема 1.3. Педагогічна майстерність та її елементи</w:t>
            </w:r>
          </w:p>
          <w:p w:rsidR="00D86CFB" w:rsidRPr="00C04078" w:rsidRDefault="00D86CFB" w:rsidP="00346965">
            <w:pPr>
              <w:shd w:val="clear" w:color="000000" w:fill="FFFFFF"/>
              <w:ind w:firstLine="709"/>
              <w:jc w:val="both"/>
              <w:rPr>
                <w:i/>
                <w:iCs/>
                <w:u w:val="single"/>
              </w:rPr>
            </w:pPr>
            <w:r w:rsidRPr="00C04078">
              <w:rPr>
                <w:i/>
                <w:iCs/>
                <w:u w:val="single"/>
              </w:rPr>
              <w:t>Лекція 3.Структура педагогічної майстерності.</w:t>
            </w:r>
          </w:p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t>Зміст педагогічної майстерності викладача. Елементи педагогічної майстерності: гуманістична спрямованість, професійна компетентність, педагогічна техніка, педагогічний такт, педагогічна творчість (креативність), мовна культура. Професійно важливі якості педагога.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346965">
            <w:r>
              <w:t>Основна:  4, 5, 6</w:t>
            </w:r>
          </w:p>
          <w:p w:rsidR="00D86CFB" w:rsidRPr="00C04078" w:rsidRDefault="00D86CFB" w:rsidP="00346965">
            <w:r w:rsidRPr="00C04078">
              <w:t>Додаткова: 1; 2; 3; 5; 8; 12; 15; 16.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D86CFB" w:rsidRPr="00C04078" w:rsidRDefault="00D86CFB" w:rsidP="00346965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D86CFB" w:rsidRPr="00C04078" w:rsidRDefault="00D86CFB" w:rsidP="002D5AA3">
            <w:pPr>
              <w:numPr>
                <w:ilvl w:val="0"/>
                <w:numId w:val="15"/>
              </w:numPr>
              <w:tabs>
                <w:tab w:val="left" w:pos="360"/>
              </w:tabs>
              <w:ind w:left="360"/>
              <w:jc w:val="both"/>
            </w:pPr>
            <w:r w:rsidRPr="00C04078">
              <w:t>Охарактеризувати елементи педагогічної майстерності</w:t>
            </w:r>
          </w:p>
          <w:p w:rsidR="00D86CFB" w:rsidRPr="00C04078" w:rsidRDefault="00D86CFB" w:rsidP="002D5AA3">
            <w:pPr>
              <w:numPr>
                <w:ilvl w:val="0"/>
                <w:numId w:val="15"/>
              </w:numPr>
              <w:tabs>
                <w:tab w:val="left" w:pos="360"/>
              </w:tabs>
              <w:ind w:left="360"/>
              <w:jc w:val="both"/>
            </w:pPr>
            <w:r w:rsidRPr="00C04078">
              <w:t>Визначити професійно значущі якості та умови їх розвитку.</w:t>
            </w:r>
          </w:p>
          <w:p w:rsidR="00D86CFB" w:rsidRPr="00C04078" w:rsidRDefault="00D86CFB" w:rsidP="002D5AA3">
            <w:pPr>
              <w:numPr>
                <w:ilvl w:val="0"/>
                <w:numId w:val="15"/>
              </w:numPr>
              <w:tabs>
                <w:tab w:val="left" w:pos="360"/>
              </w:tabs>
              <w:ind w:left="360"/>
              <w:jc w:val="both"/>
            </w:pPr>
            <w:r w:rsidRPr="00C04078">
              <w:rPr>
                <w:rFonts w:eastAsia="TimesNewRoman,Bold"/>
              </w:rPr>
              <w:t>Розкрити функції педагога.</w:t>
            </w:r>
          </w:p>
        </w:tc>
      </w:tr>
      <w:tr w:rsidR="00D86CFB" w:rsidRPr="00C0407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ind w:left="34"/>
              <w:jc w:val="center"/>
            </w:pPr>
            <w:r>
              <w:t>4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</w:pPr>
            <w:r>
              <w:rPr>
                <w:b/>
                <w:bCs/>
              </w:rPr>
              <w:t>Тема 1.4</w:t>
            </w:r>
            <w:r w:rsidRPr="00C04078">
              <w:rPr>
                <w:b/>
                <w:bCs/>
              </w:rPr>
              <w:t>. Педагогічна техніка та її характеристики</w:t>
            </w:r>
          </w:p>
          <w:p w:rsidR="00D86CFB" w:rsidRPr="00C04078" w:rsidRDefault="00D86CFB" w:rsidP="00346965">
            <w:pPr>
              <w:shd w:val="clear" w:color="000000" w:fill="FFFFFF"/>
              <w:ind w:firstLine="709"/>
              <w:jc w:val="both"/>
              <w:rPr>
                <w:i/>
                <w:iCs/>
                <w:u w:val="single"/>
              </w:rPr>
            </w:pPr>
            <w:r>
              <w:rPr>
                <w:i/>
                <w:iCs/>
                <w:u w:val="single"/>
              </w:rPr>
              <w:t>Лекція 4</w:t>
            </w:r>
            <w:r w:rsidRPr="00C04078">
              <w:rPr>
                <w:i/>
                <w:iCs/>
                <w:u w:val="single"/>
              </w:rPr>
              <w:t xml:space="preserve"> Види педагогічної техніки. Внутрішня техніка педагога.</w:t>
            </w:r>
          </w:p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t xml:space="preserve">Поняття педагогічної техніки  та її види: зовнішня та внутрішня. Внутрішня техніка: концентрація розумових та фізичних сил педагога на досягненні дидактичної та виховної мети; механізми налаштовування педагога, зняття зайвого напруження; розподіл уваги (велике, середнє, мале коло); створення творчої ділової атмосфери в аудиторії. 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346965">
            <w:r>
              <w:t>Основна: 1, 3, 4, 5, 6</w:t>
            </w:r>
            <w:r w:rsidRPr="00C04078">
              <w:t xml:space="preserve"> </w:t>
            </w:r>
          </w:p>
          <w:p w:rsidR="00D86CFB" w:rsidRPr="00C04078" w:rsidRDefault="00D86CFB" w:rsidP="00346965">
            <w:r w:rsidRPr="00C04078">
              <w:t>Додаткова: 2; 4; 6; 7; 8; 10; 12; 13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D86CFB" w:rsidRPr="00C04078" w:rsidRDefault="00D86CFB" w:rsidP="00346965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D86CFB" w:rsidRPr="00C04078" w:rsidRDefault="00D86CFB" w:rsidP="00346965">
            <w:pPr>
              <w:pStyle w:val="Default"/>
              <w:tabs>
                <w:tab w:val="left" w:pos="216"/>
              </w:tabs>
              <w:rPr>
                <w:rFonts w:ascii="Times New Roman" w:hAnsi="Times New Roman" w:cs="Times New Roman"/>
                <w:color w:val="auto"/>
              </w:rPr>
            </w:pPr>
            <w:r w:rsidRPr="00C04078">
              <w:rPr>
                <w:rFonts w:ascii="Times New Roman" w:hAnsi="Times New Roman" w:cs="Times New Roman"/>
                <w:color w:val="auto"/>
              </w:rPr>
              <w:t>1. Складові педагогічної техніки.</w:t>
            </w:r>
          </w:p>
          <w:p w:rsidR="00D86CFB" w:rsidRPr="00C04078" w:rsidRDefault="00D86CFB" w:rsidP="002D5AA3">
            <w:pPr>
              <w:pStyle w:val="Default"/>
              <w:numPr>
                <w:ilvl w:val="0"/>
                <w:numId w:val="19"/>
              </w:numPr>
              <w:tabs>
                <w:tab w:val="left" w:pos="216"/>
              </w:tabs>
              <w:jc w:val="both"/>
              <w:rPr>
                <w:rFonts w:ascii="Times New Roman" w:eastAsia="TimesNewRoman,Bold" w:hAnsi="Times New Roman" w:cs="Times New Roman"/>
                <w:color w:val="auto"/>
              </w:rPr>
            </w:pPr>
            <w:r w:rsidRPr="00C04078">
              <w:rPr>
                <w:rFonts w:ascii="Times New Roman" w:hAnsi="Times New Roman" w:cs="Times New Roman"/>
                <w:color w:val="auto"/>
              </w:rPr>
              <w:t>Методи формування педагогічної техніки.</w:t>
            </w:r>
          </w:p>
          <w:p w:rsidR="00D86CFB" w:rsidRPr="00C04078" w:rsidRDefault="00D86CFB" w:rsidP="002D5AA3">
            <w:pPr>
              <w:pStyle w:val="Default"/>
              <w:numPr>
                <w:ilvl w:val="0"/>
                <w:numId w:val="19"/>
              </w:numPr>
              <w:tabs>
                <w:tab w:val="left" w:pos="216"/>
              </w:tabs>
              <w:jc w:val="both"/>
              <w:rPr>
                <w:rFonts w:ascii="Times New Roman" w:hAnsi="Times New Roman" w:cs="Times New Roman"/>
                <w:color w:val="auto"/>
              </w:rPr>
            </w:pPr>
            <w:r w:rsidRPr="00C04078">
              <w:rPr>
                <w:rFonts w:ascii="Times New Roman" w:hAnsi="Times New Roman" w:cs="Times New Roman"/>
                <w:color w:val="auto"/>
              </w:rPr>
              <w:t xml:space="preserve">Розкрити </w:t>
            </w:r>
            <w:r w:rsidRPr="00C04078">
              <w:rPr>
                <w:rFonts w:ascii="Times New Roman" w:eastAsia="TimesNewRoman,Bold" w:hAnsi="Times New Roman" w:cs="Times New Roman"/>
                <w:color w:val="auto"/>
              </w:rPr>
              <w:t>рольовий репертуар педагога.</w:t>
            </w:r>
          </w:p>
          <w:p w:rsidR="00D86CFB" w:rsidRPr="00C04078" w:rsidRDefault="00D86CFB" w:rsidP="00346965">
            <w:pPr>
              <w:jc w:val="both"/>
              <w:rPr>
                <w:rFonts w:eastAsia="TimesNewRoman,Bold"/>
              </w:rPr>
            </w:pPr>
          </w:p>
        </w:tc>
      </w:tr>
      <w:tr w:rsidR="00D86CFB" w:rsidRPr="00C0407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ind w:left="34"/>
              <w:jc w:val="center"/>
            </w:pPr>
            <w:r>
              <w:t>5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</w:pPr>
            <w:r>
              <w:rPr>
                <w:b/>
                <w:bCs/>
              </w:rPr>
              <w:t>Тема 1.4</w:t>
            </w:r>
            <w:r w:rsidRPr="00C04078">
              <w:rPr>
                <w:b/>
                <w:bCs/>
              </w:rPr>
              <w:t>. Педагогічна техніка та її характеристики</w:t>
            </w:r>
          </w:p>
          <w:p w:rsidR="00D86CFB" w:rsidRPr="00C04078" w:rsidRDefault="00D86CFB" w:rsidP="00346965">
            <w:pPr>
              <w:shd w:val="clear" w:color="000000" w:fill="FFFFFF"/>
              <w:ind w:firstLine="709"/>
              <w:jc w:val="both"/>
              <w:rPr>
                <w:i/>
                <w:iCs/>
                <w:u w:val="single"/>
              </w:rPr>
            </w:pPr>
            <w:r>
              <w:rPr>
                <w:i/>
                <w:iCs/>
                <w:u w:val="single"/>
              </w:rPr>
              <w:t>Лекція 5</w:t>
            </w:r>
            <w:r w:rsidRPr="00C04078">
              <w:rPr>
                <w:i/>
                <w:iCs/>
                <w:u w:val="single"/>
              </w:rPr>
              <w:t>.Зовнішня техніка педагога та її характеристики</w:t>
            </w:r>
          </w:p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t xml:space="preserve">Невербальні засоби – статична експресія, динамічна експресія.; міжособистісний простір – дистанція, розміщення учасників спілкування; часові характеристики спілкування.  Вербальні засоби - заохочувальні висловлювання, діалогізація мовлення, різноманітне використання інтонаційно-просодичних засобів, створення ефективної вербальної комунікації. 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346965">
            <w:r>
              <w:t>Основна: 1, 3, 4, 5, 6</w:t>
            </w:r>
            <w:r w:rsidRPr="00C04078">
              <w:t xml:space="preserve"> </w:t>
            </w:r>
          </w:p>
          <w:p w:rsidR="00D86CFB" w:rsidRPr="00C04078" w:rsidRDefault="00D86CFB" w:rsidP="00346965">
            <w:r w:rsidRPr="00C04078">
              <w:t>Додаткова: 2; 4; 6; 7; 8; 10; 12; 13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D86CFB" w:rsidRPr="00C04078" w:rsidRDefault="00D86CFB" w:rsidP="00346965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D86CFB" w:rsidRPr="00C04078" w:rsidRDefault="00D86CFB" w:rsidP="00346965">
            <w:pPr>
              <w:jc w:val="both"/>
              <w:rPr>
                <w:rFonts w:eastAsia="TimesNewRoman,Bold"/>
              </w:rPr>
            </w:pPr>
            <w:r w:rsidRPr="00C04078">
              <w:t xml:space="preserve">1. Охарактеризувати </w:t>
            </w:r>
            <w:r w:rsidRPr="00C04078">
              <w:rPr>
                <w:rFonts w:eastAsia="TimesNewRoman,Bold"/>
              </w:rPr>
              <w:t>роль педагогічної творчості та творчого мислення у становленні педагога, формуванні його педагогічної майстерності.</w:t>
            </w:r>
          </w:p>
          <w:p w:rsidR="00D86CFB" w:rsidRPr="00C04078" w:rsidRDefault="00D86CFB" w:rsidP="00346965">
            <w:pPr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 xml:space="preserve">2. </w:t>
            </w:r>
            <w:r w:rsidRPr="00C04078">
              <w:t xml:space="preserve">Охарактеризувати </w:t>
            </w:r>
            <w:r w:rsidRPr="00C04078">
              <w:rPr>
                <w:rFonts w:eastAsia="TimesNewRoman,Bold"/>
              </w:rPr>
              <w:t>поняття про педагогічну техніку педагога її структура.</w:t>
            </w:r>
          </w:p>
          <w:p w:rsidR="00D86CFB" w:rsidRPr="00C04078" w:rsidRDefault="00D86CFB" w:rsidP="00346965">
            <w:pPr>
              <w:shd w:val="clear" w:color="000000" w:fill="FFFFFF"/>
              <w:jc w:val="both"/>
              <w:rPr>
                <w:b/>
                <w:bCs/>
              </w:rPr>
            </w:pPr>
            <w:r w:rsidRPr="00C04078">
              <w:rPr>
                <w:rFonts w:eastAsia="TimesNewRoman,Bold"/>
              </w:rPr>
              <w:t xml:space="preserve">3. </w:t>
            </w:r>
            <w:r w:rsidRPr="00C04078">
              <w:t>Дати характеристику поняття «</w:t>
            </w:r>
            <w:r w:rsidRPr="00C04078">
              <w:rPr>
                <w:rFonts w:eastAsia="TimesNewRoman,Bold"/>
              </w:rPr>
              <w:t>педагогічна майстерність» та авторитет педагога</w:t>
            </w:r>
          </w:p>
        </w:tc>
      </w:tr>
      <w:tr w:rsidR="00D86CFB" w:rsidRPr="00C0407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ind w:left="34"/>
              <w:jc w:val="center"/>
            </w:pPr>
            <w:r>
              <w:t>6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Тема 1.5</w:t>
            </w:r>
            <w:r w:rsidRPr="00C04078">
              <w:rPr>
                <w:b/>
                <w:bCs/>
              </w:rPr>
              <w:t>. Педагогічні здібності та педагогічний такт</w:t>
            </w:r>
          </w:p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  <w:rPr>
                <w:i/>
                <w:iCs/>
                <w:u w:val="single"/>
              </w:rPr>
            </w:pPr>
            <w:r>
              <w:rPr>
                <w:i/>
                <w:iCs/>
                <w:u w:val="single"/>
              </w:rPr>
              <w:t>Лекція 6</w:t>
            </w:r>
            <w:r w:rsidRPr="00C04078">
              <w:rPr>
                <w:i/>
                <w:iCs/>
                <w:u w:val="single"/>
              </w:rPr>
              <w:t>. Педагогічні здібності викладача. Педагогічна культура</w:t>
            </w:r>
          </w:p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</w:pPr>
            <w:r w:rsidRPr="00C04078">
              <w:t>Структура педагогічних здібностей: перцептивні, організаторські, комунікативні, дидактичні, сугестивні, конструктивні, академічні, експресивні. Педагогічна культура. Педагогічний такт та його складові. Вимоги педагогічного такту.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346965">
            <w:r>
              <w:t>Основна: 1, 3, 4, 5, 6</w:t>
            </w:r>
          </w:p>
          <w:p w:rsidR="00D86CFB" w:rsidRPr="00C04078" w:rsidRDefault="00D86CFB" w:rsidP="00346965">
            <w:r w:rsidRPr="00C04078">
              <w:t>Додаткова: 1; 3; 4; 5; 7; 8; 10; 12; 13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D86CFB" w:rsidRPr="00C04078" w:rsidRDefault="00D86CFB" w:rsidP="00346965">
            <w:pPr>
              <w:tabs>
                <w:tab w:val="left" w:pos="360"/>
              </w:tabs>
              <w:jc w:val="both"/>
              <w:rPr>
                <w:rFonts w:eastAsia="TimesNewRoman,Bold"/>
                <w:b/>
                <w:bCs/>
              </w:rPr>
            </w:pPr>
            <w:r w:rsidRPr="00C04078">
              <w:t xml:space="preserve">Відповіді на питання для самоперевірки: </w:t>
            </w:r>
          </w:p>
          <w:p w:rsidR="00D86CFB" w:rsidRPr="00C04078" w:rsidRDefault="00D86CFB" w:rsidP="00346965">
            <w:pPr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 xml:space="preserve">1. </w:t>
            </w:r>
            <w:r w:rsidRPr="00C04078">
              <w:t>Розкрити основні умови формування та розвитку педагогічних здібностей.</w:t>
            </w:r>
          </w:p>
          <w:p w:rsidR="00D86CFB" w:rsidRPr="00C04078" w:rsidRDefault="00D86CFB" w:rsidP="00346965">
            <w:pPr>
              <w:jc w:val="both"/>
              <w:rPr>
                <w:rFonts w:eastAsia="TimesNewRoman,Bold"/>
              </w:rPr>
            </w:pPr>
            <w:r w:rsidRPr="00C04078">
              <w:t xml:space="preserve">2. </w:t>
            </w:r>
            <w:r w:rsidRPr="00C04078">
              <w:rPr>
                <w:rFonts w:eastAsia="TimesNewRoman,Bold"/>
              </w:rPr>
              <w:t>Розкрити структуру педагогічного досвіду  та педагогічні здібності як головні ознаки педагогічної культури викладача</w:t>
            </w:r>
          </w:p>
          <w:p w:rsidR="00D86CFB" w:rsidRPr="00C04078" w:rsidRDefault="00D86CFB" w:rsidP="00346965">
            <w:pPr>
              <w:jc w:val="both"/>
            </w:pPr>
            <w:r w:rsidRPr="00C04078">
              <w:rPr>
                <w:rFonts w:eastAsia="TimesNewRoman,Bold"/>
              </w:rPr>
              <w:t>3. Визначте основні професійні якості викладача.</w:t>
            </w:r>
          </w:p>
        </w:tc>
      </w:tr>
      <w:tr w:rsidR="00D86CFB" w:rsidRPr="00C0407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ind w:left="34"/>
              <w:jc w:val="center"/>
            </w:pPr>
            <w:r>
              <w:t>7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 w:rsidRPr="00C04078">
              <w:rPr>
                <w:b/>
                <w:bCs/>
              </w:rPr>
              <w:t>Тема 2.1.</w:t>
            </w:r>
            <w:r w:rsidRPr="00C04078">
              <w:t xml:space="preserve"> </w:t>
            </w:r>
            <w:r w:rsidRPr="00C04078">
              <w:rPr>
                <w:b/>
                <w:bCs/>
              </w:rPr>
              <w:t xml:space="preserve">Педагогічне спілкування, його сутність і особливості </w:t>
            </w:r>
          </w:p>
          <w:p w:rsidR="00D86CFB" w:rsidRPr="00C04078" w:rsidRDefault="00D86CFB" w:rsidP="00346965">
            <w:pPr>
              <w:shd w:val="clear" w:color="000000" w:fill="FFFFFF"/>
              <w:ind w:firstLine="708"/>
              <w:jc w:val="both"/>
              <w:rPr>
                <w:b/>
                <w:bCs/>
              </w:rPr>
            </w:pPr>
            <w:r>
              <w:rPr>
                <w:i/>
                <w:iCs/>
                <w:u w:val="single"/>
              </w:rPr>
              <w:t>Лекція 7</w:t>
            </w:r>
            <w:r w:rsidRPr="00C04078">
              <w:rPr>
                <w:i/>
                <w:iCs/>
                <w:u w:val="single"/>
              </w:rPr>
              <w:t>. Сутність та структура педагогічного спілкування</w:t>
            </w:r>
          </w:p>
          <w:p w:rsidR="00D86CFB" w:rsidRPr="00C04078" w:rsidRDefault="00D86CFB" w:rsidP="00346965">
            <w:pPr>
              <w:jc w:val="both"/>
            </w:pPr>
            <w:r w:rsidRPr="00C04078">
              <w:t xml:space="preserve">Поняття педагогічного спілкування його види, цілі та функції. Структура педагогічного спілкування. Суб’єкт-суб’єктне спілкування, принципи педагогічного спілкування. Стилі педагогічного спілкування (авторитарний, демократичний, ліберальний). Умови ефективності професійного мовлення педагога. 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346965">
            <w:r>
              <w:t>Основна: 3, 4, 5, 6</w:t>
            </w:r>
            <w:r w:rsidRPr="00C04078">
              <w:t xml:space="preserve"> </w:t>
            </w:r>
          </w:p>
          <w:p w:rsidR="00D86CFB" w:rsidRPr="00C04078" w:rsidRDefault="00D86CFB" w:rsidP="00346965">
            <w:r w:rsidRPr="00C04078">
              <w:t>Додаткова: 1; 2; 3; 4; 5; 7; 8; 10; 11, 19, 22, 39, 46.</w:t>
            </w:r>
          </w:p>
          <w:p w:rsidR="00D86CFB" w:rsidRPr="00C04078" w:rsidRDefault="00D86CFB" w:rsidP="00346965">
            <w:pPr>
              <w:tabs>
                <w:tab w:val="left" w:pos="360"/>
              </w:tabs>
              <w:jc w:val="center"/>
            </w:pPr>
            <w:r w:rsidRPr="00C04078">
              <w:t>Завдання на самостійну роботу студентів:</w:t>
            </w:r>
          </w:p>
          <w:p w:rsidR="00D86CFB" w:rsidRPr="00C04078" w:rsidRDefault="00D86CFB" w:rsidP="00346965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D86CFB" w:rsidRPr="00C04078" w:rsidRDefault="00D86CFB" w:rsidP="00346965">
            <w:pPr>
              <w:tabs>
                <w:tab w:val="left" w:pos="8295"/>
              </w:tabs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>1.</w:t>
            </w:r>
            <w:r w:rsidRPr="00C04078">
              <w:t xml:space="preserve"> Охарактеризувати </w:t>
            </w:r>
            <w:r w:rsidRPr="00C04078">
              <w:rPr>
                <w:rFonts w:eastAsia="TimesNewRoman,Bold"/>
              </w:rPr>
              <w:t>поняття «педагогічна взаємодія».</w:t>
            </w:r>
          </w:p>
          <w:p w:rsidR="00D86CFB" w:rsidRPr="00C04078" w:rsidRDefault="00D86CFB" w:rsidP="00346965">
            <w:pPr>
              <w:tabs>
                <w:tab w:val="left" w:pos="8295"/>
              </w:tabs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 xml:space="preserve">2. </w:t>
            </w:r>
            <w:r w:rsidRPr="00C04078">
              <w:t xml:space="preserve">Проаналізувати </w:t>
            </w:r>
            <w:r w:rsidRPr="00C04078">
              <w:rPr>
                <w:rFonts w:eastAsia="TimesNewRoman,Bold"/>
              </w:rPr>
              <w:t>рівні педагогічного спілкування.</w:t>
            </w:r>
          </w:p>
          <w:p w:rsidR="00D86CFB" w:rsidRPr="00C04078" w:rsidRDefault="00D86CFB" w:rsidP="00346965">
            <w:pPr>
              <w:jc w:val="both"/>
            </w:pPr>
            <w:r w:rsidRPr="00C04078">
              <w:rPr>
                <w:rFonts w:eastAsia="TimesNewRoman,Bold"/>
              </w:rPr>
              <w:t xml:space="preserve">3. </w:t>
            </w:r>
            <w:r w:rsidRPr="00C04078">
              <w:t xml:space="preserve">Охарактеризувати </w:t>
            </w:r>
            <w:r w:rsidRPr="00C04078">
              <w:rPr>
                <w:rFonts w:eastAsia="TimesNewRoman,Bold"/>
              </w:rPr>
              <w:t>техніку спілкування, комунікативні вміння педагога, правила педагогічного спілкування</w:t>
            </w:r>
          </w:p>
        </w:tc>
      </w:tr>
      <w:tr w:rsidR="00D86CFB" w:rsidRPr="00C0407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ind w:left="34"/>
              <w:jc w:val="center"/>
            </w:pPr>
            <w:r>
              <w:t>8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ind w:firstLine="708"/>
              <w:rPr>
                <w:rFonts w:eastAsia="TimesNewRoman,Bold"/>
                <w:b/>
                <w:bCs/>
              </w:rPr>
            </w:pPr>
            <w:r>
              <w:rPr>
                <w:rFonts w:eastAsia="TimesNewRoman,Bold"/>
                <w:b/>
                <w:bCs/>
              </w:rPr>
              <w:t>Тема 2.2</w:t>
            </w:r>
            <w:r w:rsidRPr="00C04078">
              <w:rPr>
                <w:rFonts w:eastAsia="TimesNewRoman,Bold"/>
                <w:b/>
                <w:bCs/>
              </w:rPr>
              <w:t>. Майстерність публічного виступу</w:t>
            </w:r>
          </w:p>
          <w:p w:rsidR="00D86CFB" w:rsidRPr="00C04078" w:rsidRDefault="00D86CFB" w:rsidP="00346965">
            <w:pPr>
              <w:ind w:firstLine="708"/>
              <w:rPr>
                <w:rFonts w:eastAsia="TimesNewRoman,Bold"/>
                <w:b/>
                <w:bCs/>
              </w:rPr>
            </w:pPr>
            <w:r>
              <w:rPr>
                <w:i/>
                <w:iCs/>
                <w:u w:val="single"/>
              </w:rPr>
              <w:t>Лекція 8</w:t>
            </w:r>
            <w:r w:rsidRPr="00C04078">
              <w:rPr>
                <w:i/>
                <w:iCs/>
                <w:u w:val="single"/>
              </w:rPr>
              <w:t>. Публічний виступ та його особливості</w:t>
            </w:r>
          </w:p>
          <w:p w:rsidR="00D86CFB" w:rsidRPr="00C04078" w:rsidRDefault="00D86CFB" w:rsidP="00346965">
            <w:pPr>
              <w:jc w:val="both"/>
            </w:pPr>
            <w:r w:rsidRPr="00C04078">
              <w:t>Алгоритм  публічного виступу. Підготовка до виступу. Психологічні аспекти ораторської майстерності.  Ораторська майстерність та техніки доповідача. Типи ораторів. Невербальні характеристики  та манери оратора.  Особливості аудиторії та саморегуляція доповідача.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346965">
            <w:r>
              <w:t>Основна: 2, 4, 5, 6</w:t>
            </w:r>
          </w:p>
          <w:p w:rsidR="00D86CFB" w:rsidRPr="00C04078" w:rsidRDefault="00D86CFB" w:rsidP="00346965">
            <w:r w:rsidRPr="00C04078">
              <w:t>Додаткова: 1; 4; 5; 7; 12, 19, 22, 39, 46.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D86CFB" w:rsidRPr="00C04078" w:rsidRDefault="00D86CFB" w:rsidP="00346965">
            <w:pPr>
              <w:tabs>
                <w:tab w:val="left" w:pos="360"/>
              </w:tabs>
              <w:jc w:val="both"/>
            </w:pPr>
            <w:r w:rsidRPr="00C04078">
              <w:t xml:space="preserve">Відповіді на питання для самоперевірки: </w:t>
            </w:r>
          </w:p>
          <w:p w:rsidR="00D86CFB" w:rsidRPr="00C04078" w:rsidRDefault="00D86CFB" w:rsidP="00346965">
            <w:pPr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>1. Проаналізуйте структуру доповіді.</w:t>
            </w:r>
          </w:p>
          <w:p w:rsidR="00D86CFB" w:rsidRPr="00C04078" w:rsidRDefault="00D86CFB" w:rsidP="00346965">
            <w:pPr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>2. Визначте особливості слухачів.</w:t>
            </w:r>
          </w:p>
          <w:p w:rsidR="00D86CFB" w:rsidRPr="00C04078" w:rsidRDefault="00D86CFB" w:rsidP="00346965">
            <w:pPr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>3.Охарактеризувати компоненти ораторської майстерності.</w:t>
            </w:r>
          </w:p>
        </w:tc>
      </w:tr>
      <w:tr w:rsidR="00D86CFB" w:rsidRPr="00C04078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ind w:left="34"/>
              <w:jc w:val="center"/>
            </w:pPr>
            <w:r>
              <w:t>9</w:t>
            </w:r>
          </w:p>
        </w:tc>
        <w:tc>
          <w:tcPr>
            <w:tcW w:w="9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346965">
            <w:pPr>
              <w:ind w:firstLine="708"/>
              <w:jc w:val="both"/>
              <w:rPr>
                <w:rFonts w:eastAsia="TimesNewRoman,Bold"/>
              </w:rPr>
            </w:pPr>
            <w:r>
              <w:rPr>
                <w:rFonts w:eastAsia="TimesNewRoman,Bold"/>
                <w:b/>
                <w:bCs/>
              </w:rPr>
              <w:t>Тема 2.3</w:t>
            </w:r>
            <w:r w:rsidRPr="00C04078">
              <w:rPr>
                <w:rFonts w:eastAsia="TimesNewRoman,Bold"/>
                <w:b/>
                <w:bCs/>
              </w:rPr>
              <w:t>. Педагогічна майстерність вирішення конфліктних ситуацій</w:t>
            </w:r>
            <w:r w:rsidRPr="00C04078">
              <w:rPr>
                <w:rFonts w:eastAsia="TimesNewRoman,Bold"/>
              </w:rPr>
              <w:t xml:space="preserve"> </w:t>
            </w:r>
          </w:p>
          <w:p w:rsidR="00D86CFB" w:rsidRPr="00C04078" w:rsidRDefault="00D86CFB" w:rsidP="00346965">
            <w:pPr>
              <w:ind w:firstLine="708"/>
              <w:jc w:val="both"/>
              <w:rPr>
                <w:i/>
                <w:iCs/>
                <w:u w:val="single"/>
              </w:rPr>
            </w:pPr>
            <w:r>
              <w:rPr>
                <w:i/>
                <w:iCs/>
                <w:u w:val="single"/>
              </w:rPr>
              <w:t>Лекція 9</w:t>
            </w:r>
            <w:r w:rsidRPr="00C04078">
              <w:rPr>
                <w:i/>
                <w:iCs/>
                <w:u w:val="single"/>
              </w:rPr>
              <w:t>. Педагогічний конфлікт.</w:t>
            </w:r>
          </w:p>
          <w:p w:rsidR="00D86CFB" w:rsidRPr="00C04078" w:rsidRDefault="00D86CFB" w:rsidP="00346965">
            <w:pPr>
              <w:ind w:firstLine="708"/>
              <w:jc w:val="both"/>
              <w:rPr>
                <w:rFonts w:eastAsia="TimesNewRoman,Bold"/>
              </w:rPr>
            </w:pPr>
            <w:r w:rsidRPr="00C04078">
              <w:rPr>
                <w:rFonts w:eastAsia="TimesNewRoman,Bold"/>
              </w:rPr>
              <w:t xml:space="preserve">Педагогічний конфлікт та його структура. Фази конфліктної ситуації.  Стилі поведінки у конфліктній ситуації. Педагогічні тактики та стратегії вирішення конфліктних ситуацій. Методи залагодження конфліктних ситуацій у педагогічній взаємодії. 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346965">
            <w:r>
              <w:t>Основна: 2, 4, 5, 6</w:t>
            </w:r>
          </w:p>
          <w:p w:rsidR="00D86CFB" w:rsidRPr="00C04078" w:rsidRDefault="00D86CFB" w:rsidP="00346965">
            <w:r w:rsidRPr="00C04078">
              <w:t>Додаткова: 1; 4; 5; 7; 12; 41; 48.</w:t>
            </w:r>
          </w:p>
          <w:p w:rsidR="00D86CFB" w:rsidRPr="00C04078" w:rsidRDefault="00D86CFB" w:rsidP="00346965">
            <w:pPr>
              <w:jc w:val="center"/>
            </w:pPr>
            <w:r w:rsidRPr="00C04078">
              <w:t>Завдання на самостійну роботу студентів:</w:t>
            </w:r>
          </w:p>
          <w:p w:rsidR="00D86CFB" w:rsidRPr="002D5AA3" w:rsidRDefault="00D86CFB" w:rsidP="00346965">
            <w:pPr>
              <w:tabs>
                <w:tab w:val="left" w:pos="360"/>
              </w:tabs>
              <w:jc w:val="both"/>
            </w:pPr>
            <w:r w:rsidRPr="002D5AA3">
              <w:t xml:space="preserve">Відповіді на питання для самоперевірки: </w:t>
            </w:r>
          </w:p>
          <w:p w:rsidR="00D86CFB" w:rsidRPr="002D5AA3" w:rsidRDefault="00D86CFB" w:rsidP="002D5AA3">
            <w:pPr>
              <w:pStyle w:val="ListParagraph"/>
              <w:numPr>
                <w:ilvl w:val="0"/>
                <w:numId w:val="14"/>
              </w:numPr>
              <w:tabs>
                <w:tab w:val="left" w:pos="360"/>
              </w:tabs>
              <w:ind w:left="0" w:firstLine="0"/>
              <w:jc w:val="both"/>
              <w:rPr>
                <w:rFonts w:ascii="Times New Roman" w:hAnsi="Times New Roman" w:cs="Times New Roman"/>
                <w:color w:val="auto"/>
              </w:rPr>
            </w:pPr>
            <w:r w:rsidRPr="002D5AA3">
              <w:rPr>
                <w:rFonts w:ascii="Times New Roman" w:hAnsi="Times New Roman" w:cs="Times New Roman"/>
                <w:color w:val="auto"/>
              </w:rPr>
              <w:t>Проаналізуйте причини виникнення конфліктних ситуацій.</w:t>
            </w:r>
          </w:p>
          <w:p w:rsidR="00D86CFB" w:rsidRPr="002D5AA3" w:rsidRDefault="00D86CFB" w:rsidP="002D5AA3">
            <w:pPr>
              <w:pStyle w:val="ListParagraph"/>
              <w:numPr>
                <w:ilvl w:val="0"/>
                <w:numId w:val="14"/>
              </w:numPr>
              <w:tabs>
                <w:tab w:val="left" w:pos="360"/>
              </w:tabs>
              <w:ind w:left="0" w:firstLine="0"/>
              <w:jc w:val="both"/>
              <w:rPr>
                <w:rFonts w:ascii="Times New Roman" w:hAnsi="Times New Roman" w:cs="Times New Roman"/>
                <w:color w:val="auto"/>
              </w:rPr>
            </w:pPr>
            <w:r w:rsidRPr="002D5AA3">
              <w:rPr>
                <w:rFonts w:ascii="Times New Roman" w:hAnsi="Times New Roman" w:cs="Times New Roman"/>
                <w:color w:val="auto"/>
              </w:rPr>
              <w:t>Визначте оптимальні шляхи вирішення конфліктів.</w:t>
            </w:r>
          </w:p>
          <w:p w:rsidR="00D86CFB" w:rsidRPr="00C04078" w:rsidRDefault="00D86CFB" w:rsidP="002D5AA3">
            <w:pPr>
              <w:pStyle w:val="ListParagraph"/>
              <w:numPr>
                <w:ilvl w:val="0"/>
                <w:numId w:val="14"/>
              </w:numPr>
              <w:tabs>
                <w:tab w:val="left" w:pos="360"/>
              </w:tabs>
              <w:ind w:left="0" w:firstLine="0"/>
              <w:jc w:val="both"/>
              <w:rPr>
                <w:color w:val="auto"/>
              </w:rPr>
            </w:pPr>
            <w:r w:rsidRPr="002D5AA3">
              <w:rPr>
                <w:rFonts w:ascii="Times New Roman" w:hAnsi="Times New Roman" w:cs="Times New Roman"/>
                <w:color w:val="auto"/>
              </w:rPr>
              <w:t>Охарактеризуйте фази конфліктної ситуації.</w:t>
            </w:r>
          </w:p>
        </w:tc>
      </w:tr>
    </w:tbl>
    <w:p w:rsidR="00D86CFB" w:rsidRDefault="00D86CFB" w:rsidP="002D5AA3">
      <w:pPr>
        <w:pStyle w:val="30"/>
        <w:shd w:val="clear" w:color="000000" w:fill="FFFFFF"/>
        <w:spacing w:line="240" w:lineRule="auto"/>
        <w:ind w:left="720"/>
        <w:jc w:val="center"/>
        <w:rPr>
          <w:rFonts w:eastAsia="TimesNewRoman,Bold"/>
          <w:sz w:val="24"/>
          <w:szCs w:val="24"/>
        </w:rPr>
      </w:pPr>
    </w:p>
    <w:p w:rsidR="00D86CFB" w:rsidRDefault="00D86CFB" w:rsidP="002D5AA3">
      <w:pPr>
        <w:pStyle w:val="30"/>
        <w:shd w:val="clear" w:color="000000" w:fill="FFFFFF"/>
        <w:spacing w:line="240" w:lineRule="auto"/>
        <w:ind w:left="720"/>
        <w:jc w:val="center"/>
        <w:rPr>
          <w:rFonts w:eastAsia="TimesNewRoman,Bold"/>
          <w:sz w:val="24"/>
          <w:szCs w:val="24"/>
        </w:rPr>
      </w:pPr>
    </w:p>
    <w:p w:rsidR="00D86CFB" w:rsidRPr="00FB5354" w:rsidRDefault="00D86CFB" w:rsidP="002A5ADD">
      <w:pPr>
        <w:pStyle w:val="30"/>
        <w:shd w:val="clear" w:color="000000" w:fill="FFFFFF"/>
        <w:spacing w:line="240" w:lineRule="auto"/>
        <w:ind w:left="720"/>
        <w:jc w:val="center"/>
        <w:rPr>
          <w:b w:val="0"/>
          <w:bCs w:val="0"/>
          <w:sz w:val="24"/>
          <w:szCs w:val="24"/>
        </w:rPr>
      </w:pPr>
      <w:r w:rsidRPr="00FB5354">
        <w:rPr>
          <w:rFonts w:eastAsia="TimesNewRoman,Bold"/>
          <w:sz w:val="24"/>
          <w:szCs w:val="24"/>
        </w:rPr>
        <w:t>5.</w:t>
      </w:r>
      <w:r w:rsidRPr="00FB5354">
        <w:rPr>
          <w:sz w:val="24"/>
          <w:szCs w:val="24"/>
        </w:rPr>
        <w:t xml:space="preserve"> Семінарські  заняття</w:t>
      </w:r>
    </w:p>
    <w:p w:rsidR="00D86CFB" w:rsidRDefault="00D86CFB" w:rsidP="002A5ADD">
      <w:pPr>
        <w:ind w:firstLine="708"/>
        <w:jc w:val="both"/>
      </w:pPr>
      <w:r w:rsidRPr="00FB5354">
        <w:t>Основними завданнями циклу семінарських занять є розвиток у магістрів уміння працювати з психолого-педагогічною літературою, готувати виступи, формулювати та відстоювати свою позицію, брати активну участь у дискусії; проводити критичний аналіз, оцінку, синтез та моделювання педагогічної діяльності.</w:t>
      </w:r>
    </w:p>
    <w:p w:rsidR="00D86CFB" w:rsidRDefault="00D86CFB" w:rsidP="002A5ADD">
      <w:pPr>
        <w:ind w:firstLine="708"/>
        <w:jc w:val="both"/>
      </w:pPr>
    </w:p>
    <w:tbl>
      <w:tblPr>
        <w:tblW w:w="9747" w:type="dxa"/>
        <w:tblInd w:w="-106" w:type="dxa"/>
        <w:tblLook w:val="0000" w:firstRow="0" w:lastRow="0" w:firstColumn="0" w:lastColumn="0" w:noHBand="0" w:noVBand="0"/>
      </w:tblPr>
      <w:tblGrid>
        <w:gridCol w:w="805"/>
        <w:gridCol w:w="8942"/>
      </w:tblGrid>
      <w:tr w:rsidR="00D86CFB" w:rsidRPr="002D5AA3" w:rsidTr="008220FF"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E04813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2D5AA3">
              <w:rPr>
                <w:b/>
                <w:bCs/>
                <w:sz w:val="24"/>
                <w:szCs w:val="24"/>
                <w:lang w:val="en-US" w:eastAsia="ru-RU"/>
              </w:rPr>
              <w:t>№</w:t>
            </w:r>
          </w:p>
          <w:p w:rsidR="00D86CFB" w:rsidRPr="00E04813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2D5AA3">
              <w:rPr>
                <w:b/>
                <w:bCs/>
                <w:sz w:val="24"/>
                <w:szCs w:val="24"/>
                <w:lang w:val="en-US" w:eastAsia="ru-RU"/>
              </w:rPr>
              <w:t>з/п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2D5AA3" w:rsidRDefault="00D86CFB" w:rsidP="008220FF">
            <w:pPr>
              <w:ind w:firstLine="454"/>
              <w:jc w:val="center"/>
              <w:rPr>
                <w:b/>
                <w:bCs/>
                <w:i/>
                <w:iCs/>
              </w:rPr>
            </w:pPr>
            <w:r w:rsidRPr="002D5AA3">
              <w:rPr>
                <w:b/>
                <w:bCs/>
                <w:i/>
                <w:iCs/>
              </w:rPr>
              <w:t>Назва теми  та перелік основних питань (перелік дидактичних засобів, посилання на літературу та завдання на СРС)</w:t>
            </w:r>
          </w:p>
        </w:tc>
      </w:tr>
      <w:tr w:rsidR="00D86CFB" w:rsidRPr="002D5AA3" w:rsidTr="008220FF">
        <w:trPr>
          <w:trHeight w:val="2165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2D5AA3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en-US" w:eastAsia="ru-RU"/>
              </w:rPr>
            </w:pPr>
            <w:r w:rsidRPr="002D5AA3">
              <w:rPr>
                <w:sz w:val="24"/>
                <w:szCs w:val="24"/>
                <w:lang w:val="en-US" w:eastAsia="ru-RU"/>
              </w:rPr>
              <w:t>1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2D5AA3" w:rsidRDefault="00D86CFB" w:rsidP="008220FF">
            <w:pPr>
              <w:pStyle w:val="Style9"/>
              <w:widowControl/>
              <w:spacing w:line="240" w:lineRule="auto"/>
              <w:jc w:val="both"/>
              <w:rPr>
                <w:b/>
                <w:bCs/>
                <w:lang w:val="uk-UA"/>
              </w:rPr>
            </w:pPr>
            <w:r w:rsidRPr="002D5AA3">
              <w:rPr>
                <w:b/>
                <w:bCs/>
                <w:i/>
                <w:iCs/>
                <w:lang w:val="uk-UA"/>
              </w:rPr>
              <w:t>Тема 1:</w:t>
            </w:r>
            <w:r w:rsidRPr="002D5AA3">
              <w:rPr>
                <w:b/>
                <w:bCs/>
                <w:lang w:val="uk-UA"/>
              </w:rPr>
              <w:t xml:space="preserve"> </w:t>
            </w:r>
            <w:r w:rsidRPr="002D5AA3">
              <w:rPr>
                <w:b/>
                <w:bCs/>
              </w:rPr>
              <w:t>Вступ</w:t>
            </w:r>
            <w:r w:rsidRPr="002A4EBA">
              <w:rPr>
                <w:b/>
                <w:bCs/>
                <w:lang w:val="en-US"/>
              </w:rPr>
              <w:t xml:space="preserve"> </w:t>
            </w:r>
            <w:r w:rsidRPr="002D5AA3">
              <w:rPr>
                <w:b/>
                <w:bCs/>
              </w:rPr>
              <w:t>до</w:t>
            </w:r>
            <w:r w:rsidRPr="002A4EBA">
              <w:rPr>
                <w:b/>
                <w:bCs/>
                <w:lang w:val="en-US"/>
              </w:rPr>
              <w:t xml:space="preserve"> </w:t>
            </w:r>
            <w:r w:rsidRPr="002D5AA3">
              <w:rPr>
                <w:b/>
                <w:bCs/>
              </w:rPr>
              <w:t>вивчення</w:t>
            </w:r>
            <w:r w:rsidRPr="002A4EBA">
              <w:rPr>
                <w:b/>
                <w:bCs/>
                <w:lang w:val="en-US"/>
              </w:rPr>
              <w:t xml:space="preserve">  </w:t>
            </w:r>
            <w:r w:rsidRPr="002D5AA3">
              <w:rPr>
                <w:b/>
                <w:bCs/>
              </w:rPr>
              <w:t>дисципліни</w:t>
            </w:r>
            <w:r w:rsidRPr="002D5AA3">
              <w:rPr>
                <w:b/>
                <w:bCs/>
                <w:lang w:val="uk-UA"/>
              </w:rPr>
              <w:t xml:space="preserve"> </w:t>
            </w:r>
          </w:p>
          <w:p w:rsidR="00D86CFB" w:rsidRPr="002D5AA3" w:rsidRDefault="00D86CFB" w:rsidP="008220FF">
            <w:pPr>
              <w:pStyle w:val="Style9"/>
              <w:widowControl/>
              <w:spacing w:line="240" w:lineRule="auto"/>
              <w:jc w:val="both"/>
              <w:rPr>
                <w:lang w:val="uk-UA"/>
              </w:rPr>
            </w:pPr>
            <w:r w:rsidRPr="002D5AA3">
              <w:rPr>
                <w:i/>
                <w:iCs/>
                <w:lang w:val="uk-UA"/>
              </w:rPr>
              <w:t>Мета:</w:t>
            </w:r>
            <w:r w:rsidRPr="002D5AA3">
              <w:rPr>
                <w:lang w:val="uk-UA"/>
              </w:rPr>
              <w:t xml:space="preserve"> Систематизувати та закріпити знання студентів про предмет, об’єкт педагогічної майстерності, розвиток та витоки педагогічної майстерності, теоретичні методи вивчення педагогічної майстерності.</w:t>
            </w:r>
          </w:p>
          <w:p w:rsidR="00D86CFB" w:rsidRPr="002D5AA3" w:rsidRDefault="00D86CFB" w:rsidP="008220FF">
            <w:pPr>
              <w:jc w:val="center"/>
            </w:pPr>
            <w:r w:rsidRPr="002D5AA3">
              <w:t>Л і т е р а т у р а</w:t>
            </w:r>
          </w:p>
          <w:p w:rsidR="00D86CFB" w:rsidRPr="002D5AA3" w:rsidRDefault="00D86CFB" w:rsidP="008220FF">
            <w:r w:rsidRPr="002D5AA3">
              <w:t xml:space="preserve">Основна: 3, 4, 5, 6 </w:t>
            </w:r>
          </w:p>
          <w:p w:rsidR="00D86CFB" w:rsidRPr="002D5AA3" w:rsidRDefault="00D86CFB" w:rsidP="008220FF">
            <w:r w:rsidRPr="002D5AA3">
              <w:t>Додаткова: 1; 3; 4; 5; 8; 10; 12; 13</w:t>
            </w:r>
          </w:p>
        </w:tc>
      </w:tr>
      <w:tr w:rsidR="00D86CFB" w:rsidRPr="002D5AA3" w:rsidTr="008220FF"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E04813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E04813">
              <w:rPr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2D5AA3" w:rsidRDefault="00D86CFB" w:rsidP="008220FF">
            <w:pPr>
              <w:shd w:val="clear" w:color="000000" w:fill="FFFFFF"/>
              <w:jc w:val="both"/>
              <w:rPr>
                <w:b/>
                <w:bCs/>
              </w:rPr>
            </w:pPr>
            <w:r w:rsidRPr="002D5AA3">
              <w:rPr>
                <w:b/>
                <w:bCs/>
                <w:i/>
                <w:iCs/>
              </w:rPr>
              <w:t>Тема 2:</w:t>
            </w:r>
            <w:r w:rsidRPr="002D5AA3">
              <w:rPr>
                <w:b/>
                <w:bCs/>
              </w:rPr>
              <w:t>Сутність педагогічної діяльності</w:t>
            </w:r>
          </w:p>
          <w:p w:rsidR="00D86CFB" w:rsidRPr="002D5AA3" w:rsidRDefault="00D86CFB" w:rsidP="008220FF">
            <w:pPr>
              <w:shd w:val="clear" w:color="000000" w:fill="FFFFFF"/>
              <w:ind w:firstLine="708"/>
              <w:jc w:val="both"/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поглибити та закріпити знання студентів про сутність педагогічної діяльності, її компоненти мету, засоби та результати педагогічної діяльності.</w:t>
            </w:r>
          </w:p>
          <w:p w:rsidR="00D86CFB" w:rsidRPr="002D5AA3" w:rsidRDefault="00D86CFB" w:rsidP="008220FF">
            <w:pPr>
              <w:jc w:val="center"/>
            </w:pPr>
            <w:r w:rsidRPr="002D5AA3">
              <w:t>Л і т е р а т у р а</w:t>
            </w:r>
          </w:p>
          <w:p w:rsidR="00D86CFB" w:rsidRPr="002D5AA3" w:rsidRDefault="00D86CFB" w:rsidP="008220FF">
            <w:r w:rsidRPr="002D5AA3">
              <w:t>Основна:  3, 4, 5, 6</w:t>
            </w:r>
          </w:p>
          <w:p w:rsidR="00D86CFB" w:rsidRPr="002D5AA3" w:rsidRDefault="00D86CFB" w:rsidP="008220FF">
            <w:r w:rsidRPr="002D5AA3">
              <w:t>Додаткова: 1; 3; 4; 5; 7; 8; 10; 12; 13.</w:t>
            </w:r>
          </w:p>
          <w:p w:rsidR="00D86CFB" w:rsidRPr="002D5AA3" w:rsidRDefault="00D86CFB" w:rsidP="008220FF">
            <w:pPr>
              <w:ind w:firstLine="454"/>
            </w:pPr>
          </w:p>
        </w:tc>
      </w:tr>
      <w:tr w:rsidR="00D86CFB" w:rsidRPr="002D5AA3" w:rsidTr="008220FF">
        <w:trPr>
          <w:trHeight w:val="2350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E04813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E04813">
              <w:rPr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2D5AA3" w:rsidRDefault="00D86CFB" w:rsidP="008220FF">
            <w:pPr>
              <w:shd w:val="clear" w:color="000000" w:fill="FFFFFF"/>
              <w:jc w:val="both"/>
              <w:rPr>
                <w:b/>
                <w:bCs/>
              </w:rPr>
            </w:pPr>
            <w:r w:rsidRPr="002D5AA3">
              <w:rPr>
                <w:b/>
                <w:bCs/>
                <w:i/>
                <w:iCs/>
              </w:rPr>
              <w:t>Тема 3:</w:t>
            </w:r>
            <w:r w:rsidRPr="002D5AA3">
              <w:rPr>
                <w:b/>
                <w:bCs/>
              </w:rPr>
              <w:t xml:space="preserve"> Педагогічна майстерність та її елементи</w:t>
            </w:r>
          </w:p>
          <w:p w:rsidR="00D86CFB" w:rsidRPr="002D5AA3" w:rsidRDefault="00D86CFB" w:rsidP="008220FF">
            <w:pPr>
              <w:shd w:val="clear" w:color="000000" w:fill="FFFFFF"/>
              <w:ind w:firstLine="709"/>
              <w:jc w:val="both"/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закріпити знання студентів про складові педагогічної майстерності, такі як гуманістична спрямованість, професійна компетентність, педагогічна техніка, педагогічний такт, педагогічна творчість (креативність), мовна культура.</w:t>
            </w:r>
          </w:p>
          <w:p w:rsidR="00D86CFB" w:rsidRPr="002D5AA3" w:rsidRDefault="00D86CFB" w:rsidP="008220FF">
            <w:pPr>
              <w:jc w:val="center"/>
            </w:pPr>
            <w:r w:rsidRPr="002D5AA3">
              <w:t>Л і т е р а т у р а</w:t>
            </w:r>
          </w:p>
          <w:p w:rsidR="00D86CFB" w:rsidRPr="002D5AA3" w:rsidRDefault="00D86CFB" w:rsidP="008220FF">
            <w:r w:rsidRPr="002D5AA3">
              <w:t>Основна:  4, 5, 6</w:t>
            </w:r>
          </w:p>
          <w:p w:rsidR="00D86CFB" w:rsidRPr="002D5AA3" w:rsidRDefault="00D86CFB" w:rsidP="008220FF">
            <w:r w:rsidRPr="002D5AA3">
              <w:t>Додаткова: 1; 2; 3; 5; 8; 12; 15; 16.</w:t>
            </w:r>
          </w:p>
          <w:p w:rsidR="00D86CFB" w:rsidRPr="002D5AA3" w:rsidRDefault="00D86CFB" w:rsidP="008220FF"/>
        </w:tc>
      </w:tr>
      <w:tr w:rsidR="00D86CFB" w:rsidRPr="002D5AA3" w:rsidTr="008220FF">
        <w:trPr>
          <w:trHeight w:val="2359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E04813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E04813">
              <w:rPr>
                <w:sz w:val="24"/>
                <w:szCs w:val="24"/>
                <w:lang w:eastAsia="ru-RU"/>
              </w:rPr>
              <w:t>4</w:t>
            </w:r>
          </w:p>
          <w:p w:rsidR="00D86CFB" w:rsidRPr="00E04813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eastAsia="ru-RU"/>
              </w:rPr>
            </w:pP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8220FF">
            <w:pPr>
              <w:shd w:val="clear" w:color="000000" w:fill="FFFFFF"/>
              <w:jc w:val="both"/>
            </w:pPr>
            <w:r w:rsidRPr="002D5AA3">
              <w:rPr>
                <w:b/>
                <w:bCs/>
                <w:i/>
                <w:iCs/>
              </w:rPr>
              <w:t>Тема 4:</w:t>
            </w:r>
            <w:r w:rsidRPr="002D5AA3">
              <w:rPr>
                <w:b/>
                <w:bCs/>
              </w:rPr>
              <w:t xml:space="preserve"> </w:t>
            </w:r>
            <w:r w:rsidRPr="00C04078">
              <w:rPr>
                <w:b/>
                <w:bCs/>
              </w:rPr>
              <w:t>Педагогічна техніка та її характеристики</w:t>
            </w:r>
          </w:p>
          <w:p w:rsidR="00D86CFB" w:rsidRPr="002D5AA3" w:rsidRDefault="00D86CFB" w:rsidP="008220FF">
            <w:pPr>
              <w:shd w:val="clear" w:color="000000" w:fill="FFFFFF"/>
              <w:ind w:firstLine="709"/>
              <w:jc w:val="both"/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закріпити знання студентів про види педагогічної техніки (</w:t>
            </w:r>
            <w:r>
              <w:t>внутрішню та зовнішню).</w:t>
            </w:r>
          </w:p>
          <w:p w:rsidR="00D86CFB" w:rsidRPr="00C04078" w:rsidRDefault="00D86CFB" w:rsidP="008220FF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8220FF">
            <w:r>
              <w:t>Основна: 1, 3, 4, 5, 6</w:t>
            </w:r>
            <w:r w:rsidRPr="00C04078">
              <w:t xml:space="preserve"> </w:t>
            </w:r>
          </w:p>
          <w:p w:rsidR="00D86CFB" w:rsidRPr="00C04078" w:rsidRDefault="00D86CFB" w:rsidP="008220FF">
            <w:r w:rsidRPr="00C04078">
              <w:t>Додаткова: 2; 4; 6; 7; 8; 10; 12; 13</w:t>
            </w:r>
          </w:p>
          <w:p w:rsidR="00D86CFB" w:rsidRPr="002D5AA3" w:rsidRDefault="00D86CFB" w:rsidP="008220FF">
            <w:pPr>
              <w:pStyle w:val="10"/>
              <w:widowControl/>
              <w:tabs>
                <w:tab w:val="left" w:pos="198"/>
                <w:tab w:val="left" w:pos="339"/>
                <w:tab w:val="left" w:pos="481"/>
                <w:tab w:val="left" w:pos="1080"/>
              </w:tabs>
              <w:ind w:left="56"/>
              <w:jc w:val="both"/>
              <w:rPr>
                <w:rFonts w:ascii="Times New Roman" w:hAnsi="Times New Roman" w:cs="Times New Roman"/>
              </w:rPr>
            </w:pPr>
            <w:r w:rsidRPr="002D5AA3">
              <w:rPr>
                <w:rFonts w:ascii="Times New Roman" w:hAnsi="Times New Roman" w:cs="Times New Roman"/>
              </w:rPr>
              <w:t>3.Охарактеризувати методи діагностики рівня розвитку пізнавальних процесів.</w:t>
            </w:r>
          </w:p>
          <w:p w:rsidR="00D86CFB" w:rsidRPr="002D5AA3" w:rsidRDefault="00D86CFB" w:rsidP="008220FF">
            <w:pPr>
              <w:pStyle w:val="10"/>
              <w:widowControl/>
              <w:tabs>
                <w:tab w:val="left" w:pos="198"/>
                <w:tab w:val="left" w:pos="339"/>
                <w:tab w:val="left" w:pos="1080"/>
              </w:tabs>
              <w:ind w:left="56"/>
              <w:jc w:val="both"/>
              <w:rPr>
                <w:rFonts w:ascii="Times New Roman" w:hAnsi="Times New Roman" w:cs="Times New Roman"/>
              </w:rPr>
            </w:pPr>
            <w:r w:rsidRPr="002D5AA3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</w:tr>
      <w:tr w:rsidR="00D86CFB" w:rsidRPr="002D5AA3" w:rsidTr="008220FF">
        <w:trPr>
          <w:trHeight w:val="2359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31542E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ru-RU" w:eastAsia="ru-RU"/>
              </w:rPr>
            </w:pPr>
            <w:r>
              <w:rPr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8220FF">
            <w:pPr>
              <w:shd w:val="clear" w:color="000000" w:fill="FFFFFF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Тема 5</w:t>
            </w:r>
            <w:r w:rsidRPr="00C04078">
              <w:rPr>
                <w:b/>
                <w:bCs/>
              </w:rPr>
              <w:t>. Педагогічні здібності та педагогічний такт</w:t>
            </w:r>
          </w:p>
          <w:p w:rsidR="00D86CFB" w:rsidRPr="002D5AA3" w:rsidRDefault="00D86CFB" w:rsidP="008220FF">
            <w:pPr>
              <w:shd w:val="clear" w:color="000000" w:fill="FFFFFF"/>
              <w:ind w:firstLine="708"/>
              <w:jc w:val="both"/>
              <w:rPr>
                <w:b/>
                <w:bCs/>
                <w:i/>
                <w:iCs/>
              </w:rPr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закріпити знання студентів про </w:t>
            </w:r>
            <w:r w:rsidRPr="0031542E">
              <w:t>с</w:t>
            </w:r>
            <w:r>
              <w:t>труктур</w:t>
            </w:r>
            <w:r w:rsidRPr="0031542E">
              <w:t>у</w:t>
            </w:r>
            <w:r w:rsidRPr="00C04078">
              <w:t xml:space="preserve"> педагогічних здібностей: перцептивні, організаторські, комунікативні, дидактичні, сугестивні, конструкт</w:t>
            </w:r>
            <w:r>
              <w:t xml:space="preserve">ивні, академічні, експресивні. </w:t>
            </w:r>
            <w:r w:rsidRPr="0031542E">
              <w:t>О</w:t>
            </w:r>
            <w:r>
              <w:rPr>
                <w:lang w:val="ru-RU"/>
              </w:rPr>
              <w:t>характеризувати поняття п</w:t>
            </w:r>
            <w:r>
              <w:t>едагогічна культура</w:t>
            </w:r>
            <w:r>
              <w:rPr>
                <w:lang w:val="ru-RU"/>
              </w:rPr>
              <w:t>, п</w:t>
            </w:r>
            <w:r w:rsidRPr="00C04078">
              <w:t xml:space="preserve">едагогічний такт та його складові. </w:t>
            </w:r>
          </w:p>
        </w:tc>
      </w:tr>
      <w:tr w:rsidR="00D86CFB" w:rsidRPr="002D5AA3" w:rsidTr="008220FF">
        <w:trPr>
          <w:trHeight w:val="2359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31542E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ru-RU" w:eastAsia="ru-RU"/>
              </w:rPr>
            </w:pPr>
            <w:r>
              <w:rPr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8220FF">
            <w:pPr>
              <w:shd w:val="clear" w:color="000000" w:fill="FFFFFF"/>
              <w:jc w:val="both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 xml:space="preserve">Тема </w:t>
            </w:r>
            <w:r>
              <w:rPr>
                <w:b/>
                <w:bCs/>
                <w:i/>
                <w:iCs/>
                <w:lang w:val="ru-RU"/>
              </w:rPr>
              <w:t>6</w:t>
            </w:r>
            <w:r w:rsidRPr="002D5AA3">
              <w:rPr>
                <w:b/>
                <w:bCs/>
                <w:i/>
                <w:iCs/>
              </w:rPr>
              <w:t>:</w:t>
            </w:r>
            <w:r w:rsidRPr="002D5AA3">
              <w:rPr>
                <w:b/>
                <w:bCs/>
              </w:rPr>
              <w:t xml:space="preserve"> </w:t>
            </w:r>
            <w:r w:rsidRPr="00C04078">
              <w:rPr>
                <w:b/>
                <w:bCs/>
              </w:rPr>
              <w:t xml:space="preserve">Педагогічне спілкування, його сутність і особливості </w:t>
            </w:r>
          </w:p>
          <w:p w:rsidR="00D86CFB" w:rsidRDefault="00D86CFB" w:rsidP="008220FF">
            <w:pPr>
              <w:shd w:val="clear" w:color="000000" w:fill="FFFFFF"/>
              <w:ind w:firstLine="708"/>
              <w:jc w:val="both"/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закріпити знання студентів про </w:t>
            </w:r>
            <w:r>
              <w:t>педагогічне спілкування, його сутність, стилі, види та особливості.</w:t>
            </w:r>
          </w:p>
          <w:p w:rsidR="00D86CFB" w:rsidRPr="00C04078" w:rsidRDefault="00D86CFB" w:rsidP="008220FF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8220FF">
            <w:r>
              <w:t>Основна: 3, 4, 5, 6</w:t>
            </w:r>
            <w:r w:rsidRPr="00C04078">
              <w:t xml:space="preserve"> </w:t>
            </w:r>
          </w:p>
          <w:p w:rsidR="00D86CFB" w:rsidRPr="002D5AA3" w:rsidRDefault="00D86CFB" w:rsidP="008220FF">
            <w:pPr>
              <w:rPr>
                <w:b/>
                <w:bCs/>
                <w:i/>
                <w:iCs/>
              </w:rPr>
            </w:pPr>
            <w:r w:rsidRPr="00C04078">
              <w:t>Додаткова: 1; 2; 3; 4; 5; 7; 8; 10; 11, 19, 22, 39, 46.</w:t>
            </w:r>
          </w:p>
        </w:tc>
      </w:tr>
      <w:tr w:rsidR="00D86CFB" w:rsidRPr="002D5AA3" w:rsidTr="008220FF">
        <w:trPr>
          <w:trHeight w:val="2359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31542E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ru-RU" w:eastAsia="ru-RU"/>
              </w:rPr>
            </w:pPr>
            <w:r>
              <w:rPr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8220FF">
            <w:pPr>
              <w:ind w:firstLine="708"/>
              <w:rPr>
                <w:rFonts w:eastAsia="TimesNewRoman,Bold"/>
                <w:b/>
                <w:bCs/>
              </w:rPr>
            </w:pPr>
            <w:r>
              <w:rPr>
                <w:b/>
                <w:bCs/>
                <w:i/>
                <w:iCs/>
              </w:rPr>
              <w:t xml:space="preserve">Тема </w:t>
            </w:r>
            <w:r>
              <w:rPr>
                <w:b/>
                <w:bCs/>
                <w:i/>
                <w:iCs/>
                <w:lang w:val="ru-RU"/>
              </w:rPr>
              <w:t>7</w:t>
            </w:r>
            <w:r w:rsidRPr="002D5AA3">
              <w:rPr>
                <w:b/>
                <w:bCs/>
                <w:i/>
                <w:iCs/>
              </w:rPr>
              <w:t>:</w:t>
            </w:r>
            <w:r w:rsidRPr="00C04078">
              <w:rPr>
                <w:rFonts w:eastAsia="TimesNewRoman,Bold"/>
                <w:b/>
                <w:bCs/>
              </w:rPr>
              <w:t xml:space="preserve"> Майстерність публічного виступу</w:t>
            </w:r>
          </w:p>
          <w:p w:rsidR="00D86CFB" w:rsidRPr="00C04078" w:rsidRDefault="00D86CFB" w:rsidP="008220FF">
            <w:pPr>
              <w:shd w:val="clear" w:color="000000" w:fill="FFFFFF"/>
              <w:jc w:val="both"/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поглибити знання студентів про</w:t>
            </w:r>
            <w:r>
              <w:t xml:space="preserve"> особливості підготовки до </w:t>
            </w:r>
            <w:r w:rsidRPr="00C04078">
              <w:t>публічного виступу</w:t>
            </w:r>
            <w:r>
              <w:t xml:space="preserve">, </w:t>
            </w:r>
            <w:r w:rsidRPr="00C04078">
              <w:t>а</w:t>
            </w:r>
            <w:r>
              <w:t>спекти ораторської майстерності</w:t>
            </w:r>
            <w:r w:rsidRPr="00C04078">
              <w:t xml:space="preserve"> техніки доповідача. Типи ораторів. </w:t>
            </w:r>
          </w:p>
          <w:p w:rsidR="00D86CFB" w:rsidRPr="00C04078" w:rsidRDefault="00D86CFB" w:rsidP="008220FF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8220FF">
            <w:r>
              <w:t>Основна: 2, 4, 5, 6</w:t>
            </w:r>
          </w:p>
          <w:p w:rsidR="00D86CFB" w:rsidRPr="00C04078" w:rsidRDefault="00D86CFB" w:rsidP="008220FF">
            <w:r w:rsidRPr="00C04078">
              <w:t>Додаткова: 1; 4; 5; 7; 12, 19, 22, 39, 46.</w:t>
            </w:r>
          </w:p>
          <w:p w:rsidR="00D86CFB" w:rsidRPr="002D5AA3" w:rsidRDefault="00D86CFB" w:rsidP="008220FF">
            <w:pPr>
              <w:shd w:val="clear" w:color="000000" w:fill="FFFFFF"/>
              <w:jc w:val="both"/>
              <w:rPr>
                <w:b/>
                <w:bCs/>
                <w:i/>
                <w:iCs/>
              </w:rPr>
            </w:pPr>
          </w:p>
        </w:tc>
      </w:tr>
      <w:tr w:rsidR="00D86CFB" w:rsidRPr="002D5AA3" w:rsidTr="008220FF"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31542E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ru-RU" w:eastAsia="ru-RU"/>
              </w:rPr>
            </w:pPr>
            <w:r>
              <w:rPr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C04078" w:rsidRDefault="00D86CFB" w:rsidP="008220FF">
            <w:pPr>
              <w:jc w:val="both"/>
              <w:rPr>
                <w:rFonts w:eastAsia="TimesNewRoman,Bold"/>
              </w:rPr>
            </w:pPr>
            <w:r>
              <w:rPr>
                <w:b/>
                <w:bCs/>
                <w:i/>
                <w:iCs/>
              </w:rPr>
              <w:t xml:space="preserve">Тема </w:t>
            </w:r>
            <w:r>
              <w:rPr>
                <w:b/>
                <w:bCs/>
                <w:i/>
                <w:iCs/>
                <w:lang w:val="ru-RU"/>
              </w:rPr>
              <w:t>8</w:t>
            </w:r>
            <w:r w:rsidRPr="002D5AA3">
              <w:rPr>
                <w:b/>
                <w:bCs/>
                <w:i/>
                <w:iCs/>
              </w:rPr>
              <w:t>:</w:t>
            </w:r>
            <w:r w:rsidRPr="002D5AA3">
              <w:rPr>
                <w:b/>
                <w:bCs/>
              </w:rPr>
              <w:t xml:space="preserve"> </w:t>
            </w:r>
            <w:r w:rsidRPr="00C04078">
              <w:rPr>
                <w:rFonts w:eastAsia="TimesNewRoman,Bold"/>
                <w:b/>
                <w:bCs/>
              </w:rPr>
              <w:t>Педагогічна майстерність вирішення конфліктних ситуацій</w:t>
            </w:r>
            <w:r w:rsidRPr="00C04078">
              <w:rPr>
                <w:rFonts w:eastAsia="TimesNewRoman,Bold"/>
              </w:rPr>
              <w:t xml:space="preserve"> </w:t>
            </w:r>
          </w:p>
          <w:p w:rsidR="00D86CFB" w:rsidRPr="00C04078" w:rsidRDefault="00D86CFB" w:rsidP="008220FF">
            <w:pPr>
              <w:ind w:firstLine="708"/>
              <w:jc w:val="both"/>
              <w:rPr>
                <w:rFonts w:eastAsia="TimesNewRoman,Bold"/>
              </w:rPr>
            </w:pPr>
            <w:r w:rsidRPr="002D5AA3">
              <w:rPr>
                <w:i/>
                <w:iCs/>
              </w:rPr>
              <w:t>Мета:</w:t>
            </w:r>
            <w:r w:rsidRPr="002D5AA3">
              <w:t xml:space="preserve"> систематизувати та поглибити знання студентів про структуру</w:t>
            </w:r>
            <w:r>
              <w:t xml:space="preserve"> педагогічного конфлікту, ф</w:t>
            </w:r>
            <w:r w:rsidRPr="00C04078">
              <w:rPr>
                <w:rFonts w:eastAsia="TimesNewRoman,Bold"/>
              </w:rPr>
              <w:t>ази конфліктної ситуації</w:t>
            </w:r>
            <w:r>
              <w:rPr>
                <w:rFonts w:eastAsia="TimesNewRoman,Bold"/>
              </w:rPr>
              <w:t xml:space="preserve"> та </w:t>
            </w:r>
            <w:r w:rsidRPr="00C04078">
              <w:rPr>
                <w:rFonts w:eastAsia="TimesNewRoman,Bold"/>
              </w:rPr>
              <w:t xml:space="preserve">стратегії вирішення конфліктних ситуацій. </w:t>
            </w:r>
          </w:p>
          <w:p w:rsidR="00D86CFB" w:rsidRPr="00C04078" w:rsidRDefault="00D86CFB" w:rsidP="008220FF">
            <w:pPr>
              <w:jc w:val="center"/>
            </w:pPr>
            <w:r w:rsidRPr="00C04078">
              <w:t>Л і т е р а т у р а</w:t>
            </w:r>
          </w:p>
          <w:p w:rsidR="00D86CFB" w:rsidRPr="00C04078" w:rsidRDefault="00D86CFB" w:rsidP="008220FF">
            <w:r>
              <w:t>Основна: 2, 4, 5, 6</w:t>
            </w:r>
          </w:p>
          <w:p w:rsidR="00D86CFB" w:rsidRPr="00C04078" w:rsidRDefault="00D86CFB" w:rsidP="008220FF">
            <w:r w:rsidRPr="00C04078">
              <w:t>Додаткова: 1; 4; 5; 7; 12; 41; 48.</w:t>
            </w:r>
          </w:p>
          <w:p w:rsidR="00D86CFB" w:rsidRPr="002D5AA3" w:rsidRDefault="00D86CFB" w:rsidP="008220FF">
            <w:pPr>
              <w:ind w:firstLine="454"/>
            </w:pPr>
          </w:p>
        </w:tc>
      </w:tr>
      <w:tr w:rsidR="00D86CFB" w:rsidRPr="002D5AA3" w:rsidTr="008220FF"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CFB" w:rsidRPr="0031542E" w:rsidRDefault="00D86CFB" w:rsidP="008220FF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  <w:lang w:val="ru-RU" w:eastAsia="ru-RU"/>
              </w:rPr>
            </w:pPr>
            <w:r>
              <w:rPr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8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CFB" w:rsidRPr="002D5AA3" w:rsidRDefault="00D86CFB" w:rsidP="008220FF">
            <w:pPr>
              <w:pStyle w:val="Style9"/>
              <w:widowControl/>
              <w:spacing w:line="240" w:lineRule="auto"/>
              <w:jc w:val="both"/>
              <w:rPr>
                <w:b/>
                <w:bCs/>
                <w:lang w:val="uk-UA"/>
              </w:rPr>
            </w:pPr>
            <w:r>
              <w:rPr>
                <w:b/>
                <w:bCs/>
                <w:i/>
                <w:iCs/>
                <w:lang w:val="uk-UA"/>
              </w:rPr>
              <w:t>Тема 9</w:t>
            </w:r>
            <w:r w:rsidRPr="002D5AA3">
              <w:rPr>
                <w:b/>
                <w:bCs/>
                <w:i/>
                <w:iCs/>
                <w:lang w:val="uk-UA"/>
              </w:rPr>
              <w:t>:</w:t>
            </w:r>
            <w:r w:rsidRPr="002D5AA3">
              <w:rPr>
                <w:b/>
                <w:bCs/>
                <w:lang w:val="uk-UA"/>
              </w:rPr>
              <w:t xml:space="preserve"> </w:t>
            </w:r>
            <w:r w:rsidRPr="002D5AA3">
              <w:rPr>
                <w:b/>
                <w:bCs/>
                <w:color w:val="auto"/>
                <w:lang w:val="uk-UA"/>
              </w:rPr>
              <w:t>Імідж викладача та акторська майстерність</w:t>
            </w:r>
          </w:p>
          <w:p w:rsidR="00D86CFB" w:rsidRPr="002A4EBA" w:rsidRDefault="00D86CFB" w:rsidP="008220FF">
            <w:pPr>
              <w:pStyle w:val="Style9"/>
              <w:widowControl/>
              <w:spacing w:line="240" w:lineRule="auto"/>
              <w:jc w:val="both"/>
              <w:rPr>
                <w:lang w:val="uk-UA"/>
              </w:rPr>
            </w:pPr>
            <w:r w:rsidRPr="002D5AA3">
              <w:rPr>
                <w:i/>
                <w:iCs/>
                <w:lang w:val="uk-UA"/>
              </w:rPr>
              <w:t>Мета:</w:t>
            </w:r>
            <w:r w:rsidRPr="002D5AA3">
              <w:rPr>
                <w:lang w:val="uk-UA"/>
              </w:rPr>
              <w:t xml:space="preserve"> поглибити з</w:t>
            </w:r>
            <w:r>
              <w:rPr>
                <w:lang w:val="uk-UA"/>
              </w:rPr>
              <w:t xml:space="preserve">нання студентів про особливості формування іміджу викладача та розвитку його акторської майстерності в процесі педагогічної взаємодії. </w:t>
            </w:r>
          </w:p>
          <w:p w:rsidR="00D86CFB" w:rsidRPr="002D5AA3" w:rsidRDefault="00D86CFB" w:rsidP="008220FF">
            <w:pPr>
              <w:jc w:val="center"/>
            </w:pPr>
            <w:r w:rsidRPr="002D5AA3">
              <w:t>Л і т е р а т у р а</w:t>
            </w:r>
          </w:p>
          <w:p w:rsidR="00D86CFB" w:rsidRPr="00C04078" w:rsidRDefault="00D86CFB" w:rsidP="008220FF">
            <w:r>
              <w:t>Основна: 2, 4, 5, 6</w:t>
            </w:r>
          </w:p>
          <w:p w:rsidR="00D86CFB" w:rsidRPr="00C04078" w:rsidRDefault="00D86CFB" w:rsidP="008220FF">
            <w:r w:rsidRPr="00C04078">
              <w:t>Додаткова: 1; 4; 5; 7; 12, 19, 22, 39, 46.</w:t>
            </w:r>
          </w:p>
          <w:p w:rsidR="00D86CFB" w:rsidRPr="002D5AA3" w:rsidRDefault="00D86CFB" w:rsidP="008220FF">
            <w:pPr>
              <w:ind w:firstLine="454"/>
              <w:rPr>
                <w:lang w:val="ru-RU"/>
              </w:rPr>
            </w:pPr>
          </w:p>
        </w:tc>
      </w:tr>
    </w:tbl>
    <w:p w:rsidR="00D86CFB" w:rsidRPr="002D5AA3" w:rsidRDefault="00D86CFB" w:rsidP="002D5AA3">
      <w:pPr>
        <w:ind w:firstLine="708"/>
        <w:jc w:val="both"/>
      </w:pPr>
    </w:p>
    <w:p w:rsidR="00D86CFB" w:rsidRPr="00E80F0F" w:rsidRDefault="00D86CFB" w:rsidP="002D5AA3">
      <w:pPr>
        <w:jc w:val="center"/>
        <w:rPr>
          <w:b/>
          <w:bCs/>
        </w:rPr>
      </w:pPr>
      <w:r w:rsidRPr="00E80F0F">
        <w:rPr>
          <w:b/>
          <w:bCs/>
        </w:rPr>
        <w:t>6.Лабораторні заняття</w:t>
      </w:r>
    </w:p>
    <w:p w:rsidR="00D86CFB" w:rsidRPr="00E80F0F" w:rsidRDefault="00D86CFB" w:rsidP="002D5AA3">
      <w:pPr>
        <w:jc w:val="center"/>
        <w:rPr>
          <w:lang w:val="ru-RU"/>
        </w:rPr>
      </w:pPr>
      <w:r w:rsidRPr="00E80F0F">
        <w:t>НЕ ПЕРЕДБАЧАЄТЬСЯ</w:t>
      </w:r>
    </w:p>
    <w:p w:rsidR="00D86CFB" w:rsidRPr="00E80F0F" w:rsidRDefault="00D86CFB" w:rsidP="002D5AA3">
      <w:pPr>
        <w:pStyle w:val="30"/>
        <w:shd w:val="clear" w:color="000000" w:fill="FFFFFF"/>
        <w:tabs>
          <w:tab w:val="left" w:pos="6804"/>
        </w:tabs>
        <w:spacing w:line="240" w:lineRule="auto"/>
        <w:jc w:val="center"/>
        <w:rPr>
          <w:rFonts w:eastAsia="Arial Unicode MS"/>
          <w:b w:val="0"/>
          <w:bCs w:val="0"/>
          <w:sz w:val="24"/>
          <w:szCs w:val="24"/>
          <w:lang w:eastAsia="uk-UA"/>
        </w:rPr>
      </w:pPr>
    </w:p>
    <w:p w:rsidR="00D86CFB" w:rsidRPr="00E80F0F" w:rsidRDefault="00D86CFB" w:rsidP="002D5AA3">
      <w:pPr>
        <w:pStyle w:val="30"/>
        <w:shd w:val="clear" w:color="000000" w:fill="FFFFFF"/>
        <w:tabs>
          <w:tab w:val="left" w:pos="6804"/>
        </w:tabs>
        <w:spacing w:line="240" w:lineRule="auto"/>
        <w:jc w:val="center"/>
        <w:rPr>
          <w:sz w:val="24"/>
          <w:szCs w:val="24"/>
        </w:rPr>
      </w:pPr>
      <w:r w:rsidRPr="00E80F0F">
        <w:rPr>
          <w:sz w:val="24"/>
          <w:szCs w:val="24"/>
        </w:rPr>
        <w:t>7. Самостійна робота</w:t>
      </w:r>
    </w:p>
    <w:p w:rsidR="00D86CFB" w:rsidRPr="006B5797" w:rsidRDefault="00D86CFB" w:rsidP="002D5AA3">
      <w:pPr>
        <w:pStyle w:val="30"/>
        <w:spacing w:line="240" w:lineRule="auto"/>
        <w:ind w:firstLine="708"/>
        <w:rPr>
          <w:sz w:val="24"/>
          <w:szCs w:val="24"/>
        </w:rPr>
      </w:pPr>
      <w:r w:rsidRPr="006B5797">
        <w:rPr>
          <w:b w:val="0"/>
          <w:bCs w:val="0"/>
          <w:sz w:val="24"/>
          <w:szCs w:val="24"/>
        </w:rPr>
        <w:t>В даний розділ входять завдання для самостійної роботи студентів та завдання для індивідуальних занять з навчальної дисципліни</w:t>
      </w:r>
      <w:r w:rsidRPr="006B5797">
        <w:rPr>
          <w:rStyle w:val="11"/>
          <w:rFonts w:eastAsia="Times New Roman"/>
          <w:sz w:val="24"/>
          <w:szCs w:val="24"/>
        </w:rPr>
        <w:t xml:space="preserve"> «П</w:t>
      </w:r>
      <w:r>
        <w:rPr>
          <w:rStyle w:val="11"/>
          <w:rFonts w:eastAsia="Times New Roman"/>
          <w:sz w:val="24"/>
          <w:szCs w:val="24"/>
        </w:rPr>
        <w:t>едагогічна майстерність</w:t>
      </w:r>
      <w:r w:rsidRPr="006B5797">
        <w:rPr>
          <w:rStyle w:val="11"/>
          <w:rFonts w:eastAsia="Times New Roman"/>
          <w:sz w:val="24"/>
          <w:szCs w:val="24"/>
        </w:rPr>
        <w:t>»</w:t>
      </w:r>
      <w:r w:rsidRPr="006B5797">
        <w:rPr>
          <w:sz w:val="24"/>
          <w:szCs w:val="24"/>
        </w:rPr>
        <w:t>.</w:t>
      </w:r>
    </w:p>
    <w:p w:rsidR="00D86CFB" w:rsidRDefault="00D86CFB" w:rsidP="002D5AA3">
      <w:pPr>
        <w:pStyle w:val="30"/>
        <w:shd w:val="clear" w:color="000000" w:fill="FFFFFF"/>
        <w:spacing w:line="240" w:lineRule="auto"/>
        <w:jc w:val="center"/>
        <w:rPr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17"/>
        <w:gridCol w:w="7229"/>
        <w:gridCol w:w="1809"/>
      </w:tblGrid>
      <w:tr w:rsidR="00D86CFB">
        <w:tc>
          <w:tcPr>
            <w:tcW w:w="817" w:type="dxa"/>
          </w:tcPr>
          <w:p w:rsidR="00D86CFB" w:rsidRPr="00F61BF4" w:rsidRDefault="00D86CFB" w:rsidP="00F61BF4">
            <w:pPr>
              <w:pStyle w:val="7"/>
              <w:shd w:val="clear" w:color="000000" w:fill="FFFFFF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 w:rsidRPr="00F61BF4">
              <w:rPr>
                <w:b/>
                <w:bCs/>
                <w:sz w:val="24"/>
                <w:szCs w:val="24"/>
                <w:lang w:val="en-US" w:eastAsia="ru-RU"/>
              </w:rPr>
              <w:t>№</w:t>
            </w:r>
          </w:p>
          <w:p w:rsidR="00D86CFB" w:rsidRPr="00F61BF4" w:rsidRDefault="00D86CFB" w:rsidP="00F61BF4">
            <w:pPr>
              <w:pStyle w:val="3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F61BF4">
              <w:rPr>
                <w:b w:val="0"/>
                <w:bCs w:val="0"/>
                <w:sz w:val="24"/>
                <w:szCs w:val="24"/>
                <w:lang w:val="en-US" w:eastAsia="ru-RU"/>
              </w:rPr>
              <w:t>з/п</w:t>
            </w:r>
          </w:p>
        </w:tc>
        <w:tc>
          <w:tcPr>
            <w:tcW w:w="7229" w:type="dxa"/>
          </w:tcPr>
          <w:p w:rsidR="00D86CFB" w:rsidRPr="00F61BF4" w:rsidRDefault="00D86CFB" w:rsidP="00F61BF4">
            <w:pPr>
              <w:pStyle w:val="3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F61BF4">
              <w:rPr>
                <w:b w:val="0"/>
                <w:bCs w:val="0"/>
                <w:sz w:val="24"/>
                <w:szCs w:val="24"/>
                <w:lang w:eastAsia="ru-RU"/>
              </w:rPr>
              <w:t>Назва теми, що виноситься на самостійне опрацювання</w:t>
            </w:r>
          </w:p>
        </w:tc>
        <w:tc>
          <w:tcPr>
            <w:tcW w:w="1809" w:type="dxa"/>
          </w:tcPr>
          <w:p w:rsidR="00D86CFB" w:rsidRPr="00F61BF4" w:rsidRDefault="00D86CFB" w:rsidP="00F61BF4">
            <w:pPr>
              <w:pStyle w:val="30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F61BF4">
              <w:rPr>
                <w:b w:val="0"/>
                <w:bCs w:val="0"/>
                <w:sz w:val="24"/>
                <w:szCs w:val="24"/>
                <w:lang w:val="en-US" w:eastAsia="ru-RU"/>
              </w:rPr>
              <w:t>Кількість годин СРС</w:t>
            </w:r>
          </w:p>
        </w:tc>
      </w:tr>
      <w:tr w:rsidR="00D86CFB">
        <w:tc>
          <w:tcPr>
            <w:tcW w:w="817" w:type="dxa"/>
          </w:tcPr>
          <w:p w:rsidR="00D86CFB" w:rsidRPr="00F61BF4" w:rsidRDefault="00D86CFB" w:rsidP="00F61BF4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D86CFB" w:rsidRPr="00F61BF4" w:rsidRDefault="00D86CFB" w:rsidP="00F61BF4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D86CFB" w:rsidRPr="00F61BF4" w:rsidRDefault="00D86CFB" w:rsidP="00F61BF4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D86CFB" w:rsidRPr="00F61BF4" w:rsidRDefault="00D86CFB" w:rsidP="00F61BF4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  <w:r w:rsidRPr="00F61BF4">
              <w:rPr>
                <w:b w:val="0"/>
                <w:bCs w:val="0"/>
                <w:sz w:val="24"/>
                <w:szCs w:val="24"/>
              </w:rPr>
              <w:t>1</w:t>
            </w:r>
          </w:p>
        </w:tc>
        <w:tc>
          <w:tcPr>
            <w:tcW w:w="7229" w:type="dxa"/>
          </w:tcPr>
          <w:p w:rsidR="00D86CFB" w:rsidRPr="00F61BF4" w:rsidRDefault="00D86CFB" w:rsidP="00F61BF4">
            <w:pPr>
              <w:ind w:firstLine="708"/>
              <w:jc w:val="both"/>
              <w:rPr>
                <w:rFonts w:eastAsia="TimesNewRoman,Bold"/>
              </w:rPr>
            </w:pPr>
            <w:r w:rsidRPr="00F61BF4">
              <w:rPr>
                <w:b/>
                <w:bCs/>
                <w:sz w:val="22"/>
                <w:szCs w:val="22"/>
              </w:rPr>
              <w:t>Імідж викладача та акторська майстерність</w:t>
            </w:r>
          </w:p>
          <w:p w:rsidR="00D86CFB" w:rsidRPr="00F61BF4" w:rsidRDefault="00D86CFB" w:rsidP="00F61BF4">
            <w:pPr>
              <w:ind w:firstLine="708"/>
              <w:jc w:val="both"/>
              <w:rPr>
                <w:rFonts w:eastAsia="TimesNewRoman,Bold"/>
              </w:rPr>
            </w:pPr>
            <w:r w:rsidRPr="00F61BF4">
              <w:rPr>
                <w:sz w:val="22"/>
                <w:szCs w:val="22"/>
              </w:rPr>
              <w:t>Поняття «імідж» та його структура. Принципи і технології  формування іміджу викладача. Складові іміджу. Шляхи створення творчого самопочуття викладача. Роль артистизму в процесі педагогічного спілкування та його функції: мотиваційна, мобілізаційна, атрактивна, фасилітаторська, стимуляційна, синтетична. Критерії формування педагогічних та артистичних здібностей.</w:t>
            </w:r>
          </w:p>
          <w:p w:rsidR="00D86CFB" w:rsidRPr="00F61BF4" w:rsidRDefault="00D86CFB" w:rsidP="00F61BF4">
            <w:pPr>
              <w:jc w:val="center"/>
            </w:pPr>
            <w:r w:rsidRPr="00F61BF4">
              <w:rPr>
                <w:sz w:val="22"/>
                <w:szCs w:val="22"/>
              </w:rPr>
              <w:t>Л і т е р а т у р а</w:t>
            </w:r>
          </w:p>
          <w:p w:rsidR="00D86CFB" w:rsidRPr="00F61BF4" w:rsidRDefault="00D86CFB" w:rsidP="002D5AA3">
            <w:r w:rsidRPr="00F61BF4">
              <w:rPr>
                <w:sz w:val="22"/>
                <w:szCs w:val="22"/>
              </w:rPr>
              <w:t>Основна: 1, 3, 4, 5, 6</w:t>
            </w:r>
          </w:p>
          <w:p w:rsidR="00D86CFB" w:rsidRPr="00F61BF4" w:rsidRDefault="00D86CFB" w:rsidP="00750A3D">
            <w:r w:rsidRPr="00750A3D">
              <w:rPr>
                <w:sz w:val="22"/>
                <w:szCs w:val="22"/>
              </w:rPr>
              <w:t>Додаткова: 1; 3; 4; 5; 7; 8; 10; 13.</w:t>
            </w:r>
          </w:p>
        </w:tc>
        <w:tc>
          <w:tcPr>
            <w:tcW w:w="1809" w:type="dxa"/>
          </w:tcPr>
          <w:p w:rsidR="00D86CFB" w:rsidRPr="00F61BF4" w:rsidRDefault="00D86CFB" w:rsidP="00F61BF4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D86CFB" w:rsidRPr="00F61BF4" w:rsidRDefault="00D86CFB" w:rsidP="00F61BF4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D86CFB" w:rsidRPr="00F61BF4" w:rsidRDefault="00D86CFB" w:rsidP="00F61BF4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</w:p>
          <w:p w:rsidR="00D86CFB" w:rsidRPr="00F61BF4" w:rsidRDefault="00D86CFB" w:rsidP="00F61BF4">
            <w:pPr>
              <w:pStyle w:val="30"/>
              <w:shd w:val="clear" w:color="auto" w:fill="auto"/>
              <w:spacing w:line="240" w:lineRule="auto"/>
              <w:jc w:val="center"/>
              <w:rPr>
                <w:b w:val="0"/>
                <w:bCs w:val="0"/>
                <w:sz w:val="24"/>
                <w:szCs w:val="24"/>
              </w:rPr>
            </w:pPr>
            <w:r w:rsidRPr="00F61BF4">
              <w:rPr>
                <w:b w:val="0"/>
                <w:bCs w:val="0"/>
                <w:sz w:val="24"/>
                <w:szCs w:val="24"/>
              </w:rPr>
              <w:t>3</w:t>
            </w:r>
          </w:p>
        </w:tc>
      </w:tr>
    </w:tbl>
    <w:p w:rsidR="00D86CFB" w:rsidRDefault="00D86CFB" w:rsidP="00750A3D">
      <w:pPr>
        <w:spacing w:after="200" w:line="276" w:lineRule="auto"/>
      </w:pPr>
    </w:p>
    <w:p w:rsidR="00D86CFB" w:rsidRPr="001C573D" w:rsidRDefault="00D86CFB" w:rsidP="00750A3D">
      <w:pPr>
        <w:spacing w:after="200" w:line="276" w:lineRule="auto"/>
        <w:jc w:val="center"/>
        <w:rPr>
          <w:b/>
          <w:bCs/>
          <w:lang w:eastAsia="en-US"/>
        </w:rPr>
      </w:pPr>
      <w:r w:rsidRPr="001C573D">
        <w:rPr>
          <w:b/>
          <w:bCs/>
        </w:rPr>
        <w:t>8. Індивідуальні завдання</w:t>
      </w:r>
    </w:p>
    <w:p w:rsidR="00D86CFB" w:rsidRPr="005E6988" w:rsidRDefault="00D86CFB" w:rsidP="002D5AA3">
      <w:pPr>
        <w:tabs>
          <w:tab w:val="left" w:pos="4410"/>
        </w:tabs>
        <w:ind w:firstLine="709"/>
        <w:jc w:val="both"/>
      </w:pPr>
      <w:r w:rsidRPr="005E6988">
        <w:t>Мета індивідуальних завдань –</w:t>
      </w:r>
      <w:r>
        <w:t xml:space="preserve"> </w:t>
      </w:r>
      <w:r w:rsidRPr="005E6988">
        <w:t>поглиб</w:t>
      </w:r>
      <w:r>
        <w:t>ити</w:t>
      </w:r>
      <w:r w:rsidRPr="005E6988">
        <w:t xml:space="preserve"> і розшир</w:t>
      </w:r>
      <w:r>
        <w:t>ити теоретичні знання</w:t>
      </w:r>
      <w:r w:rsidRPr="005E6988">
        <w:t xml:space="preserve"> </w:t>
      </w:r>
      <w:r>
        <w:t>магістрів</w:t>
      </w:r>
      <w:r w:rsidRPr="005E6988">
        <w:t xml:space="preserve"> з окремих тем навчальної дисципліни; отримати досвід самостійної роботи з навчальною та науковою літературою.</w:t>
      </w:r>
    </w:p>
    <w:p w:rsidR="00D86CFB" w:rsidRPr="005E6988" w:rsidRDefault="00D86CFB" w:rsidP="002D5AA3">
      <w:pPr>
        <w:ind w:firstLine="709"/>
        <w:jc w:val="both"/>
      </w:pPr>
      <w:r w:rsidRPr="005E6988">
        <w:t xml:space="preserve">Індивідуальним завданням з </w:t>
      </w:r>
      <w:r>
        <w:t xml:space="preserve">дисципліни </w:t>
      </w:r>
      <w:r w:rsidRPr="005E6988">
        <w:t>«П</w:t>
      </w:r>
      <w:r>
        <w:t>едагогічна майстерність</w:t>
      </w:r>
      <w:r w:rsidRPr="005E6988">
        <w:t xml:space="preserve">» є реферат. </w:t>
      </w:r>
    </w:p>
    <w:p w:rsidR="00D86CFB" w:rsidRPr="005E6988" w:rsidRDefault="00D86CFB" w:rsidP="002D5AA3">
      <w:pPr>
        <w:ind w:firstLine="709"/>
        <w:jc w:val="both"/>
        <w:rPr>
          <w:shd w:val="clear" w:color="auto" w:fill="FFFFFF"/>
        </w:rPr>
      </w:pPr>
      <w:r w:rsidRPr="005E6988">
        <w:rPr>
          <w:shd w:val="clear" w:color="auto" w:fill="FFFFFF"/>
        </w:rPr>
        <w:t xml:space="preserve">Метою написання реферату є підтвердження рівня опанування студентами основних положень з обраної тематики, демонстрація знання відповідної літератури, вміння аналізувати матеріал, робити узагальнення та самостійні висновки. </w:t>
      </w:r>
    </w:p>
    <w:p w:rsidR="00D86CFB" w:rsidRPr="005E6988" w:rsidRDefault="00D86CFB" w:rsidP="002D5AA3">
      <w:pPr>
        <w:ind w:firstLine="709"/>
        <w:jc w:val="both"/>
      </w:pPr>
      <w:r w:rsidRPr="005E6988">
        <w:t>Робота над рефератом передбачає поглиблене вивчення обраної психологічної проблеми, сучасної наукової літератури, а також оволодіння навичками логічного аналізу та узагальнення матеріалу, його системного викладу.</w:t>
      </w:r>
    </w:p>
    <w:p w:rsidR="00D86CFB" w:rsidRPr="005E6988" w:rsidRDefault="00D86CFB" w:rsidP="002D5AA3">
      <w:pPr>
        <w:pStyle w:val="styletext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Магістри </w:t>
      </w:r>
      <w:r w:rsidRPr="005E6988">
        <w:rPr>
          <w:color w:val="000000"/>
        </w:rPr>
        <w:t>подають реферат на кафедру психології і педагогіки разом із роздрукованим списком навчальної групи за два тижні до заліку.</w:t>
      </w:r>
    </w:p>
    <w:p w:rsidR="00D86CFB" w:rsidRPr="005E6988" w:rsidRDefault="00D86CFB" w:rsidP="002D5AA3">
      <w:pPr>
        <w:ind w:firstLine="426"/>
        <w:jc w:val="both"/>
      </w:pPr>
      <w:r w:rsidRPr="005E6988">
        <w:rPr>
          <w:b/>
          <w:bCs/>
          <w:u w:val="single"/>
        </w:rPr>
        <w:t>Вимоги до змісту та оформлення реферату</w:t>
      </w:r>
    </w:p>
    <w:p w:rsidR="00D86CFB" w:rsidRPr="005E6988" w:rsidRDefault="00D86CFB" w:rsidP="002D5AA3">
      <w:pPr>
        <w:ind w:firstLine="709"/>
        <w:jc w:val="both"/>
      </w:pPr>
      <w:r w:rsidRPr="005E6988">
        <w:t xml:space="preserve">Загальний обсяг реферату 12-15 сторінок друкованого тексту українською мовою формату А4 </w:t>
      </w:r>
      <w:r w:rsidRPr="005E6988">
        <w:rPr>
          <w:snapToGrid w:val="0"/>
        </w:rPr>
        <w:t>тексту у редакторі Word</w:t>
      </w:r>
    </w:p>
    <w:p w:rsidR="00D86CFB" w:rsidRPr="005E6988" w:rsidRDefault="00D86CFB" w:rsidP="002D5AA3">
      <w:pPr>
        <w:ind w:firstLine="709"/>
        <w:jc w:val="both"/>
      </w:pPr>
      <w:r w:rsidRPr="005E6988">
        <w:t>Стандарти: кегель – 14</w:t>
      </w:r>
      <w:r w:rsidRPr="005E6988">
        <w:rPr>
          <w:lang w:val="en-US"/>
        </w:rPr>
        <w:t>pt</w:t>
      </w:r>
      <w:r w:rsidRPr="005E6988">
        <w:t xml:space="preserve">, міжрядковий інтервал – 1,5, шрифт </w:t>
      </w:r>
      <w:r w:rsidRPr="005E6988">
        <w:rPr>
          <w:lang w:val="en-US"/>
        </w:rPr>
        <w:t>Times</w:t>
      </w:r>
      <w:r w:rsidRPr="005E6988">
        <w:t xml:space="preserve"> </w:t>
      </w:r>
      <w:r w:rsidRPr="005E6988">
        <w:rPr>
          <w:lang w:val="en-US"/>
        </w:rPr>
        <w:t>New</w:t>
      </w:r>
      <w:r w:rsidRPr="005E6988">
        <w:t xml:space="preserve"> </w:t>
      </w:r>
      <w:r w:rsidRPr="005E6988">
        <w:rPr>
          <w:lang w:val="en-US"/>
        </w:rPr>
        <w:t>Roman</w:t>
      </w:r>
      <w:r w:rsidRPr="005E6988">
        <w:t>, абзацний відступ – 1,25 см, поля: верхнє – 2 см, нижнє – 2 см, ліворуч – 3 см, праворуч – 1,5 см.</w:t>
      </w:r>
    </w:p>
    <w:p w:rsidR="00D86CFB" w:rsidRPr="005E6988" w:rsidRDefault="00D86CFB" w:rsidP="002D5AA3">
      <w:pPr>
        <w:tabs>
          <w:tab w:val="left" w:pos="3119"/>
        </w:tabs>
        <w:ind w:firstLine="709"/>
        <w:jc w:val="both"/>
      </w:pPr>
      <w:r w:rsidRPr="005E6988">
        <w:t xml:space="preserve">Реферат обов’язково повинен мати титульну сторінку, на якій розміщуються такі реквізити: назва університету, в наступному рядку – назва кафедри. Далі розміщується тема реферату, відомості про автора, місце й рік виконання реферату. </w:t>
      </w:r>
    </w:p>
    <w:p w:rsidR="00D86CFB" w:rsidRPr="005E6988" w:rsidRDefault="00D86CFB" w:rsidP="002D5AA3">
      <w:pPr>
        <w:tabs>
          <w:tab w:val="left" w:pos="3119"/>
        </w:tabs>
        <w:ind w:firstLine="709"/>
        <w:jc w:val="both"/>
      </w:pPr>
    </w:p>
    <w:p w:rsidR="00D86CFB" w:rsidRPr="005E6988" w:rsidRDefault="00D86CFB" w:rsidP="002D5AA3">
      <w:pPr>
        <w:tabs>
          <w:tab w:val="left" w:pos="3119"/>
        </w:tabs>
        <w:ind w:firstLine="720"/>
        <w:jc w:val="both"/>
        <w:rPr>
          <w:snapToGrid w:val="0"/>
        </w:rPr>
      </w:pPr>
      <w:r w:rsidRPr="005E6988">
        <w:rPr>
          <w:snapToGrid w:val="0"/>
        </w:rPr>
        <w:t>Титульний аркуш реферату має такі реквізити:</w:t>
      </w:r>
    </w:p>
    <w:p w:rsidR="00D86CFB" w:rsidRPr="005E6988" w:rsidRDefault="00D86CFB" w:rsidP="002D5AA3">
      <w:pPr>
        <w:tabs>
          <w:tab w:val="left" w:pos="3119"/>
        </w:tabs>
        <w:ind w:firstLine="720"/>
        <w:jc w:val="both"/>
        <w:rPr>
          <w:snapToGrid w:val="0"/>
        </w:rPr>
      </w:pPr>
    </w:p>
    <w:p w:rsidR="00D86CFB" w:rsidRPr="005E6988" w:rsidRDefault="00D86CFB" w:rsidP="002D5AA3">
      <w:pPr>
        <w:tabs>
          <w:tab w:val="left" w:pos="3119"/>
        </w:tabs>
        <w:ind w:firstLine="720"/>
        <w:rPr>
          <w:snapToGrid w:val="0"/>
        </w:rPr>
      </w:pPr>
      <w:r w:rsidRPr="005E6988">
        <w:rPr>
          <w:snapToGrid w:val="0"/>
        </w:rPr>
        <w:t xml:space="preserve">                                     Розташовуються зверху в центрі –</w:t>
      </w:r>
    </w:p>
    <w:p w:rsidR="00D86CFB" w:rsidRPr="005E6988" w:rsidRDefault="00D86CFB" w:rsidP="002D5AA3">
      <w:pPr>
        <w:jc w:val="center"/>
        <w:rPr>
          <w:snapToGrid w:val="0"/>
        </w:rPr>
      </w:pPr>
    </w:p>
    <w:p w:rsidR="00D86CFB" w:rsidRPr="005E6988" w:rsidRDefault="00D86CFB" w:rsidP="002D5AA3">
      <w:pPr>
        <w:jc w:val="center"/>
        <w:rPr>
          <w:snapToGrid w:val="0"/>
        </w:rPr>
      </w:pPr>
      <w:r w:rsidRPr="005E6988">
        <w:rPr>
          <w:snapToGrid w:val="0"/>
        </w:rPr>
        <w:t>МІНІСТЕРСТВО ОСВІТИ І НАУКИ УКРАЇНИ</w:t>
      </w:r>
    </w:p>
    <w:p w:rsidR="00D86CFB" w:rsidRPr="005E6988" w:rsidRDefault="00D86CFB" w:rsidP="002D5AA3">
      <w:pPr>
        <w:jc w:val="center"/>
        <w:rPr>
          <w:snapToGrid w:val="0"/>
        </w:rPr>
      </w:pPr>
      <w:r w:rsidRPr="005E6988">
        <w:rPr>
          <w:snapToGrid w:val="0"/>
        </w:rPr>
        <w:t>НАЦІОНАЛЬНИЙ ТЕХНІЧНИЙ УНІВЕРСИТЕТ УКРАЇНИ</w:t>
      </w:r>
    </w:p>
    <w:p w:rsidR="00D86CFB" w:rsidRPr="005E6988" w:rsidRDefault="00D86CFB" w:rsidP="002D5AA3">
      <w:pPr>
        <w:pStyle w:val="BodyText"/>
        <w:spacing w:after="0"/>
        <w:jc w:val="center"/>
      </w:pPr>
      <w:r w:rsidRPr="005E6988">
        <w:t>«КИЇВСЬКИЙ ПОЛІТЕХНІЧНИЙ ІНСТИТУТ ІМЕНІ ІГОРЯ СІКОРСЬКОГО»</w:t>
      </w:r>
    </w:p>
    <w:p w:rsidR="00D86CFB" w:rsidRPr="005E6988" w:rsidRDefault="00D86CFB" w:rsidP="002D5AA3">
      <w:pPr>
        <w:pStyle w:val="BodyText"/>
        <w:spacing w:after="0"/>
        <w:jc w:val="center"/>
      </w:pPr>
      <w:r w:rsidRPr="005E6988">
        <w:t>Кафедра психології і педагогіки</w:t>
      </w:r>
    </w:p>
    <w:p w:rsidR="00D86CFB" w:rsidRPr="005E6988" w:rsidRDefault="00D86CFB" w:rsidP="002D5AA3">
      <w:pPr>
        <w:pStyle w:val="BodyText"/>
        <w:tabs>
          <w:tab w:val="left" w:pos="709"/>
        </w:tabs>
        <w:spacing w:after="0"/>
      </w:pPr>
    </w:p>
    <w:p w:rsidR="00D86CFB" w:rsidRPr="005E6988" w:rsidRDefault="00D86CFB" w:rsidP="002D5AA3">
      <w:pPr>
        <w:pStyle w:val="BodyText"/>
        <w:tabs>
          <w:tab w:val="left" w:pos="709"/>
        </w:tabs>
        <w:spacing w:after="0"/>
      </w:pPr>
      <w:r w:rsidRPr="005E6988">
        <w:t xml:space="preserve"> Далі посередині аркуша – </w:t>
      </w:r>
    </w:p>
    <w:p w:rsidR="00D86CFB" w:rsidRPr="005E6988" w:rsidRDefault="00D86CFB" w:rsidP="002D5AA3">
      <w:pPr>
        <w:pStyle w:val="BodyText"/>
        <w:spacing w:after="0"/>
      </w:pPr>
    </w:p>
    <w:p w:rsidR="00D86CFB" w:rsidRPr="005E6988" w:rsidRDefault="00D86CFB" w:rsidP="002D5AA3">
      <w:pPr>
        <w:pStyle w:val="BodyText"/>
        <w:spacing w:after="0"/>
        <w:jc w:val="center"/>
      </w:pPr>
      <w:r w:rsidRPr="005E6988">
        <w:t>Реферат з дисципліни «</w:t>
      </w:r>
      <w:r>
        <w:t>___________</w:t>
      </w:r>
      <w:r w:rsidRPr="005E6988">
        <w:t>»</w:t>
      </w:r>
    </w:p>
    <w:p w:rsidR="00D86CFB" w:rsidRPr="005E6988" w:rsidRDefault="00D86CFB" w:rsidP="002D5AA3">
      <w:pPr>
        <w:pStyle w:val="BodyText"/>
        <w:spacing w:after="0"/>
        <w:jc w:val="center"/>
      </w:pPr>
      <w:r w:rsidRPr="005E6988">
        <w:t>на тему «_________________________________________»</w:t>
      </w:r>
    </w:p>
    <w:p w:rsidR="00D86CFB" w:rsidRPr="005E6988" w:rsidRDefault="00D86CFB" w:rsidP="002D5AA3">
      <w:pPr>
        <w:pStyle w:val="BodyText"/>
        <w:spacing w:after="0"/>
      </w:pPr>
      <w:r w:rsidRPr="005E6988">
        <w:t xml:space="preserve">                                                                                                                                                          </w:t>
      </w:r>
    </w:p>
    <w:p w:rsidR="00D86CFB" w:rsidRPr="005E6988" w:rsidRDefault="00D86CFB" w:rsidP="002D5AA3">
      <w:pPr>
        <w:pStyle w:val="BodyText"/>
        <w:spacing w:after="0"/>
      </w:pPr>
      <w:r w:rsidRPr="005E6988">
        <w:t xml:space="preserve">                                               </w:t>
      </w:r>
    </w:p>
    <w:p w:rsidR="00D86CFB" w:rsidRPr="005E6988" w:rsidRDefault="00D86CFB" w:rsidP="002D5AA3">
      <w:pPr>
        <w:pStyle w:val="BodyText"/>
        <w:spacing w:after="0"/>
      </w:pPr>
      <w:r w:rsidRPr="005E6988">
        <w:t xml:space="preserve">                                            Нижче праворуч – прізвище та ім’я </w:t>
      </w:r>
      <w:r>
        <w:t>студента</w:t>
      </w:r>
      <w:r w:rsidRPr="005E6988">
        <w:t>, назва факультету.</w:t>
      </w:r>
    </w:p>
    <w:p w:rsidR="00D86CFB" w:rsidRPr="005E6988" w:rsidRDefault="00D86CFB" w:rsidP="002D5AA3">
      <w:pPr>
        <w:pStyle w:val="BodyText"/>
        <w:spacing w:after="0"/>
      </w:pPr>
    </w:p>
    <w:p w:rsidR="00D86CFB" w:rsidRPr="005E6988" w:rsidRDefault="00D86CFB" w:rsidP="002D5AA3">
      <w:pPr>
        <w:pStyle w:val="BodyText"/>
        <w:spacing w:after="0"/>
      </w:pPr>
    </w:p>
    <w:p w:rsidR="00D86CFB" w:rsidRPr="005E6988" w:rsidRDefault="00D86CFB" w:rsidP="002D5AA3">
      <w:pPr>
        <w:pStyle w:val="BodyText"/>
        <w:spacing w:after="0"/>
        <w:jc w:val="center"/>
      </w:pPr>
      <w:r w:rsidRPr="005E6988">
        <w:t>Знизу по центру – Київ 201_</w:t>
      </w:r>
    </w:p>
    <w:p w:rsidR="00D86CFB" w:rsidRPr="005E6988" w:rsidRDefault="00D86CFB" w:rsidP="002D5AA3">
      <w:pPr>
        <w:tabs>
          <w:tab w:val="left" w:pos="3119"/>
        </w:tabs>
        <w:ind w:firstLine="709"/>
        <w:jc w:val="both"/>
      </w:pPr>
    </w:p>
    <w:p w:rsidR="00D86CFB" w:rsidRPr="005E6988" w:rsidRDefault="00D86CFB" w:rsidP="002D5AA3">
      <w:pPr>
        <w:tabs>
          <w:tab w:val="left" w:pos="3119"/>
        </w:tabs>
        <w:ind w:firstLine="680"/>
        <w:jc w:val="both"/>
        <w:rPr>
          <w:snapToGrid w:val="0"/>
        </w:rPr>
      </w:pPr>
      <w:r w:rsidRPr="005E6988">
        <w:rPr>
          <w:snapToGrid w:val="0"/>
        </w:rPr>
        <w:t xml:space="preserve">Структурно реферат повинен містити: зміст, вступ, основну частину (3-4 питання), висновки та список </w:t>
      </w:r>
      <w:r w:rsidRPr="002C1BE7">
        <w:rPr>
          <w:snapToGrid w:val="0"/>
        </w:rPr>
        <w:t>використаних джерел.</w:t>
      </w:r>
      <w:r w:rsidRPr="005E6988">
        <w:rPr>
          <w:snapToGrid w:val="0"/>
        </w:rPr>
        <w:t xml:space="preserve"> </w:t>
      </w:r>
    </w:p>
    <w:p w:rsidR="00D86CFB" w:rsidRDefault="00D86CFB" w:rsidP="002D5AA3">
      <w:pPr>
        <w:shd w:val="clear" w:color="auto" w:fill="FFFFFF"/>
        <w:ind w:firstLine="680"/>
        <w:jc w:val="both"/>
      </w:pPr>
      <w:r w:rsidRPr="005E6988">
        <w:rPr>
          <w:snapToGrid w:val="0"/>
        </w:rPr>
        <w:t xml:space="preserve">У вступі потрібно обґрунтувати теоретичну та практичну актуальність теми. В основній частині реферату необхідно глибоко та стисло розкрити поставлені питання; зазначати порядковими номерами посилання на використані літературні джерела (сайти). У висновках (2-3 сторінки), крім узагальнень, бажано викласти власний погляд на проблему. </w:t>
      </w:r>
    </w:p>
    <w:p w:rsidR="00D86CFB" w:rsidRDefault="00D86CFB" w:rsidP="00750A3D">
      <w:pPr>
        <w:spacing w:after="200" w:line="276" w:lineRule="auto"/>
      </w:pPr>
    </w:p>
    <w:p w:rsidR="00D86CFB" w:rsidRPr="00750A3D" w:rsidRDefault="00D86CFB" w:rsidP="00750A3D">
      <w:pPr>
        <w:spacing w:after="200" w:line="276" w:lineRule="auto"/>
        <w:jc w:val="center"/>
      </w:pPr>
      <w:r w:rsidRPr="005E6988">
        <w:rPr>
          <w:b/>
          <w:bCs/>
          <w:color w:val="222222"/>
          <w:shd w:val="clear" w:color="auto" w:fill="FDFDFD"/>
        </w:rPr>
        <w:t>Приблизна тематика рефератів: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Сутність та основні компоненти педагогічної майстерності.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Ідеал викладача на сучасному етапі розвитку вищої школи.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Професійно особистісні характеристики викладача як суб’єкта педагогічної діяльності.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Природа педагогічної обдарованості.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Роль педагогічних здібностей у педагогічній майстерності.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Порівняльна характеристика стилів спілкування педагогів.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Суть та особливості тривалого спілкування.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Шляхи підвищення педагогічної майстерності викладача.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Психологічний контакт у процесі педагогічної взаємодії.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Проблема ефективності педагогічного спілкування та шляхи його формування.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Психологічні особливості ораторського мистецтва.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Особливості вибору стилю викладання залежно від характеру педагогічної діяльності.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Стиль взаємин та педагогічний такт, їх вплив на вибір і реалізацією стратегії взаємодії.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Характеристика педагогічної культури особистості педагога.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 xml:space="preserve">Зовнішні (доступні спостереженню зі сторони) і зовнішні складові професійного педагогічного досвіду. 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Організаційні етапи процесу вивчення та узагальнення педагогіч</w:t>
      </w:r>
      <w:r w:rsidRPr="003D7FAF">
        <w:rPr>
          <w:rFonts w:ascii="Times New Roman" w:hAnsi="Times New Roman" w:cs="Times New Roman"/>
        </w:rPr>
        <w:softHyphen/>
        <w:t>ного досвіду: значення, аналіз та оцінювання мети, засобів і ре</w:t>
      </w:r>
      <w:r w:rsidRPr="003D7FAF">
        <w:rPr>
          <w:rFonts w:ascii="Times New Roman" w:hAnsi="Times New Roman" w:cs="Times New Roman"/>
        </w:rPr>
        <w:softHyphen/>
        <w:t>зультатів педагогічної діяльності.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Охарактеризуйте основні шляхи та методи вивчення та поши</w:t>
      </w:r>
      <w:r w:rsidRPr="003D7FAF">
        <w:rPr>
          <w:rFonts w:ascii="Times New Roman" w:hAnsi="Times New Roman" w:cs="Times New Roman"/>
        </w:rPr>
        <w:softHyphen/>
        <w:t>рення передового педагогічного досвіду у навчальному за</w:t>
      </w:r>
      <w:r w:rsidRPr="003D7FAF">
        <w:rPr>
          <w:rFonts w:ascii="Times New Roman" w:hAnsi="Times New Roman" w:cs="Times New Roman"/>
        </w:rPr>
        <w:softHyphen/>
        <w:t>кладі.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Загальна культура як визначальна умова професіоналізму педагога.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Професійна культура як елемент педагогічної майстерності.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Характеристика педагогічної культури викладача вищого навчального закладу.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Наукова ерудиція та ціннісні орієнтації як компоненти педагогічної культури педагога.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Техніка емоційного контакту в нестандартних ситуаціях лекції.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Психологічне налаштовування студентів на діалог на початку лекції: досвід авторитарної і гуманістичної педагогіки.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Виконавська майстерність викладача на лекції. Мистецтво діалогізації монологу викладача на лекції.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 xml:space="preserve">Майстерність викладача в активізації пізнавальної діяльності студентів на лекції. 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Майстерність комбінування репродуктивної і пошукової активності студентів на етапі актуалізації і перевірки знань.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Режисура початкового етапу лекції. Майстерність педагогічного запитання на лекції.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  <w:caps/>
        </w:rPr>
      </w:pPr>
      <w:r w:rsidRPr="003D7FAF">
        <w:rPr>
          <w:rFonts w:ascii="Times New Roman" w:hAnsi="Times New Roman" w:cs="Times New Roman"/>
        </w:rPr>
        <w:t>Техніка налаштовування викладача на публічну творчу діяльність. Творче самопочуття викладача на лекції.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  <w:caps/>
        </w:rPr>
      </w:pPr>
      <w:r w:rsidRPr="003D7FAF">
        <w:rPr>
          <w:rFonts w:ascii="Times New Roman" w:hAnsi="Times New Roman" w:cs="Times New Roman"/>
        </w:rPr>
        <w:t>Майстерність викладача в забезпеченні ситуацій успіху студентів  на лекції.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Сучасна значущість професії викладача, її функції.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shd w:val="clear" w:color="auto" w:fill="FFFFFF"/>
        <w:tabs>
          <w:tab w:val="left" w:pos="426"/>
        </w:tabs>
        <w:jc w:val="both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Феномен професійної деформації особистості викладача:  причини, шляхи подолання.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Феномен педагогічної майстерності у сучасній психолого-педагогічній науці.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Мотивація професійної діяльності сучасного педагога.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Професійна ідентифікація особистості викладача.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Професійне самовиховання викладача: сутність, шляхи і способи реалізації.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Особливості педагогічного іміджу А. Макаренка.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Елементи театральної педагогіки у педагогічному досвіді А. Макаренка.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Особливості педагогічної та акторської дії.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Професійно значущі якості викладача в організації ефективної взаємодії зі студентами.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Особливості професійного мислення викладача.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Шляхи розвитку педагогічної спостережливості.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Техніка мовлення викладача як засіб розв'язання педагогічних завдань.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Природа педагогічного таланту.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Засоби керування викладачем психічним самопочуттям.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Особливості педагогічної рефлексії викладача.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Феномен професійної деформації особистості педагога: причини, шляхи подолання.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Чинники атракції у взаємодії викладача зі студентами.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Педагогічна дія у вимірах театральної педагогіки К. Станіславського.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Критерії педагогічної майстерності сучасного педагога.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Педагогічне спілкування як діалог.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Порівняльна характеристика особистісно-орієнтованого і формально-рольового спілкування кураторів студентських груп.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«Я-висловлювання» в педагогічному спілкуванні.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Порівняльна характеристика стилів спілкування педагогів.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Дослідження впливу стилів спілкування педагогів на ставлення студентів до навчання.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Над-завдання в педагогічній діяльності.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Використання елементів театральної педагогіки К. Станіславського у педагогічній взаємодії.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Способи саморегуляції педагога в професійному спілкуванні.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Побудова педагогічної взаємодії на принципах педагогіки толерантності.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Порівняльна характеристика конструктивних і деструктивних реакцій викладача в педагогічному процесі.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Етичний захист викладача в професійному спілкуванні.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Шляхи подолання бар'єрів у педагогічному спілкуванні.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Три кола уваги, їх роль в організації діяльності викладача.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Педагогічний такт і маніпуляції викладача.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Використання навіювання в педагогічному досвіді А. Макаренка.</w:t>
      </w:r>
    </w:p>
    <w:p w:rsidR="00D86CFB" w:rsidRPr="003D7FAF" w:rsidRDefault="00D86CFB" w:rsidP="00441DD5">
      <w:pPr>
        <w:pStyle w:val="ListParagraph"/>
        <w:widowControl/>
        <w:numPr>
          <w:ilvl w:val="0"/>
          <w:numId w:val="31"/>
        </w:num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3D7FAF">
        <w:rPr>
          <w:rFonts w:ascii="Times New Roman" w:hAnsi="Times New Roman" w:cs="Times New Roman"/>
        </w:rPr>
        <w:t>Техніка емоційного контакту в нестандартних  педагогічних ситуаціях.</w:t>
      </w:r>
    </w:p>
    <w:p w:rsidR="00D86CFB" w:rsidRDefault="00D86CFB" w:rsidP="002D5AA3">
      <w:pPr>
        <w:spacing w:before="300" w:after="120"/>
        <w:jc w:val="center"/>
        <w:rPr>
          <w:b/>
          <w:bCs/>
          <w:sz w:val="26"/>
          <w:szCs w:val="26"/>
        </w:rPr>
      </w:pPr>
    </w:p>
    <w:p w:rsidR="00D86CFB" w:rsidRPr="00E80F0F" w:rsidRDefault="00D86CFB" w:rsidP="001C573D">
      <w:pPr>
        <w:pStyle w:val="50"/>
        <w:keepNext/>
        <w:keepLines/>
        <w:shd w:val="clear" w:color="000000" w:fill="FFFFFF"/>
        <w:tabs>
          <w:tab w:val="left" w:pos="2725"/>
        </w:tabs>
        <w:spacing w:after="0"/>
        <w:jc w:val="center"/>
        <w:rPr>
          <w:sz w:val="24"/>
          <w:szCs w:val="24"/>
          <w:lang w:val="uk-UA"/>
        </w:rPr>
      </w:pPr>
      <w:r w:rsidRPr="00E80F0F">
        <w:rPr>
          <w:sz w:val="24"/>
          <w:szCs w:val="24"/>
          <w:lang w:val="uk-UA"/>
        </w:rPr>
        <w:t>9. Контрольні роботи</w:t>
      </w:r>
    </w:p>
    <w:p w:rsidR="00D86CFB" w:rsidRPr="00E80F0F" w:rsidRDefault="00D86CFB" w:rsidP="001C573D">
      <w:pPr>
        <w:pStyle w:val="5"/>
        <w:shd w:val="clear" w:color="000000" w:fill="FFFFFF"/>
        <w:spacing w:after="0" w:line="240" w:lineRule="auto"/>
        <w:ind w:left="100" w:right="80" w:firstLine="42"/>
        <w:jc w:val="center"/>
        <w:rPr>
          <w:sz w:val="24"/>
          <w:szCs w:val="24"/>
          <w:lang w:val="uk-UA"/>
        </w:rPr>
      </w:pPr>
      <w:r w:rsidRPr="00E80F0F">
        <w:rPr>
          <w:sz w:val="24"/>
          <w:szCs w:val="24"/>
          <w:lang w:val="uk-UA"/>
        </w:rPr>
        <w:t>НЕ ПЕРЕДБАЧАЮТЬСЯ</w:t>
      </w:r>
    </w:p>
    <w:p w:rsidR="00D86CFB" w:rsidRPr="00E80F0F" w:rsidRDefault="00D86CFB" w:rsidP="001C573D">
      <w:pPr>
        <w:pStyle w:val="5"/>
        <w:shd w:val="clear" w:color="000000" w:fill="FFFFFF"/>
        <w:spacing w:after="0" w:line="240" w:lineRule="auto"/>
        <w:ind w:left="100" w:right="80"/>
        <w:rPr>
          <w:sz w:val="24"/>
          <w:szCs w:val="24"/>
          <w:lang w:val="uk-UA"/>
        </w:rPr>
      </w:pPr>
    </w:p>
    <w:p w:rsidR="00D86CFB" w:rsidRPr="00E80F0F" w:rsidRDefault="00D86CFB" w:rsidP="002A5ADD">
      <w:pPr>
        <w:pStyle w:val="50"/>
        <w:keepNext/>
        <w:keepLines/>
        <w:shd w:val="clear" w:color="000000" w:fill="FFFFFF"/>
        <w:spacing w:after="0"/>
        <w:jc w:val="center"/>
        <w:rPr>
          <w:sz w:val="24"/>
          <w:szCs w:val="24"/>
          <w:lang w:val="uk-UA"/>
        </w:rPr>
      </w:pPr>
      <w:bookmarkStart w:id="0" w:name="bookmark32"/>
      <w:bookmarkEnd w:id="0"/>
      <w:r w:rsidRPr="005241AA">
        <w:rPr>
          <w:sz w:val="24"/>
          <w:szCs w:val="24"/>
          <w:lang w:val="uk-UA"/>
        </w:rPr>
        <w:t>10. Рейтингова система оцінювання результатів навчання</w:t>
      </w:r>
    </w:p>
    <w:p w:rsidR="00D86CFB" w:rsidRPr="00E80F0F" w:rsidRDefault="00D86CFB" w:rsidP="002A5ADD">
      <w:pPr>
        <w:shd w:val="clear" w:color="000000" w:fill="FFFFFF"/>
        <w:tabs>
          <w:tab w:val="left" w:pos="5966"/>
        </w:tabs>
        <w:jc w:val="both"/>
      </w:pPr>
      <w:r w:rsidRPr="00E80F0F">
        <w:t>Рейтинг студента з дисципліни складається з балів, що він отримує за:</w:t>
      </w:r>
    </w:p>
    <w:p w:rsidR="00D86CFB" w:rsidRPr="00E80F0F" w:rsidRDefault="00D86CFB" w:rsidP="002A5ADD">
      <w:pPr>
        <w:pStyle w:val="Heading6"/>
        <w:spacing w:before="0" w:after="0"/>
        <w:ind w:firstLine="709"/>
        <w:jc w:val="both"/>
        <w:rPr>
          <w:b w:val="0"/>
          <w:bCs w:val="0"/>
          <w:sz w:val="24"/>
          <w:szCs w:val="24"/>
        </w:rPr>
      </w:pPr>
      <w:r w:rsidRPr="00E80F0F">
        <w:rPr>
          <w:b w:val="0"/>
          <w:bCs w:val="0"/>
          <w:sz w:val="24"/>
          <w:szCs w:val="24"/>
        </w:rPr>
        <w:t>1. результати роботи на лекціях;</w:t>
      </w:r>
    </w:p>
    <w:p w:rsidR="00D86CFB" w:rsidRPr="00E80F0F" w:rsidRDefault="00D86CFB" w:rsidP="002A5ADD">
      <w:pPr>
        <w:pStyle w:val="Heading6"/>
        <w:spacing w:before="0" w:after="0"/>
        <w:ind w:firstLine="709"/>
        <w:jc w:val="both"/>
        <w:rPr>
          <w:b w:val="0"/>
          <w:bCs w:val="0"/>
          <w:sz w:val="24"/>
          <w:szCs w:val="24"/>
        </w:rPr>
      </w:pPr>
      <w:r w:rsidRPr="00B65442">
        <w:rPr>
          <w:b w:val="0"/>
          <w:bCs w:val="0"/>
          <w:sz w:val="24"/>
          <w:szCs w:val="24"/>
        </w:rPr>
        <w:t>2</w:t>
      </w:r>
      <w:r>
        <w:rPr>
          <w:b w:val="0"/>
          <w:bCs w:val="0"/>
          <w:sz w:val="24"/>
          <w:szCs w:val="24"/>
        </w:rPr>
        <w:t>.</w:t>
      </w:r>
      <w:r w:rsidRPr="008646F4">
        <w:rPr>
          <w:b w:val="0"/>
          <w:bCs w:val="0"/>
          <w:sz w:val="24"/>
          <w:szCs w:val="24"/>
        </w:rPr>
        <w:t xml:space="preserve"> </w:t>
      </w:r>
      <w:r w:rsidRPr="00E80F0F">
        <w:rPr>
          <w:b w:val="0"/>
          <w:bCs w:val="0"/>
          <w:sz w:val="24"/>
          <w:szCs w:val="24"/>
        </w:rPr>
        <w:t xml:space="preserve">результати роботи на </w:t>
      </w:r>
      <w:r>
        <w:rPr>
          <w:b w:val="0"/>
          <w:bCs w:val="0"/>
          <w:sz w:val="24"/>
          <w:szCs w:val="24"/>
        </w:rPr>
        <w:t>семінарських заняттях</w:t>
      </w:r>
      <w:r w:rsidRPr="00E80F0F">
        <w:rPr>
          <w:b w:val="0"/>
          <w:bCs w:val="0"/>
          <w:sz w:val="24"/>
          <w:szCs w:val="24"/>
        </w:rPr>
        <w:t>;</w:t>
      </w:r>
    </w:p>
    <w:p w:rsidR="00D86CFB" w:rsidRPr="00A309CA" w:rsidRDefault="00D86CFB" w:rsidP="002A5ADD">
      <w:pPr>
        <w:ind w:left="720"/>
      </w:pPr>
      <w:r>
        <w:t xml:space="preserve">3. </w:t>
      </w:r>
      <w:r w:rsidRPr="007A2424">
        <w:t>якість написання реферату</w:t>
      </w:r>
      <w:r>
        <w:t>.</w:t>
      </w:r>
    </w:p>
    <w:p w:rsidR="00D86CFB" w:rsidRPr="0081453E" w:rsidRDefault="00D86CFB" w:rsidP="002A5ADD">
      <w:pPr>
        <w:shd w:val="clear" w:color="000000" w:fill="FFFFFF"/>
        <w:tabs>
          <w:tab w:val="left" w:pos="5966"/>
        </w:tabs>
        <w:jc w:val="both"/>
        <w:rPr>
          <w:rFonts w:ascii="Cambria" w:hAnsi="Cambria" w:cs="Cambria"/>
          <w:b/>
          <w:bCs/>
          <w:i/>
          <w:iCs/>
        </w:rPr>
      </w:pPr>
      <w:r>
        <w:rPr>
          <w:rFonts w:ascii="Cambria" w:hAnsi="Cambria" w:cs="Cambria"/>
          <w:b/>
          <w:bCs/>
          <w:i/>
          <w:iCs/>
        </w:rPr>
        <w:t>Система рейтингових (вагових) балів та критерії оцінювання</w:t>
      </w:r>
    </w:p>
    <w:p w:rsidR="00D86CFB" w:rsidRPr="00F40E5A" w:rsidRDefault="00D86CFB" w:rsidP="002A5ADD">
      <w:pPr>
        <w:widowControl w:val="0"/>
        <w:jc w:val="both"/>
        <w:rPr>
          <w:b/>
          <w:bCs/>
          <w:u w:val="single"/>
        </w:rPr>
      </w:pPr>
      <w:r w:rsidRPr="00F40E5A">
        <w:rPr>
          <w:b/>
          <w:bCs/>
          <w:u w:val="single"/>
        </w:rPr>
        <w:t>1. Робота на лекційних заняттях</w:t>
      </w:r>
    </w:p>
    <w:p w:rsidR="00D86CFB" w:rsidRPr="00F40E5A" w:rsidRDefault="00D86CFB" w:rsidP="002A5ADD">
      <w:pPr>
        <w:shd w:val="clear" w:color="auto" w:fill="FFFFFF"/>
        <w:tabs>
          <w:tab w:val="num" w:pos="0"/>
          <w:tab w:val="left" w:pos="5966"/>
        </w:tabs>
        <w:jc w:val="both"/>
      </w:pPr>
      <w:r w:rsidRPr="00F40E5A">
        <w:t xml:space="preserve">Ваговий бал – </w:t>
      </w:r>
      <w:r>
        <w:rPr>
          <w:b/>
          <w:bCs/>
          <w:lang w:val="ru-RU"/>
        </w:rPr>
        <w:t>3</w:t>
      </w:r>
      <w:r w:rsidRPr="00F40E5A">
        <w:t>.  Максимальна кількість балів за роботу на лекційних заняттях дорівнює</w:t>
      </w:r>
    </w:p>
    <w:p w:rsidR="00D86CFB" w:rsidRPr="00F40E5A" w:rsidRDefault="00D86CFB" w:rsidP="002A5ADD">
      <w:pPr>
        <w:shd w:val="clear" w:color="auto" w:fill="FFFFFF"/>
        <w:tabs>
          <w:tab w:val="num" w:pos="0"/>
          <w:tab w:val="left" w:pos="5966"/>
        </w:tabs>
        <w:jc w:val="both"/>
        <w:rPr>
          <w:b/>
          <w:bCs/>
        </w:rPr>
      </w:pPr>
      <w:r>
        <w:rPr>
          <w:b/>
          <w:bCs/>
          <w:lang w:val="ru-RU"/>
        </w:rPr>
        <w:t>3</w:t>
      </w:r>
      <w:r w:rsidRPr="00F40E5A">
        <w:rPr>
          <w:b/>
          <w:bCs/>
        </w:rPr>
        <w:t xml:space="preserve"> бали × 9 л. з. = </w:t>
      </w:r>
      <w:r>
        <w:rPr>
          <w:b/>
          <w:bCs/>
          <w:lang w:val="ru-RU"/>
        </w:rPr>
        <w:t>27</w:t>
      </w:r>
      <w:r w:rsidRPr="00F40E5A">
        <w:rPr>
          <w:b/>
          <w:bCs/>
        </w:rPr>
        <w:t xml:space="preserve"> балів.</w:t>
      </w:r>
    </w:p>
    <w:p w:rsidR="00D86CFB" w:rsidRPr="00F40E5A" w:rsidRDefault="00D86CFB" w:rsidP="002A5ADD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>Оцінювання роботи кожного студента здійснюється на кожному лекційному занятті за двома показниками – присутністю і активністю:</w:t>
      </w:r>
    </w:p>
    <w:p w:rsidR="00D86CFB" w:rsidRPr="00F40E5A" w:rsidRDefault="00D86CFB" w:rsidP="002A5ADD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rPr>
          <w:b/>
          <w:bCs/>
          <w:i/>
          <w:iCs/>
        </w:rPr>
        <w:t>а) присутність</w:t>
      </w:r>
      <w:r w:rsidRPr="00F40E5A">
        <w:t xml:space="preserve">       </w:t>
      </w:r>
      <w:r w:rsidRPr="00F40E5A">
        <w:rPr>
          <w:b/>
          <w:bCs/>
        </w:rPr>
        <w:t>1 бал × 9 л. з. = 9 балів.</w:t>
      </w:r>
    </w:p>
    <w:p w:rsidR="00D86CFB" w:rsidRPr="00F40E5A" w:rsidRDefault="00D86CFB" w:rsidP="002A5ADD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 xml:space="preserve">Критерії оцінювання: </w:t>
      </w:r>
    </w:p>
    <w:p w:rsidR="00D86CFB" w:rsidRPr="00F40E5A" w:rsidRDefault="00D86CFB" w:rsidP="002A5ADD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 xml:space="preserve">1 – присутність на лекційному занятті; </w:t>
      </w:r>
    </w:p>
    <w:p w:rsidR="00D86CFB" w:rsidRPr="00F40E5A" w:rsidRDefault="00D86CFB" w:rsidP="002A5ADD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 xml:space="preserve">0 – відсутність на лекційному занятті. </w:t>
      </w:r>
    </w:p>
    <w:p w:rsidR="00D86CFB" w:rsidRPr="00F40E5A" w:rsidRDefault="00D86CFB" w:rsidP="002A5ADD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rPr>
          <w:b/>
          <w:bCs/>
          <w:i/>
          <w:iCs/>
        </w:rPr>
        <w:t xml:space="preserve">б) активність </w:t>
      </w:r>
      <w:r w:rsidRPr="00F40E5A">
        <w:t xml:space="preserve">        </w:t>
      </w:r>
      <w:r>
        <w:rPr>
          <w:b/>
          <w:bCs/>
          <w:lang w:val="ru-RU"/>
        </w:rPr>
        <w:t xml:space="preserve">2 </w:t>
      </w:r>
      <w:r w:rsidRPr="00F40E5A">
        <w:rPr>
          <w:b/>
          <w:bCs/>
        </w:rPr>
        <w:t xml:space="preserve">бали × 9 л. з. = </w:t>
      </w:r>
      <w:r>
        <w:rPr>
          <w:b/>
          <w:bCs/>
          <w:lang w:val="ru-RU"/>
        </w:rPr>
        <w:t>18</w:t>
      </w:r>
      <w:r w:rsidRPr="00F40E5A">
        <w:rPr>
          <w:b/>
          <w:bCs/>
        </w:rPr>
        <w:t xml:space="preserve"> балів.</w:t>
      </w:r>
    </w:p>
    <w:p w:rsidR="00D86CFB" w:rsidRPr="00F40E5A" w:rsidRDefault="00D86CFB" w:rsidP="002A5ADD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 xml:space="preserve">Критерії оцінювання: </w:t>
      </w:r>
    </w:p>
    <w:p w:rsidR="00D86CFB" w:rsidRDefault="00D86CFB" w:rsidP="002A5ADD">
      <w:pPr>
        <w:shd w:val="clear" w:color="000000" w:fill="FFFFFF"/>
        <w:tabs>
          <w:tab w:val="num" w:pos="0"/>
          <w:tab w:val="left" w:pos="5966"/>
        </w:tabs>
        <w:jc w:val="both"/>
        <w:rPr>
          <w:lang w:val="ru-RU"/>
        </w:rPr>
      </w:pPr>
      <w:r>
        <w:rPr>
          <w:lang w:val="ru-RU"/>
        </w:rPr>
        <w:t>2</w:t>
      </w:r>
      <w:r w:rsidRPr="00F40E5A">
        <w:t>– висока активність, яка свідчить про спрямованість на ґрунтовне засвоєння матеріалу;</w:t>
      </w:r>
    </w:p>
    <w:p w:rsidR="00D86CFB" w:rsidRPr="00EB0B6A" w:rsidRDefault="00D86CFB" w:rsidP="002A5ADD">
      <w:pPr>
        <w:shd w:val="clear" w:color="000000" w:fill="FFFFFF"/>
        <w:tabs>
          <w:tab w:val="num" w:pos="0"/>
          <w:tab w:val="left" w:pos="5966"/>
        </w:tabs>
        <w:jc w:val="both"/>
        <w:rPr>
          <w:lang w:val="ru-RU"/>
        </w:rPr>
      </w:pPr>
      <w:r w:rsidRPr="00F40E5A">
        <w:t>1–активність, яка свідчить про спрямованість на</w:t>
      </w:r>
      <w:r>
        <w:t xml:space="preserve"> засвоєння матеріалу;</w:t>
      </w:r>
    </w:p>
    <w:p w:rsidR="00D86CFB" w:rsidRDefault="00D86CFB" w:rsidP="002A5ADD">
      <w:pPr>
        <w:shd w:val="clear" w:color="000000" w:fill="FFFFFF"/>
        <w:tabs>
          <w:tab w:val="num" w:pos="0"/>
          <w:tab w:val="left" w:pos="5966"/>
        </w:tabs>
        <w:jc w:val="both"/>
      </w:pPr>
      <w:r w:rsidRPr="00F40E5A">
        <w:t>0 – низька активність, яка свідчить про ухиляння від засвоєння матеріалу.</w:t>
      </w:r>
    </w:p>
    <w:p w:rsidR="00D86CFB" w:rsidRPr="00F40E5A" w:rsidRDefault="00D86CFB" w:rsidP="002A5ADD">
      <w:pPr>
        <w:widowControl w:val="0"/>
        <w:jc w:val="both"/>
        <w:rPr>
          <w:b/>
          <w:bCs/>
          <w:u w:val="single"/>
        </w:rPr>
      </w:pPr>
      <w:r w:rsidRPr="00F40E5A">
        <w:rPr>
          <w:b/>
          <w:bCs/>
          <w:u w:val="single"/>
        </w:rPr>
        <w:t>2.Робота на семінарських заняттях</w:t>
      </w:r>
    </w:p>
    <w:p w:rsidR="00D86CFB" w:rsidRPr="00F40E5A" w:rsidRDefault="00D86CFB" w:rsidP="002A5ADD">
      <w:pPr>
        <w:shd w:val="clear" w:color="auto" w:fill="FFFFFF"/>
        <w:tabs>
          <w:tab w:val="left" w:pos="5966"/>
        </w:tabs>
        <w:jc w:val="both"/>
      </w:pPr>
      <w:r w:rsidRPr="00F40E5A">
        <w:t xml:space="preserve">Ваговий бал – </w:t>
      </w:r>
      <w:r w:rsidRPr="00F40E5A">
        <w:rPr>
          <w:b/>
          <w:bCs/>
        </w:rPr>
        <w:t>6</w:t>
      </w:r>
      <w:r w:rsidRPr="00F40E5A">
        <w:t>.  Максимальна кількість балів на всіх семінарських заняттях дорівнює</w:t>
      </w:r>
    </w:p>
    <w:p w:rsidR="00D86CFB" w:rsidRPr="00F40E5A" w:rsidRDefault="00D86CFB" w:rsidP="002A5ADD">
      <w:pPr>
        <w:shd w:val="clear" w:color="auto" w:fill="FFFFFF"/>
        <w:tabs>
          <w:tab w:val="left" w:pos="5966"/>
        </w:tabs>
        <w:jc w:val="both"/>
        <w:rPr>
          <w:b/>
          <w:bCs/>
        </w:rPr>
      </w:pPr>
      <w:r>
        <w:rPr>
          <w:b/>
          <w:bCs/>
        </w:rPr>
        <w:t xml:space="preserve">6 балів × </w:t>
      </w:r>
      <w:r w:rsidRPr="003C46CF">
        <w:rPr>
          <w:b/>
          <w:bCs/>
          <w:lang w:val="ru-RU"/>
        </w:rPr>
        <w:t>9</w:t>
      </w:r>
      <w:r>
        <w:rPr>
          <w:b/>
          <w:bCs/>
        </w:rPr>
        <w:t xml:space="preserve"> с.з. = </w:t>
      </w:r>
      <w:r w:rsidRPr="003C46CF">
        <w:rPr>
          <w:b/>
          <w:bCs/>
          <w:lang w:val="ru-RU"/>
        </w:rPr>
        <w:t>54</w:t>
      </w:r>
      <w:r w:rsidRPr="00F40E5A">
        <w:rPr>
          <w:b/>
          <w:bCs/>
        </w:rPr>
        <w:t xml:space="preserve"> балів.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t>Оцінювання роботи кожного студента здійснюється на кожному семінарському занятті за трьома показниками – підготовленістю, активністю та присутністю: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rPr>
          <w:b/>
          <w:bCs/>
          <w:i/>
          <w:iCs/>
        </w:rPr>
        <w:t>а) підготовленість</w:t>
      </w:r>
      <w:r w:rsidRPr="00F40E5A">
        <w:t xml:space="preserve">       </w:t>
      </w:r>
      <w:r>
        <w:rPr>
          <w:b/>
          <w:bCs/>
        </w:rPr>
        <w:t xml:space="preserve">3 бали  × </w:t>
      </w:r>
      <w:r w:rsidRPr="00E71213">
        <w:rPr>
          <w:b/>
          <w:bCs/>
          <w:lang w:val="ru-RU"/>
        </w:rPr>
        <w:t>9</w:t>
      </w:r>
      <w:r>
        <w:rPr>
          <w:b/>
          <w:bCs/>
        </w:rPr>
        <w:t xml:space="preserve"> с. з. = 2</w:t>
      </w:r>
      <w:r w:rsidRPr="00E71213">
        <w:rPr>
          <w:b/>
          <w:bCs/>
          <w:lang w:val="ru-RU"/>
        </w:rPr>
        <w:t>7</w:t>
      </w:r>
      <w:r w:rsidRPr="00F40E5A">
        <w:rPr>
          <w:b/>
          <w:bCs/>
        </w:rPr>
        <w:t xml:space="preserve"> бали.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t xml:space="preserve">Критерії оцінювання: </w:t>
      </w:r>
    </w:p>
    <w:p w:rsidR="00D86CFB" w:rsidRPr="00F40E5A" w:rsidRDefault="00D86CFB" w:rsidP="002A5ADD">
      <w:pPr>
        <w:tabs>
          <w:tab w:val="num" w:pos="720"/>
        </w:tabs>
        <w:jc w:val="both"/>
      </w:pPr>
      <w:r w:rsidRPr="00F40E5A">
        <w:t>3 бали – правильна повна відповідь, творче розкриття запитання, вільне володіння матеріалом, яке свідчить про ґрунтовну обізнаність з теми та спрямованість на практичне опрацювання матеріалу;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t>1-2 бали – відповідь неточна або неповна, що свідчить про фрагментарну обізнаність з теми;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t xml:space="preserve">0 балів – відповідь неправильна, або відсутня. 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rPr>
          <w:b/>
          <w:bCs/>
          <w:i/>
          <w:iCs/>
        </w:rPr>
        <w:t xml:space="preserve">б) активність </w:t>
      </w:r>
      <w:r w:rsidRPr="00F40E5A">
        <w:t xml:space="preserve">              </w:t>
      </w:r>
      <w:r>
        <w:rPr>
          <w:b/>
          <w:bCs/>
        </w:rPr>
        <w:t xml:space="preserve">2 бали  × </w:t>
      </w:r>
      <w:r w:rsidRPr="00E71213">
        <w:rPr>
          <w:b/>
          <w:bCs/>
          <w:lang w:val="ru-RU"/>
        </w:rPr>
        <w:t>9</w:t>
      </w:r>
      <w:r>
        <w:rPr>
          <w:b/>
          <w:bCs/>
        </w:rPr>
        <w:t xml:space="preserve"> с. з. = 1</w:t>
      </w:r>
      <w:r w:rsidRPr="00E71213">
        <w:rPr>
          <w:b/>
          <w:bCs/>
          <w:lang w:val="ru-RU"/>
        </w:rPr>
        <w:t>8</w:t>
      </w:r>
      <w:r w:rsidRPr="00F40E5A">
        <w:rPr>
          <w:b/>
          <w:bCs/>
        </w:rPr>
        <w:t xml:space="preserve"> балів.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t xml:space="preserve">Критерії оцінювання: 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t>2 – висока активність, що свідчить про ґрунтовну обізнаність з матеріалу та спрямованість на його опрацювання;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t>1 – достатня активність, що свідчить про обізнаність з матеріалу та спрямованість на його опрацювання;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t xml:space="preserve">0 – низька активність, що свідчить про неволодіння матеріалом та ухилення від участі у семінарському занятті. 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rPr>
          <w:b/>
          <w:bCs/>
          <w:i/>
          <w:iCs/>
        </w:rPr>
        <w:t>в) присутність</w:t>
      </w:r>
      <w:r w:rsidRPr="00F40E5A">
        <w:t xml:space="preserve">             </w:t>
      </w:r>
      <w:r>
        <w:rPr>
          <w:b/>
          <w:bCs/>
        </w:rPr>
        <w:t xml:space="preserve">1 бал × </w:t>
      </w:r>
      <w:r w:rsidRPr="00E71213">
        <w:rPr>
          <w:b/>
          <w:bCs/>
          <w:lang w:val="ru-RU"/>
        </w:rPr>
        <w:t>9</w:t>
      </w:r>
      <w:r>
        <w:rPr>
          <w:b/>
          <w:bCs/>
        </w:rPr>
        <w:t xml:space="preserve"> с. з. = </w:t>
      </w:r>
      <w:r w:rsidRPr="00592C03">
        <w:rPr>
          <w:b/>
          <w:bCs/>
          <w:lang w:val="ru-RU"/>
        </w:rPr>
        <w:t>9</w:t>
      </w:r>
      <w:r w:rsidRPr="00F40E5A">
        <w:rPr>
          <w:b/>
          <w:bCs/>
        </w:rPr>
        <w:t xml:space="preserve"> балів.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t xml:space="preserve">Критерії оцінювання: 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t xml:space="preserve">1 – присутність на семінарському занятті; </w:t>
      </w:r>
    </w:p>
    <w:p w:rsidR="00D86CFB" w:rsidRPr="00F40E5A" w:rsidRDefault="00D86CFB" w:rsidP="002A5ADD">
      <w:pPr>
        <w:shd w:val="clear" w:color="000000" w:fill="FFFFFF"/>
        <w:tabs>
          <w:tab w:val="left" w:pos="5966"/>
        </w:tabs>
        <w:jc w:val="both"/>
      </w:pPr>
      <w:r w:rsidRPr="00F40E5A">
        <w:t xml:space="preserve">0 – відсутність на семінарському занятті. </w:t>
      </w:r>
    </w:p>
    <w:p w:rsidR="00D86CFB" w:rsidRDefault="00D86CFB" w:rsidP="002A5ADD">
      <w:pPr>
        <w:jc w:val="both"/>
      </w:pPr>
      <w:r w:rsidRPr="00F40E5A">
        <w:t>За особливі досягнення в роботі на семінарському занятті двом кращим студентам може бути нараховано заохочувальні бали (+ 1 бал).</w:t>
      </w:r>
    </w:p>
    <w:p w:rsidR="00D86CFB" w:rsidRDefault="00D86CFB" w:rsidP="002A5ADD">
      <w:pPr>
        <w:widowControl w:val="0"/>
        <w:jc w:val="both"/>
        <w:rPr>
          <w:b/>
          <w:bCs/>
          <w:highlight w:val="yellow"/>
          <w:u w:val="single"/>
        </w:rPr>
      </w:pPr>
    </w:p>
    <w:p w:rsidR="00D86CFB" w:rsidRPr="006911F3" w:rsidRDefault="00D86CFB" w:rsidP="002A5ADD">
      <w:pPr>
        <w:jc w:val="both"/>
        <w:rPr>
          <w:b/>
          <w:bCs/>
          <w:u w:val="single"/>
        </w:rPr>
      </w:pPr>
      <w:r>
        <w:rPr>
          <w:b/>
          <w:bCs/>
          <w:u w:val="single"/>
        </w:rPr>
        <w:t>3</w:t>
      </w:r>
      <w:r w:rsidRPr="006911F3">
        <w:rPr>
          <w:b/>
          <w:bCs/>
          <w:u w:val="single"/>
        </w:rPr>
        <w:t>. Реферат</w:t>
      </w:r>
    </w:p>
    <w:p w:rsidR="00D86CFB" w:rsidRDefault="00D86CFB" w:rsidP="002A5ADD">
      <w:pPr>
        <w:pStyle w:val="10"/>
        <w:widowControl/>
        <w:ind w:left="0" w:firstLine="153"/>
        <w:rPr>
          <w:rFonts w:ascii="Times New Roman" w:hAnsi="Times New Roman" w:cs="Times New Roman"/>
          <w:color w:val="auto"/>
        </w:rPr>
      </w:pPr>
      <w:r w:rsidRPr="00275FEF">
        <w:rPr>
          <w:rFonts w:ascii="Times New Roman" w:hAnsi="Times New Roman" w:cs="Times New Roman"/>
          <w:color w:val="auto"/>
        </w:rPr>
        <w:t xml:space="preserve">Ваговий бал – </w:t>
      </w:r>
      <w:r w:rsidRPr="003C46CF">
        <w:rPr>
          <w:rFonts w:ascii="Times New Roman" w:hAnsi="Times New Roman" w:cs="Times New Roman"/>
          <w:b/>
          <w:bCs/>
          <w:color w:val="auto"/>
          <w:lang w:val="ru-RU"/>
        </w:rPr>
        <w:t>19</w:t>
      </w:r>
      <w:r w:rsidRPr="00275FEF">
        <w:rPr>
          <w:rFonts w:ascii="Times New Roman" w:hAnsi="Times New Roman" w:cs="Times New Roman"/>
          <w:color w:val="auto"/>
        </w:rPr>
        <w:t>.</w:t>
      </w:r>
    </w:p>
    <w:p w:rsidR="00D86CFB" w:rsidRDefault="00D86CFB" w:rsidP="002A5ADD">
      <w:pPr>
        <w:pStyle w:val="10"/>
        <w:widowControl/>
        <w:ind w:left="0" w:firstLine="153"/>
        <w:rPr>
          <w:rFonts w:ascii="Times New Roman" w:hAnsi="Times New Roman" w:cs="Times New Roman"/>
          <w:b/>
          <w:bCs/>
          <w:i/>
          <w:iCs/>
          <w:color w:val="auto"/>
          <w:u w:val="single"/>
        </w:rPr>
      </w:pPr>
      <w:r w:rsidRPr="00095810">
        <w:rPr>
          <w:rFonts w:ascii="Times New Roman" w:hAnsi="Times New Roman" w:cs="Times New Roman"/>
        </w:rPr>
        <w:t>Критерії оцінювання:</w:t>
      </w:r>
    </w:p>
    <w:p w:rsidR="00D86CFB" w:rsidRPr="004843D3" w:rsidRDefault="00D86CFB" w:rsidP="002A5ADD">
      <w:r w:rsidRPr="00592C03">
        <w:rPr>
          <w:lang w:val="ru-RU"/>
        </w:rPr>
        <w:t>17-19</w:t>
      </w:r>
      <w:r w:rsidRPr="004843D3">
        <w:t xml:space="preserve"> балів – творчий підхід до розкриття проблеми; </w:t>
      </w:r>
    </w:p>
    <w:p w:rsidR="00D86CFB" w:rsidRPr="004843D3" w:rsidRDefault="00D86CFB" w:rsidP="002A5ADD">
      <w:r w:rsidRPr="00592C03">
        <w:rPr>
          <w:lang w:val="ru-RU"/>
        </w:rPr>
        <w:t>15-</w:t>
      </w:r>
      <w:r>
        <w:t>18</w:t>
      </w:r>
      <w:r w:rsidRPr="004843D3">
        <w:t xml:space="preserve"> балів</w:t>
      </w:r>
      <w:r>
        <w:t xml:space="preserve"> </w:t>
      </w:r>
      <w:r w:rsidRPr="004843D3">
        <w:t>– глибоке розкриття проблеми</w:t>
      </w:r>
      <w:r>
        <w:t>, відображена власна позиція</w:t>
      </w:r>
      <w:r w:rsidRPr="004843D3">
        <w:t>;</w:t>
      </w:r>
    </w:p>
    <w:p w:rsidR="00D86CFB" w:rsidRDefault="00D86CFB" w:rsidP="002A5ADD">
      <w:r>
        <w:t>1</w:t>
      </w:r>
      <w:r w:rsidRPr="00592C03">
        <w:rPr>
          <w:lang w:val="ru-RU"/>
        </w:rPr>
        <w:t>0-14</w:t>
      </w:r>
      <w:r w:rsidRPr="004843D3">
        <w:t xml:space="preserve"> балів – обґрунтоване розкриття</w:t>
      </w:r>
      <w:r>
        <w:t xml:space="preserve"> проблеми з певними недоліками</w:t>
      </w:r>
      <w:r w:rsidRPr="004843D3">
        <w:t>;</w:t>
      </w:r>
    </w:p>
    <w:p w:rsidR="00D86CFB" w:rsidRPr="004843D3" w:rsidRDefault="00D86CFB" w:rsidP="002A5ADD">
      <w:r w:rsidRPr="00592C03">
        <w:rPr>
          <w:lang w:val="ru-RU"/>
        </w:rPr>
        <w:t>5-9</w:t>
      </w:r>
      <w:r w:rsidRPr="00DD6F6A">
        <w:t xml:space="preserve"> </w:t>
      </w:r>
      <w:r w:rsidRPr="004843D3">
        <w:t>балів</w:t>
      </w:r>
      <w:r>
        <w:t xml:space="preserve"> </w:t>
      </w:r>
      <w:r w:rsidRPr="004843D3">
        <w:t>–</w:t>
      </w:r>
      <w:r w:rsidRPr="00406773">
        <w:t xml:space="preserve"> </w:t>
      </w:r>
      <w:r w:rsidRPr="004843D3">
        <w:t>розкриття</w:t>
      </w:r>
      <w:r>
        <w:t xml:space="preserve"> проблеми із значними недоліками;</w:t>
      </w:r>
    </w:p>
    <w:p w:rsidR="00D86CFB" w:rsidRPr="004843D3" w:rsidRDefault="00D86CFB" w:rsidP="002A5ADD">
      <w:r>
        <w:t>1-4</w:t>
      </w:r>
      <w:r w:rsidRPr="004843D3">
        <w:t xml:space="preserve"> балів</w:t>
      </w:r>
      <w:r>
        <w:t xml:space="preserve"> – реферат </w:t>
      </w:r>
      <w:r w:rsidRPr="004843D3">
        <w:t>компілятивного рів</w:t>
      </w:r>
      <w:r>
        <w:t>ня, або тему розкрито неповно</w:t>
      </w:r>
      <w:r w:rsidRPr="004843D3">
        <w:t>;</w:t>
      </w:r>
    </w:p>
    <w:p w:rsidR="00D86CFB" w:rsidRPr="004843D3" w:rsidRDefault="00D86CFB" w:rsidP="002A5ADD">
      <w:r w:rsidRPr="004843D3">
        <w:t>0 балів –</w:t>
      </w:r>
      <w:r>
        <w:t xml:space="preserve"> </w:t>
      </w:r>
      <w:r w:rsidRPr="004843D3">
        <w:t>незадовіль</w:t>
      </w:r>
      <w:r>
        <w:t>но</w:t>
      </w:r>
      <w:r w:rsidRPr="004843D3">
        <w:t>, тему не розкрито,</w:t>
      </w:r>
      <w:r>
        <w:t xml:space="preserve"> реферат не зарахований</w:t>
      </w:r>
      <w:r w:rsidRPr="004843D3">
        <w:t>.</w:t>
      </w:r>
    </w:p>
    <w:p w:rsidR="00D86CFB" w:rsidRPr="007E4FEA" w:rsidRDefault="00D86CFB" w:rsidP="002A5ADD">
      <w:pPr>
        <w:shd w:val="clear" w:color="auto" w:fill="FFFFFF"/>
        <w:tabs>
          <w:tab w:val="left" w:pos="5966"/>
        </w:tabs>
      </w:pPr>
      <w:r>
        <w:t>За кожний тиждень із запізненням поданням реферату нараховуються штрафні бали</w:t>
      </w:r>
      <w:r w:rsidRPr="00334974">
        <w:t xml:space="preserve"> (– 2 бал</w:t>
      </w:r>
      <w:r>
        <w:t>и, але загалом не більш ніж (– 6</w:t>
      </w:r>
      <w:r w:rsidRPr="00334974">
        <w:t xml:space="preserve"> балів</w:t>
      </w:r>
      <w:r>
        <w:t>)</w:t>
      </w:r>
      <w:r w:rsidRPr="00334974">
        <w:t>).</w:t>
      </w:r>
    </w:p>
    <w:p w:rsidR="00D86CFB" w:rsidRPr="00E80F0F" w:rsidRDefault="00D86CFB" w:rsidP="002A5ADD">
      <w:pPr>
        <w:shd w:val="clear" w:color="auto" w:fill="FFFFFF"/>
        <w:tabs>
          <w:tab w:val="left" w:pos="5966"/>
        </w:tabs>
        <w:jc w:val="center"/>
        <w:rPr>
          <w:b/>
          <w:bCs/>
          <w:i/>
          <w:iCs/>
        </w:rPr>
      </w:pPr>
      <w:r w:rsidRPr="00E80F0F">
        <w:rPr>
          <w:b/>
          <w:bCs/>
          <w:i/>
          <w:iCs/>
        </w:rPr>
        <w:t>Розрахунок шкали (</w:t>
      </w:r>
      <w:r w:rsidRPr="00E80F0F">
        <w:rPr>
          <w:b/>
          <w:bCs/>
          <w:i/>
          <w:iCs/>
          <w:lang w:val="en-US"/>
        </w:rPr>
        <w:t>R</w:t>
      </w:r>
      <w:r w:rsidRPr="00E80F0F">
        <w:rPr>
          <w:b/>
          <w:bCs/>
          <w:i/>
          <w:iCs/>
        </w:rPr>
        <w:t>) рейтингу</w:t>
      </w:r>
    </w:p>
    <w:p w:rsidR="00D86CFB" w:rsidRPr="00E80F0F" w:rsidRDefault="00D86CFB" w:rsidP="002A5ADD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>Сума вагових балів контрольних заходів протягом семестру складає:</w:t>
      </w:r>
    </w:p>
    <w:p w:rsidR="00D86CFB" w:rsidRPr="00E80F0F" w:rsidRDefault="00D86CFB" w:rsidP="002A5ADD">
      <w:pPr>
        <w:shd w:val="clear" w:color="auto" w:fill="FFFFFF"/>
        <w:tabs>
          <w:tab w:val="left" w:pos="5966"/>
        </w:tabs>
        <w:ind w:firstLine="709"/>
        <w:jc w:val="center"/>
        <w:rPr>
          <w:b/>
          <w:bCs/>
        </w:rPr>
      </w:pPr>
      <w:r w:rsidRPr="00E80F0F">
        <w:rPr>
          <w:b/>
          <w:bCs/>
          <w:lang w:val="en-US"/>
        </w:rPr>
        <w:t>R</w:t>
      </w:r>
      <w:r w:rsidRPr="00E80F0F">
        <w:rPr>
          <w:b/>
          <w:bCs/>
          <w:vertAlign w:val="subscript"/>
        </w:rPr>
        <w:t>С</w:t>
      </w:r>
      <w:r w:rsidRPr="00E80F0F">
        <w:rPr>
          <w:b/>
          <w:bCs/>
        </w:rPr>
        <w:t xml:space="preserve"> = </w:t>
      </w:r>
      <w:r>
        <w:rPr>
          <w:b/>
          <w:bCs/>
        </w:rPr>
        <w:t>3</w:t>
      </w:r>
      <w:r w:rsidRPr="00E80F0F">
        <w:rPr>
          <w:b/>
          <w:bCs/>
        </w:rPr>
        <w:t xml:space="preserve">×9 + </w:t>
      </w:r>
      <w:r>
        <w:rPr>
          <w:b/>
          <w:bCs/>
        </w:rPr>
        <w:t>6</w:t>
      </w:r>
      <w:r w:rsidRPr="00E80F0F">
        <w:rPr>
          <w:b/>
          <w:bCs/>
        </w:rPr>
        <w:t>×</w:t>
      </w:r>
      <w:r w:rsidRPr="003C46CF">
        <w:rPr>
          <w:b/>
          <w:bCs/>
        </w:rPr>
        <w:t>9</w:t>
      </w:r>
      <w:r>
        <w:rPr>
          <w:b/>
          <w:bCs/>
        </w:rPr>
        <w:t xml:space="preserve"> + </w:t>
      </w:r>
      <w:r w:rsidRPr="003C46CF">
        <w:rPr>
          <w:b/>
          <w:bCs/>
        </w:rPr>
        <w:t>19</w:t>
      </w:r>
      <w:r w:rsidRPr="00E80F0F">
        <w:rPr>
          <w:b/>
          <w:bCs/>
        </w:rPr>
        <w:t>= 100 балів</w:t>
      </w:r>
    </w:p>
    <w:p w:rsidR="00D86CFB" w:rsidRPr="00E80F0F" w:rsidRDefault="00D86CFB" w:rsidP="002A5ADD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 xml:space="preserve">Необхідною умовою допуску до заліку є стартовий рейтинг </w:t>
      </w:r>
      <w:r w:rsidRPr="00E80F0F">
        <w:rPr>
          <w:b/>
          <w:bCs/>
        </w:rPr>
        <w:t>(</w:t>
      </w:r>
      <w:r w:rsidRPr="00E80F0F">
        <w:rPr>
          <w:b/>
          <w:bCs/>
          <w:lang w:val="en-US"/>
        </w:rPr>
        <w:t>r</w:t>
      </w:r>
      <w:r w:rsidRPr="00E80F0F">
        <w:rPr>
          <w:b/>
          <w:bCs/>
          <w:vertAlign w:val="subscript"/>
        </w:rPr>
        <w:t>с</w:t>
      </w:r>
      <w:r w:rsidRPr="00E80F0F">
        <w:rPr>
          <w:b/>
          <w:bCs/>
        </w:rPr>
        <w:t>)</w:t>
      </w:r>
      <w:r w:rsidRPr="00E80F0F">
        <w:t xml:space="preserve">, що складає 40% від </w:t>
      </w:r>
      <w:r w:rsidRPr="00E80F0F">
        <w:rPr>
          <w:b/>
          <w:bCs/>
          <w:lang w:val="en-US"/>
        </w:rPr>
        <w:t>R</w:t>
      </w:r>
      <w:r w:rsidRPr="00E80F0F">
        <w:rPr>
          <w:b/>
          <w:bCs/>
          <w:vertAlign w:val="subscript"/>
        </w:rPr>
        <w:t>С</w:t>
      </w:r>
      <w:r w:rsidRPr="00E80F0F">
        <w:t xml:space="preserve">, або </w:t>
      </w:r>
      <w:r w:rsidRPr="00E80F0F">
        <w:rPr>
          <w:b/>
          <w:bCs/>
        </w:rPr>
        <w:t>40 балів</w:t>
      </w:r>
      <w:r w:rsidRPr="00E80F0F">
        <w:t>.</w:t>
      </w:r>
    </w:p>
    <w:p w:rsidR="00D86CFB" w:rsidRPr="00E80F0F" w:rsidRDefault="00D86CFB" w:rsidP="002A5ADD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>Студенти, які набрали протягом семестру рейтинг з кредитного модуля менше</w:t>
      </w:r>
      <w:r w:rsidRPr="00E80F0F">
        <w:rPr>
          <w:b/>
          <w:bCs/>
        </w:rPr>
        <w:t xml:space="preserve"> 0,6</w:t>
      </w:r>
      <w:r w:rsidRPr="00E80F0F">
        <w:rPr>
          <w:b/>
          <w:bCs/>
          <w:lang w:val="en-US"/>
        </w:rPr>
        <w:t>R</w:t>
      </w:r>
      <w:r w:rsidRPr="00E80F0F">
        <w:t xml:space="preserve"> зобов'язані виконувати залікову контрольну роботу. </w:t>
      </w:r>
    </w:p>
    <w:p w:rsidR="00D86CFB" w:rsidRPr="00E80F0F" w:rsidRDefault="00D86CFB" w:rsidP="002A5ADD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 xml:space="preserve">Студенти, які набрали протягом семестру необхідну кількість балів ( </w:t>
      </w:r>
      <w:r w:rsidRPr="00E80F0F">
        <w:rPr>
          <w:b/>
          <w:bCs/>
          <w:lang w:val="en-US"/>
        </w:rPr>
        <w:t>RD</w:t>
      </w:r>
      <w:r w:rsidRPr="00E80F0F">
        <w:rPr>
          <w:b/>
          <w:bCs/>
        </w:rPr>
        <w:t xml:space="preserve"> </w:t>
      </w:r>
      <w:r w:rsidRPr="00E80F0F">
        <w:rPr>
          <w:u w:val="single"/>
        </w:rPr>
        <w:t>&gt;</w:t>
      </w:r>
      <w:r w:rsidRPr="00E80F0F">
        <w:rPr>
          <w:b/>
          <w:bCs/>
        </w:rPr>
        <w:t xml:space="preserve"> 0,6</w:t>
      </w:r>
      <w:r w:rsidRPr="00E80F0F">
        <w:rPr>
          <w:b/>
          <w:bCs/>
          <w:lang w:val="en-US"/>
        </w:rPr>
        <w:t>R</w:t>
      </w:r>
      <w:r w:rsidRPr="00E80F0F">
        <w:rPr>
          <w:b/>
          <w:bCs/>
        </w:rPr>
        <w:t xml:space="preserve"> </w:t>
      </w:r>
      <w:r w:rsidRPr="00E80F0F">
        <w:t xml:space="preserve">) мають можливості: </w:t>
      </w:r>
    </w:p>
    <w:p w:rsidR="00D86CFB" w:rsidRPr="00E80F0F" w:rsidRDefault="00D86CFB" w:rsidP="002A5ADD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>а) отримати залікову оцінку (залік) так званим "автоматом" відповідно до набраного рейтингу;</w:t>
      </w:r>
    </w:p>
    <w:p w:rsidR="00D86CFB" w:rsidRDefault="00D86CFB" w:rsidP="002A5ADD">
      <w:pPr>
        <w:shd w:val="clear" w:color="auto" w:fill="FFFFFF"/>
        <w:tabs>
          <w:tab w:val="left" w:pos="5966"/>
        </w:tabs>
        <w:ind w:firstLine="567"/>
        <w:jc w:val="both"/>
      </w:pPr>
      <w:r w:rsidRPr="00E80F0F">
        <w:t xml:space="preserve">б) виконати залікову контрольну роботу з метою підвищення оцінки. При цьому попередній рейтинг студента з дисципліни скасовується і він отримує оцінку </w:t>
      </w:r>
      <w:r w:rsidRPr="00E80F0F">
        <w:rPr>
          <w:b/>
          <w:bCs/>
          <w:lang w:val="en-US"/>
        </w:rPr>
        <w:t>R</w:t>
      </w:r>
      <w:r w:rsidRPr="00E80F0F">
        <w:rPr>
          <w:b/>
          <w:bCs/>
          <w:vertAlign w:val="subscript"/>
        </w:rPr>
        <w:t>З</w:t>
      </w:r>
      <w:r w:rsidRPr="00E80F0F">
        <w:t xml:space="preserve"> тільки за результатами залікової контрольної роботи.</w:t>
      </w:r>
    </w:p>
    <w:p w:rsidR="00D86CFB" w:rsidRDefault="00D86CFB" w:rsidP="002A5ADD">
      <w:pPr>
        <w:shd w:val="clear" w:color="auto" w:fill="FFFFFF"/>
        <w:tabs>
          <w:tab w:val="left" w:pos="567"/>
        </w:tabs>
        <w:jc w:val="both"/>
      </w:pPr>
      <w:r>
        <w:tab/>
      </w:r>
      <w:r w:rsidRPr="006D526A">
        <w:t>Для отримання студентом відповідних оцінок (ECTS та традиційних) за результатами роботи в семестрі його рейтингова оцінка RD переводиться згідно з таблицею 1</w:t>
      </w:r>
      <w:r>
        <w:t>:</w:t>
      </w:r>
    </w:p>
    <w:p w:rsidR="00D86CFB" w:rsidRDefault="00D86CFB" w:rsidP="002A5ADD">
      <w:pPr>
        <w:shd w:val="clear" w:color="auto" w:fill="FFFFFF"/>
        <w:tabs>
          <w:tab w:val="left" w:pos="567"/>
        </w:tabs>
        <w:jc w:val="both"/>
      </w:pPr>
      <w:r>
        <w:br w:type="page"/>
      </w:r>
    </w:p>
    <w:p w:rsidR="00D86CFB" w:rsidRPr="00497C85" w:rsidRDefault="00D86CFB" w:rsidP="001C573D">
      <w:pPr>
        <w:shd w:val="clear" w:color="auto" w:fill="FFFFFF"/>
        <w:tabs>
          <w:tab w:val="left" w:pos="567"/>
        </w:tabs>
        <w:jc w:val="both"/>
      </w:pPr>
      <w:r>
        <w:t xml:space="preserve">                                                                                                                    </w:t>
      </w:r>
      <w:r w:rsidRPr="00497C85">
        <w:t>Таблиця 1</w:t>
      </w:r>
    </w:p>
    <w:tbl>
      <w:tblPr>
        <w:tblW w:w="7796" w:type="dxa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2126"/>
      </w:tblGrid>
      <w:tr w:rsidR="00D86CFB" w:rsidRPr="00497C85">
        <w:trPr>
          <w:trHeight w:hRule="exact" w:val="726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RD = RС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Традиційна оцінка (диф. залік)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Традиційна залікова оцінка</w:t>
            </w:r>
          </w:p>
        </w:tc>
      </w:tr>
      <w:tr w:rsidR="00D86CFB" w:rsidRPr="00497C85">
        <w:trPr>
          <w:trHeight w:val="536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95-100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"Відмінно"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"Зараховано"</w:t>
            </w:r>
          </w:p>
        </w:tc>
      </w:tr>
      <w:tr w:rsidR="00D86CFB" w:rsidRPr="00497C85">
        <w:trPr>
          <w:cantSplit/>
          <w:trHeight w:val="416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85-94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</w:t>
            </w:r>
            <w:r>
              <w:t>Дуже д</w:t>
            </w:r>
            <w:r w:rsidRPr="00497C85">
              <w:t>обре"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</w:p>
        </w:tc>
      </w:tr>
      <w:tr w:rsidR="00D86CFB" w:rsidRPr="00497C85">
        <w:trPr>
          <w:cantSplit/>
          <w:trHeight w:val="409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75-84</w:t>
            </w:r>
          </w:p>
        </w:tc>
        <w:tc>
          <w:tcPr>
            <w:tcW w:w="2268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</w:t>
            </w:r>
            <w:r>
              <w:t>Д</w:t>
            </w:r>
            <w:r w:rsidRPr="00497C85">
              <w:t>обре"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</w:p>
        </w:tc>
      </w:tr>
      <w:tr w:rsidR="00D86CFB" w:rsidRPr="00497C85">
        <w:trPr>
          <w:cantSplit/>
          <w:trHeight w:val="415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65-74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</w:t>
            </w:r>
            <w:r>
              <w:t>Достатньо</w:t>
            </w:r>
            <w:r w:rsidRPr="00497C85">
              <w:t>"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</w:p>
        </w:tc>
      </w:tr>
      <w:tr w:rsidR="00D86CFB" w:rsidRPr="00497C85">
        <w:trPr>
          <w:cantSplit/>
          <w:trHeight w:val="406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60-64</w:t>
            </w:r>
          </w:p>
        </w:tc>
        <w:tc>
          <w:tcPr>
            <w:tcW w:w="2268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"Задовільно"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</w:p>
        </w:tc>
      </w:tr>
      <w:tr w:rsidR="00D86CFB" w:rsidRPr="00497C85">
        <w:trPr>
          <w:cantSplit/>
          <w:trHeight w:val="412"/>
          <w:jc w:val="center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RD ≤ 59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"Незадовільно"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"Незараховано"</w:t>
            </w:r>
          </w:p>
        </w:tc>
      </w:tr>
      <w:tr w:rsidR="00D86CFB" w:rsidRPr="00497C85">
        <w:trPr>
          <w:cantSplit/>
          <w:trHeight w:val="411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RС &lt; 39 або не виконані інші умови допуску до заліку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6CFB" w:rsidRPr="00497C85" w:rsidRDefault="00D86CFB" w:rsidP="00346965">
            <w:pPr>
              <w:shd w:val="clear" w:color="auto" w:fill="FFFFFF"/>
              <w:tabs>
                <w:tab w:val="left" w:pos="5966"/>
              </w:tabs>
              <w:jc w:val="center"/>
            </w:pPr>
            <w:r w:rsidRPr="00497C85">
              <w:t>"Не допущено"</w:t>
            </w:r>
          </w:p>
        </w:tc>
      </w:tr>
    </w:tbl>
    <w:p w:rsidR="00D86CFB" w:rsidRPr="0068487E" w:rsidRDefault="00D86CFB" w:rsidP="001C573D">
      <w:pPr>
        <w:pStyle w:val="51"/>
        <w:keepNext/>
        <w:keepLines/>
        <w:tabs>
          <w:tab w:val="left" w:pos="2606"/>
        </w:tabs>
        <w:spacing w:after="0" w:line="240" w:lineRule="auto"/>
        <w:jc w:val="center"/>
        <w:rPr>
          <w:sz w:val="24"/>
          <w:szCs w:val="24"/>
          <w:lang w:val="uk-UA"/>
        </w:rPr>
      </w:pPr>
    </w:p>
    <w:p w:rsidR="00D86CFB" w:rsidRPr="001C573D" w:rsidRDefault="00D86CFB" w:rsidP="001C573D">
      <w:pPr>
        <w:pStyle w:val="50"/>
        <w:keepNext/>
        <w:keepLines/>
        <w:shd w:val="clear" w:color="000000" w:fill="FFFFFF"/>
        <w:tabs>
          <w:tab w:val="left" w:pos="2606"/>
        </w:tabs>
        <w:spacing w:after="0"/>
        <w:jc w:val="center"/>
        <w:rPr>
          <w:sz w:val="24"/>
          <w:szCs w:val="24"/>
          <w:lang w:val="uk-UA"/>
        </w:rPr>
      </w:pPr>
      <w:r w:rsidRPr="00E80F0F">
        <w:rPr>
          <w:sz w:val="24"/>
          <w:szCs w:val="24"/>
          <w:lang w:val="uk-UA"/>
        </w:rPr>
        <w:t>11. Методичні рекомендації</w:t>
      </w:r>
    </w:p>
    <w:p w:rsidR="00D86CFB" w:rsidRPr="00C04078" w:rsidRDefault="00D86CFB" w:rsidP="001C573D">
      <w:pPr>
        <w:pStyle w:val="a1"/>
        <w:widowControl w:val="0"/>
        <w:spacing w:line="240" w:lineRule="auto"/>
        <w:rPr>
          <w:color w:val="auto"/>
          <w:sz w:val="24"/>
          <w:szCs w:val="24"/>
        </w:rPr>
      </w:pPr>
      <w:r w:rsidRPr="00C04078">
        <w:rPr>
          <w:color w:val="auto"/>
          <w:sz w:val="24"/>
          <w:szCs w:val="24"/>
        </w:rPr>
        <w:t xml:space="preserve">Головною метою лекцій є мотивація і організація роботи студентів з навчальним матеріалом у межсесійний період. </w:t>
      </w:r>
    </w:p>
    <w:p w:rsidR="00D86CFB" w:rsidRPr="00C04078" w:rsidRDefault="00D86CFB" w:rsidP="001C573D">
      <w:pPr>
        <w:pStyle w:val="a1"/>
        <w:widowControl w:val="0"/>
        <w:spacing w:line="240" w:lineRule="auto"/>
        <w:rPr>
          <w:color w:val="auto"/>
          <w:sz w:val="24"/>
          <w:szCs w:val="24"/>
        </w:rPr>
      </w:pPr>
      <w:r w:rsidRPr="00C04078">
        <w:rPr>
          <w:color w:val="auto"/>
          <w:sz w:val="24"/>
          <w:szCs w:val="24"/>
        </w:rPr>
        <w:t>Вибір форм і методів самостійної роботи, питань, що виносяться на самостійне вивчення, а також навчальних завдань здійснюється викладачем в залежності від конкретних умов навчання, запитів студентів, змісту і методики організації практичних занять.</w:t>
      </w:r>
    </w:p>
    <w:p w:rsidR="00D86CFB" w:rsidRPr="00C04078" w:rsidRDefault="00D86CFB" w:rsidP="001C573D">
      <w:pPr>
        <w:pStyle w:val="a1"/>
        <w:widowControl w:val="0"/>
        <w:spacing w:line="240" w:lineRule="auto"/>
        <w:rPr>
          <w:color w:val="auto"/>
          <w:sz w:val="24"/>
          <w:szCs w:val="24"/>
        </w:rPr>
      </w:pPr>
      <w:r w:rsidRPr="00C04078">
        <w:rPr>
          <w:color w:val="auto"/>
          <w:sz w:val="24"/>
          <w:szCs w:val="24"/>
        </w:rPr>
        <w:t>Опрацювання лекційного матеріалу та додаткове самостійне вивчення теоретичного матеріалу за підручниками та навчальними посібниками</w:t>
      </w:r>
    </w:p>
    <w:p w:rsidR="00D86CFB" w:rsidRDefault="00D86CFB" w:rsidP="001C573D">
      <w:pPr>
        <w:pStyle w:val="a1"/>
        <w:widowControl w:val="0"/>
        <w:spacing w:line="240" w:lineRule="auto"/>
        <w:rPr>
          <w:color w:val="auto"/>
          <w:sz w:val="24"/>
          <w:szCs w:val="24"/>
        </w:rPr>
      </w:pPr>
      <w:r w:rsidRPr="00C04078">
        <w:rPr>
          <w:color w:val="auto"/>
          <w:sz w:val="24"/>
          <w:szCs w:val="24"/>
        </w:rPr>
        <w:t xml:space="preserve">За відсутності індивідуальних завдань для організації самостійної роботи студентів  із науково-навчальною літературою студентам пропонується: конспектування окремих тем, які виносяться на самоопрацювання, складання словника термінів. </w:t>
      </w:r>
    </w:p>
    <w:p w:rsidR="00D86CFB" w:rsidRDefault="00D86CFB" w:rsidP="001C573D">
      <w:pPr>
        <w:pStyle w:val="51"/>
        <w:keepNext/>
        <w:keepLines/>
        <w:shd w:val="clear" w:color="000000" w:fill="FFFFFF"/>
        <w:tabs>
          <w:tab w:val="left" w:pos="2482"/>
        </w:tabs>
        <w:spacing w:after="0" w:line="240" w:lineRule="auto"/>
        <w:ind w:left="-567"/>
        <w:jc w:val="center"/>
        <w:rPr>
          <w:color w:val="auto"/>
          <w:sz w:val="24"/>
          <w:szCs w:val="24"/>
          <w:lang w:val="uk-UA"/>
        </w:rPr>
      </w:pPr>
      <w:bookmarkStart w:id="1" w:name="bookmark34"/>
      <w:bookmarkEnd w:id="1"/>
    </w:p>
    <w:p w:rsidR="00D86CFB" w:rsidRPr="00C04078" w:rsidRDefault="00D86CFB" w:rsidP="001C573D">
      <w:pPr>
        <w:pStyle w:val="51"/>
        <w:keepNext/>
        <w:keepLines/>
        <w:shd w:val="clear" w:color="000000" w:fill="FFFFFF"/>
        <w:tabs>
          <w:tab w:val="left" w:pos="2482"/>
        </w:tabs>
        <w:spacing w:after="0" w:line="240" w:lineRule="auto"/>
        <w:ind w:left="-567"/>
        <w:jc w:val="center"/>
        <w:rPr>
          <w:color w:val="auto"/>
          <w:sz w:val="24"/>
          <w:szCs w:val="24"/>
          <w:lang w:val="uk-UA"/>
        </w:rPr>
      </w:pPr>
      <w:r w:rsidRPr="00C04078">
        <w:rPr>
          <w:color w:val="auto"/>
          <w:sz w:val="24"/>
          <w:szCs w:val="24"/>
          <w:lang w:val="uk-UA"/>
        </w:rPr>
        <w:t>12.Рекомендована література</w:t>
      </w:r>
    </w:p>
    <w:p w:rsidR="00D86CFB" w:rsidRPr="00C04078" w:rsidRDefault="00D86CFB" w:rsidP="001C573D">
      <w:pPr>
        <w:pStyle w:val="Heading2"/>
        <w:spacing w:after="0"/>
        <w:jc w:val="left"/>
      </w:pPr>
      <w:r>
        <w:t>12.1. оСНОВНА</w:t>
      </w:r>
    </w:p>
    <w:p w:rsidR="00D86CFB" w:rsidRPr="00C04078" w:rsidRDefault="00D86CFB" w:rsidP="001C573D">
      <w:pPr>
        <w:numPr>
          <w:ilvl w:val="0"/>
          <w:numId w:val="30"/>
        </w:numPr>
        <w:tabs>
          <w:tab w:val="left" w:pos="0"/>
          <w:tab w:val="left" w:pos="142"/>
        </w:tabs>
        <w:spacing w:line="269" w:lineRule="auto"/>
        <w:jc w:val="both"/>
        <w:rPr>
          <w:rStyle w:val="HTMLCite"/>
          <w:i w:val="0"/>
          <w:iCs w:val="0"/>
          <w:spacing w:val="-6"/>
        </w:rPr>
      </w:pPr>
      <w:r w:rsidRPr="00C04078">
        <w:t xml:space="preserve">Андреев В.И. Педагогика : учебный курс для творческого   саморазвития / В.И. Андреев. – Казань : Центр инновационных технологий, 2000. – 608 с. </w:t>
      </w:r>
      <w:hyperlink r:id="rId13" w:history="1">
        <w:r w:rsidRPr="00C04078">
          <w:rPr>
            <w:rStyle w:val="Hyperlink"/>
            <w:spacing w:val="-6"/>
          </w:rPr>
          <w:t>http://kpfu.ru/docs/F1925355376/Andreev.V.I..Pedagogika._redaktorskaya.versiya_.pdf</w:t>
        </w:r>
      </w:hyperlink>
    </w:p>
    <w:p w:rsidR="00D86CFB" w:rsidRPr="00C04078" w:rsidRDefault="00D86CFB" w:rsidP="001C573D">
      <w:pPr>
        <w:numPr>
          <w:ilvl w:val="0"/>
          <w:numId w:val="30"/>
        </w:numPr>
        <w:tabs>
          <w:tab w:val="left" w:pos="0"/>
          <w:tab w:val="left" w:pos="142"/>
        </w:tabs>
        <w:spacing w:line="269" w:lineRule="auto"/>
        <w:jc w:val="both"/>
        <w:rPr>
          <w:spacing w:val="-6"/>
        </w:rPr>
      </w:pPr>
      <w:r w:rsidRPr="00C04078">
        <w:rPr>
          <w:noProof/>
          <w:spacing w:val="-6"/>
        </w:rPr>
        <w:t>Бутенко Н.Ю. Комунікативні процеси у навчанні : Підручник / Н.Ю. Бутенко. – К. : КНЕУ, 2004.</w:t>
      </w:r>
    </w:p>
    <w:p w:rsidR="00D86CFB" w:rsidRPr="00C04078" w:rsidRDefault="00D86CFB" w:rsidP="001C573D">
      <w:pPr>
        <w:widowControl w:val="0"/>
        <w:numPr>
          <w:ilvl w:val="0"/>
          <w:numId w:val="30"/>
        </w:numPr>
        <w:tabs>
          <w:tab w:val="left" w:pos="0"/>
          <w:tab w:val="left" w:pos="142"/>
          <w:tab w:val="left" w:pos="900"/>
        </w:tabs>
        <w:spacing w:line="269" w:lineRule="auto"/>
        <w:jc w:val="both"/>
        <w:rPr>
          <w:rStyle w:val="Heading2Char"/>
          <w:b/>
          <w:bCs/>
          <w:i/>
          <w:iCs/>
          <w:lang w:val="uk-UA" w:eastAsia="en-US"/>
        </w:rPr>
      </w:pPr>
      <w:r w:rsidRPr="00C04078">
        <w:t>Кайдалова Л. Г., Щокіна Н. Б., Вахрушева Т. Ю.</w:t>
      </w:r>
      <w:r w:rsidRPr="00C04078">
        <w:rPr>
          <w:b/>
          <w:bCs/>
        </w:rPr>
        <w:t xml:space="preserve"> </w:t>
      </w:r>
      <w:r w:rsidRPr="00C04078">
        <w:t xml:space="preserve">Педагогічна майстерність викладача: Навчальний посібник. – Х.: Вид-во НФаУ, 2009. – 140 с. </w:t>
      </w:r>
      <w:hyperlink r:id="rId14" w:history="1">
        <w:r w:rsidRPr="00C04078">
          <w:rPr>
            <w:rStyle w:val="Hyperlink"/>
          </w:rPr>
          <w:t>http://dspace.ukrfa.kharkov.ua/bitstream/</w:t>
        </w:r>
      </w:hyperlink>
    </w:p>
    <w:p w:rsidR="00D86CFB" w:rsidRPr="00C04078" w:rsidRDefault="00D86CFB" w:rsidP="001C573D">
      <w:pPr>
        <w:widowControl w:val="0"/>
        <w:numPr>
          <w:ilvl w:val="0"/>
          <w:numId w:val="30"/>
        </w:numPr>
        <w:tabs>
          <w:tab w:val="left" w:pos="0"/>
          <w:tab w:val="left" w:pos="142"/>
          <w:tab w:val="left" w:pos="900"/>
        </w:tabs>
        <w:spacing w:line="269" w:lineRule="auto"/>
        <w:jc w:val="both"/>
      </w:pPr>
      <w:r w:rsidRPr="00C04078">
        <w:t>Кан-Калик В.А., Никандров Н.Д. Педагогическое творчество / В.А. Кан-Калик, Н.Д.. Ниандров. – М. : Педагогика, 1990. – 144 с</w:t>
      </w:r>
    </w:p>
    <w:p w:rsidR="00D86CFB" w:rsidRDefault="00D86CFB" w:rsidP="001C573D">
      <w:pPr>
        <w:widowControl w:val="0"/>
        <w:numPr>
          <w:ilvl w:val="0"/>
          <w:numId w:val="30"/>
        </w:numPr>
        <w:tabs>
          <w:tab w:val="left" w:pos="0"/>
          <w:tab w:val="left" w:pos="142"/>
          <w:tab w:val="left" w:pos="900"/>
        </w:tabs>
        <w:spacing w:line="269" w:lineRule="auto"/>
        <w:jc w:val="both"/>
      </w:pPr>
      <w:r w:rsidRPr="00C04078">
        <w:t xml:space="preserve">Педагогічна майстерність : Підручник / І.А. Зязюн, Л.В. Крамущенко, І.Ф. Кривонос та ін. /За ред. І.А. Зязюна/. – К. : Вища шк., 1997. – 349 с.  </w:t>
      </w:r>
      <w:hyperlink r:id="rId15" w:history="1">
        <w:r w:rsidRPr="00C04078">
          <w:rPr>
            <w:rStyle w:val="Hyperlink"/>
          </w:rPr>
          <w:t>http://www.studfiles.ru/preview/2298880/</w:t>
        </w:r>
      </w:hyperlink>
      <w:r w:rsidRPr="00C04078">
        <w:t xml:space="preserve">  </w:t>
      </w:r>
    </w:p>
    <w:p w:rsidR="00D86CFB" w:rsidRPr="00C04078" w:rsidRDefault="00D86CFB" w:rsidP="001C573D">
      <w:pPr>
        <w:widowControl w:val="0"/>
        <w:numPr>
          <w:ilvl w:val="0"/>
          <w:numId w:val="30"/>
        </w:numPr>
        <w:tabs>
          <w:tab w:val="left" w:pos="0"/>
          <w:tab w:val="left" w:pos="142"/>
          <w:tab w:val="left" w:pos="900"/>
        </w:tabs>
        <w:spacing w:line="269" w:lineRule="auto"/>
        <w:jc w:val="both"/>
      </w:pPr>
      <w:r w:rsidRPr="00E81C54">
        <w:t xml:space="preserve">Педагогічна майстерність: комплекс навчально-методичного забезпечення </w:t>
      </w:r>
      <w:r>
        <w:t>магістрів</w:t>
      </w:r>
      <w:r w:rsidRPr="00E81C54">
        <w:t xml:space="preserve"> всіх спеціальностей денної форми навчання. Укл.: Волянюк Н.Ю., Москаленко О.В.  – К. : НТУУ «КПІ імені Ігоря Сікорського», 2016. –  65 с.</w:t>
      </w:r>
    </w:p>
    <w:p w:rsidR="00D86CFB" w:rsidRPr="00C04078" w:rsidRDefault="00D86CFB" w:rsidP="001C573D"/>
    <w:p w:rsidR="00D86CFB" w:rsidRPr="001C573D" w:rsidRDefault="00D86CFB" w:rsidP="001C573D">
      <w:pPr>
        <w:ind w:left="-567" w:firstLine="851"/>
      </w:pPr>
      <w:r>
        <w:t xml:space="preserve">12.2. </w:t>
      </w:r>
      <w:r w:rsidRPr="001C573D">
        <w:t>Д</w:t>
      </w:r>
      <w:r>
        <w:t>ОДАТКОВА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900"/>
        </w:tabs>
        <w:jc w:val="both"/>
      </w:pPr>
      <w:r w:rsidRPr="00C04078">
        <w:t>Агеев В.С. Межгруповое взаимодействие : социально-психологические проблемы / В.С. Агеев. – М. : ИМУ, 1992. – 249с.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900"/>
        </w:tabs>
        <w:jc w:val="both"/>
      </w:pPr>
      <w:r w:rsidRPr="00C04078">
        <w:t xml:space="preserve">Алексюк А.М. Педагогіка вищої освіти України : Історія. Теорія : Підручник для студентів, аспірантів та молодих викладачів вузів / А.М. Алексюк //  Міжнародний фонд "Відродження". –  К. : Либідь, 1998. – 560 с. 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900"/>
        </w:tabs>
        <w:jc w:val="both"/>
      </w:pPr>
      <w:r w:rsidRPr="00C04078">
        <w:t>Алякринский Б. Общение  и его проблемы / Б. Алякринский. – М. : Знание, 1982. – 64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900"/>
        </w:tabs>
        <w:jc w:val="both"/>
      </w:pPr>
      <w:r w:rsidRPr="00C04078">
        <w:t>Бабанский Ю.К. Избранные педагогические труды / Ю.К. Бабанский. – М. : Педагогика, 1989. – 560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900"/>
        </w:tabs>
        <w:jc w:val="both"/>
      </w:pPr>
      <w:r w:rsidRPr="00C04078">
        <w:t>Бабанский Ю.К. Оптимизация учебно-воспитательного процесса  (Методологические основы) / Ю.К. Бабанский. – М. : Просвещение, 1982. – 192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900"/>
        </w:tabs>
        <w:jc w:val="both"/>
      </w:pPr>
      <w:r w:rsidRPr="00C04078">
        <w:t>Балаев А.А. Активные методы обучения / А.А. Балаев. – М. : Профиздат, 1986. – 95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900"/>
        </w:tabs>
        <w:jc w:val="both"/>
      </w:pPr>
      <w:r w:rsidRPr="00C04078">
        <w:t>Басова Н.В. Педагогика и практическая психология / Н.В. Басова. – Ростов н/Д : "Феникс", 2000. – 416 с.; М. : Академия, 2000. – 392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900"/>
        </w:tabs>
        <w:jc w:val="both"/>
      </w:pPr>
      <w:r w:rsidRPr="00C04078">
        <w:t xml:space="preserve">Беспалько В.П. Слагаемые педагогической технологи / В.П. Беспалько. – М. : Педагогика, 1989.  – 192 с. 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900"/>
        </w:tabs>
        <w:jc w:val="both"/>
      </w:pPr>
      <w:r w:rsidRPr="00C04078">
        <w:t>Бутенко Н.Ю. Педагогічна практика: підготовка та реалізація: Навч. посіб. / [Н.Ю. Бутенко, Л.М. Грищенко] / За заг. ред. Н.Ю. Бутенко. – К. : КНЕУ, 2005. – 184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900"/>
        </w:tabs>
        <w:jc w:val="both"/>
      </w:pPr>
      <w:r w:rsidRPr="00C04078">
        <w:t>Вербицкий А.А. Активное обучение в высшей школе : контекстный подход: Методическое пособие / А.А. Вербицкий. – М. : Высшая школа, 1991. – 207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900"/>
        </w:tabs>
        <w:jc w:val="both"/>
      </w:pPr>
      <w:r w:rsidRPr="00C04078">
        <w:t>Вергасов В.М. Активизация мыслительной деятельности студента в высшей школе / В.М.  Вергасов. – К. : Выща школа, 1979. – 216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900"/>
        </w:tabs>
        <w:jc w:val="both"/>
      </w:pPr>
      <w:r w:rsidRPr="00C04078">
        <w:t>Вердербер Р. Психология общения / Р. Вердербер, К. Вердербер. – СПб. : Прайм-ЕВРОЗНАК, 2003. – 340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900"/>
        </w:tabs>
        <w:jc w:val="both"/>
      </w:pPr>
      <w:r w:rsidRPr="00C04078">
        <w:t>Вітвицька С.С. Основи педагогіки вищої школи : Методичний посібник для студентів магістратури / С.С. Вітвицька. – Київ : Центр навчальної літератури, 2003. – 316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 xml:space="preserve">Емельянов Ю.Н. Активное социально–психологическое обучение / Ю.Н. Емельянов. – Л. : Политиздат, 1985. – 167 с. 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>Жуков Ю.М. Диагностика и развитие компетентности в общении : Спец. практикум по социальной психологи / Ю.М. Жуков, Л.А. Петровская, П.В. Растянников. – М. : МГУ, 1990. –104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>Заброцький М.М. Комунікативна компетентність учителя : сутність і шляхи формування / М.М. Заброцький, С.Д. Максименко. – Київ-Житомир : Волинь, 2000. – 32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>Загвязинский В.И. Педагогическое творчество учителя / В.И. Загвязинский. – М. :  Педагогика, 1987. – 160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>Ильина Т.А. Педагогіка : Курс лекцій / Т.А. Ильина. – М. : Просвещение, 1984. – 496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ind w:right="43"/>
        <w:jc w:val="both"/>
        <w:rPr>
          <w:noProof/>
          <w:lang w:eastAsia="uk-UA"/>
        </w:rPr>
      </w:pPr>
      <w:r w:rsidRPr="00C04078">
        <w:t xml:space="preserve">Кан-Калик В.А. Основа педагогического общения / В.А. Кан-Калик. – Грозний : Чечено-Ингуш. коледж, </w:t>
      </w:r>
      <w:r w:rsidRPr="00C04078">
        <w:rPr>
          <w:noProof/>
          <w:lang w:eastAsia="uk-UA"/>
        </w:rPr>
        <w:t xml:space="preserve"> 1979.</w:t>
      </w:r>
      <w:r w:rsidRPr="00C04078">
        <w:t xml:space="preserve"> – 350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>Карамушка Л.М. Використання інтерактивних технік у процесі підготовки менеджерів та персоналу освітніх організацій до управління : Методичні рекомендації / Л.М. Карамушка, М.П. Залигіна. – К. ; Рівне, 2003. – 20 с.</w:t>
      </w:r>
    </w:p>
    <w:p w:rsidR="00D86CFB" w:rsidRPr="00C04078" w:rsidRDefault="00D86CFB" w:rsidP="001C573D">
      <w:pPr>
        <w:pStyle w:val="BodyTextIndent"/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autoSpaceDE/>
        <w:autoSpaceDN/>
        <w:adjustRightInd/>
        <w:jc w:val="both"/>
        <w:rPr>
          <w:sz w:val="24"/>
          <w:szCs w:val="24"/>
          <w:lang w:eastAsia="uk-UA"/>
        </w:rPr>
      </w:pPr>
      <w:r w:rsidRPr="00C04078">
        <w:rPr>
          <w:sz w:val="24"/>
          <w:szCs w:val="24"/>
          <w:lang w:eastAsia="uk-UA"/>
        </w:rPr>
        <w:t>Коломінський Н.Л. Психологі я педагогічного менеджменту / Н.Л. Коломінський. – К. : МАУП. 2002. – 163с.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>Коменский Я.А. Избранные педагогические произведения / Я.А. Коменский. – М. : Учебно-педагогическое издательство, 1995. – 287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>Кристофер Э. Тренинг лідерства / Э. Кристофер, Л. Смит. – Спб.: Питер, 2001. – 320с.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>Кузьмина Н.В. Профессионализм личности преподавателя и мастера производственного обучения / Н.В. Кузьмина. – М. : Высшая школа, 1990. – 117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>Культура общения /  Под ред. Чмут Т.К., Чайка П.Л. – К. : Знание, 1990. – 15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>Куницына В.Н. Межличностное общение. Учебник для вузов / В.Н. Куницына, Н.В. Казаринова, В.М. Погольша. – СПб. : Питер, 2002. – 544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900"/>
        </w:tabs>
        <w:jc w:val="both"/>
      </w:pPr>
      <w:r w:rsidRPr="00C04078">
        <w:t>Лещинский В.М. Учимся управлять собой и детьми : Педагогический практикум В.М. Лещинский, С.В. Кульневич. – М. : Просвещение : Владос, 1995. –  240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900"/>
        </w:tabs>
        <w:jc w:val="both"/>
      </w:pPr>
      <w:r w:rsidRPr="00C04078">
        <w:t>Льюис Д. Тренинг эффективного общения / Д. Льюис. – М. : Изд–во Эксмо, 2002.– 224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540"/>
          <w:tab w:val="left" w:pos="900"/>
        </w:tabs>
        <w:jc w:val="both"/>
      </w:pPr>
      <w:r w:rsidRPr="00C04078">
        <w:t>Марасанов Г.И. Социально-психологический тренінг / Г.И. Марасанов. – 3-е изд., испр. и доп. – М. : Совершенство, 1998. – 208с.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540"/>
          <w:tab w:val="left" w:pos="900"/>
        </w:tabs>
        <w:jc w:val="both"/>
      </w:pPr>
      <w:r w:rsidRPr="00C04078">
        <w:t>Ментс М. Эффективное использование ролевых игр в тренинге / М. Ментс. – СПб. : Питер, 2002. – 208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jc w:val="both"/>
      </w:pPr>
      <w:r w:rsidRPr="00C04078">
        <w:t xml:space="preserve">Навчальний процес у вищій педагогічній школі : Навчальний посібник / За заг. ред. О.Г. Мороза. – К. : НПУ ім. М.П. Драгоманова, 2001. – 337 с.  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540"/>
          <w:tab w:val="left" w:pos="900"/>
        </w:tabs>
        <w:jc w:val="both"/>
      </w:pPr>
      <w:r w:rsidRPr="00C04078">
        <w:t>Освітні технології : Навчально-методичний посібник / За заг. ред. О.М. Пєхоти. – К. : А.С.К., 2002. – 255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142"/>
          <w:tab w:val="left" w:pos="360"/>
          <w:tab w:val="left" w:pos="540"/>
          <w:tab w:val="left" w:pos="900"/>
        </w:tabs>
        <w:jc w:val="both"/>
      </w:pPr>
      <w:r w:rsidRPr="00C04078">
        <w:t>Петровская Л.А. Компетентность в общении: Социально-психологический тренінг / Л.А. Петровская. – М. : Изд-во МГУ, 1989. – 216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900"/>
        </w:tabs>
        <w:jc w:val="both"/>
      </w:pPr>
      <w:r w:rsidRPr="00C04078">
        <w:t>Подласый И.П. Педагогика. Новый курс : Учебник для студ. пед. вузов : В 2 кн. /  И.П. Подласый. – М. : Гуманит. изд. центр ВЛАДОС, 1999. – Кн.1 : Общие основы. Процесс обучения. – 576 с. – Кн.2 : Процесс воспитания. – 256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900"/>
        </w:tabs>
        <w:jc w:val="both"/>
      </w:pPr>
      <w:r w:rsidRPr="00C04078">
        <w:rPr>
          <w:w w:val="101"/>
        </w:rPr>
        <w:t xml:space="preserve">Практикум по социально-психологическому тренингу. </w:t>
      </w:r>
      <w:r w:rsidRPr="00C04078">
        <w:t xml:space="preserve">– 3-е изд., испр. и доп. / Под ред. Б.Д. Парыгина. – СПб : Изд-во В.А. Михайлова, 2000. </w:t>
      </w:r>
      <w:r w:rsidRPr="00C04078">
        <w:rPr>
          <w:w w:val="101"/>
        </w:rPr>
        <w:t>– 200с.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900"/>
        </w:tabs>
        <w:jc w:val="both"/>
      </w:pPr>
      <w:r w:rsidRPr="00C04078">
        <w:t>Практическая психология образования : Учебник для студ. высш. и сред. спец. учеб. заведений / Под ред. И.В. Дубровиной. – М. : ТЦ Сфера, 1997. – 528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900"/>
        </w:tabs>
        <w:jc w:val="both"/>
      </w:pPr>
      <w:r w:rsidRPr="00C04078">
        <w:t xml:space="preserve">Психологія діяльності та навчальний менеджмент : Навч.-метод. </w:t>
      </w:r>
    </w:p>
    <w:p w:rsidR="00D86CFB" w:rsidRPr="00C04078" w:rsidRDefault="00D86CFB" w:rsidP="001C573D">
      <w:pPr>
        <w:pStyle w:val="BodyTextIndent3"/>
        <w:numPr>
          <w:ilvl w:val="0"/>
          <w:numId w:val="29"/>
        </w:numPr>
        <w:tabs>
          <w:tab w:val="left" w:pos="0"/>
          <w:tab w:val="left" w:pos="360"/>
          <w:tab w:val="left" w:pos="900"/>
        </w:tabs>
        <w:spacing w:after="0"/>
        <w:jc w:val="both"/>
        <w:rPr>
          <w:sz w:val="24"/>
          <w:szCs w:val="24"/>
        </w:rPr>
      </w:pPr>
      <w:r w:rsidRPr="00C04078">
        <w:rPr>
          <w:sz w:val="24"/>
          <w:szCs w:val="24"/>
        </w:rPr>
        <w:t>Рай Л. Развитие навыков эффективного общения / Л. Рай. – СПб. : Питер, 2002. – 288.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284"/>
          <w:tab w:val="left" w:pos="360"/>
          <w:tab w:val="left" w:pos="900"/>
        </w:tabs>
        <w:ind w:right="43"/>
        <w:jc w:val="both"/>
      </w:pPr>
      <w:r w:rsidRPr="00C04078">
        <w:rPr>
          <w:noProof/>
          <w:lang w:eastAsia="uk-UA"/>
        </w:rPr>
        <w:t xml:space="preserve">Рогов Е.И. Психология общения / Е.И. Рогов. – М. : Гуманит. изд. центр ВЛАДОС, 2001. </w:t>
      </w:r>
      <w:r w:rsidRPr="00C04078">
        <w:t>– 420с.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284"/>
          <w:tab w:val="left" w:pos="360"/>
          <w:tab w:val="left" w:pos="900"/>
        </w:tabs>
        <w:jc w:val="both"/>
      </w:pPr>
      <w:r w:rsidRPr="00C04078">
        <w:t>Семиченко В.А. Психологія педагогічної діяльності : Навч. Посібник / В.А. Семиченко. – К. : Вища шк., 2004. – 335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284"/>
          <w:tab w:val="left" w:pos="360"/>
          <w:tab w:val="left" w:pos="900"/>
        </w:tabs>
        <w:jc w:val="both"/>
      </w:pPr>
      <w:r w:rsidRPr="00C04078">
        <w:t>Сидоренко Е.В. Тренинг комуникативной компетентности / Е.В. Сидоренко. – СПб. : Речь, 2002. – 207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900"/>
        </w:tabs>
        <w:spacing w:line="233" w:lineRule="auto"/>
        <w:ind w:right="43"/>
        <w:jc w:val="both"/>
      </w:pPr>
      <w:r w:rsidRPr="00C04078">
        <w:t>Слепкань З.І. Наукові засади педагогічного процесу у вищій школі / З.І. Слепкань. – К. : 2000. – 210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540"/>
          <w:tab w:val="left" w:pos="900"/>
        </w:tabs>
        <w:spacing w:line="233" w:lineRule="auto"/>
        <w:jc w:val="both"/>
      </w:pPr>
      <w:r w:rsidRPr="00C04078">
        <w:t>Соснин В.А. Учимся общению : Взаимоотношение, взаимодействие, переговоры, тренінг / В.А. Соснин, И.Н. Семенов. – М.: Прогресс, 1993. – 156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420"/>
          <w:tab w:val="left" w:pos="540"/>
          <w:tab w:val="left" w:pos="900"/>
        </w:tabs>
        <w:spacing w:line="233" w:lineRule="auto"/>
        <w:jc w:val="both"/>
      </w:pPr>
      <w:r w:rsidRPr="00C04078">
        <w:t>Технології роботи організаційних психологів : Навч. посіб. для студентів вищ. навч. закл. та слухачів ін-тів післядиплом. освіти / За  наук. ред. Л.М. Карамушки. – К.: Фірма “ІНКОС”, 2005. – 366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900"/>
        </w:tabs>
        <w:jc w:val="both"/>
      </w:pPr>
      <w:r w:rsidRPr="00C04078">
        <w:t>Харламов И.Ф. Педагогика:  Учеб. пособие / И.Ф. Харламов. – 4-е изд., перераб. и доп. – М. : Гардарики, 1999. – 519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540"/>
          <w:tab w:val="left" w:pos="900"/>
        </w:tabs>
        <w:spacing w:line="233" w:lineRule="auto"/>
        <w:jc w:val="both"/>
      </w:pPr>
      <w:r w:rsidRPr="00C04078">
        <w:t>Чмут Т.К. Культура спілкування / Т.К. Чмут. – Харків : ХІРУП, 1996. – 206с.</w:t>
      </w:r>
    </w:p>
    <w:p w:rsidR="00D86CFB" w:rsidRPr="00C04078" w:rsidRDefault="00D86CFB" w:rsidP="001C573D">
      <w:pPr>
        <w:pStyle w:val="BodyTextIndent"/>
        <w:numPr>
          <w:ilvl w:val="0"/>
          <w:numId w:val="29"/>
        </w:numPr>
        <w:tabs>
          <w:tab w:val="left" w:pos="0"/>
          <w:tab w:val="left" w:pos="360"/>
          <w:tab w:val="left" w:pos="540"/>
          <w:tab w:val="left" w:pos="900"/>
        </w:tabs>
        <w:autoSpaceDE/>
        <w:autoSpaceDN/>
        <w:adjustRightInd/>
        <w:spacing w:line="233" w:lineRule="auto"/>
        <w:jc w:val="both"/>
        <w:rPr>
          <w:sz w:val="24"/>
          <w:szCs w:val="24"/>
          <w:lang w:eastAsia="uk-UA"/>
        </w:rPr>
      </w:pPr>
      <w:r w:rsidRPr="00C04078">
        <w:rPr>
          <w:sz w:val="24"/>
          <w:szCs w:val="24"/>
          <w:lang w:eastAsia="uk-UA"/>
        </w:rPr>
        <w:t>Чуфаровский Ю.В. Общение : наука и культура / Ю.В. Чуфаровский. – Ташкент : ”Узбекистан”, 1986. – 87 с.</w:t>
      </w:r>
      <w:r w:rsidRPr="00C04078">
        <w:rPr>
          <w:sz w:val="24"/>
          <w:szCs w:val="24"/>
          <w:lang w:eastAsia="uk-UA"/>
        </w:rPr>
        <w:tab/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540"/>
          <w:tab w:val="left" w:pos="900"/>
        </w:tabs>
        <w:spacing w:line="233" w:lineRule="auto"/>
        <w:jc w:val="both"/>
      </w:pPr>
      <w:r w:rsidRPr="00C04078">
        <w:t>Шапиро Д. Конфликт и общение: Путеводитель по лабиринту регулирования конфликтов / Д. Шапиро. – Кишинэу : Издательство “АRC”, 1997. – 238 с.</w:t>
      </w:r>
    </w:p>
    <w:p w:rsidR="00D86CFB" w:rsidRPr="00C04078" w:rsidRDefault="00D86CFB" w:rsidP="001C573D">
      <w:pPr>
        <w:numPr>
          <w:ilvl w:val="0"/>
          <w:numId w:val="29"/>
        </w:numPr>
        <w:tabs>
          <w:tab w:val="left" w:pos="0"/>
          <w:tab w:val="left" w:pos="360"/>
          <w:tab w:val="left" w:pos="540"/>
          <w:tab w:val="left" w:pos="900"/>
        </w:tabs>
        <w:spacing w:line="233" w:lineRule="auto"/>
        <w:jc w:val="both"/>
      </w:pPr>
      <w:r w:rsidRPr="00C04078">
        <w:t>Шмидт Р. Искусство общения / Р. Шмідт; пер. с нем. – М. : Интерэксперт, 1992. – 79 с.</w:t>
      </w:r>
    </w:p>
    <w:p w:rsidR="00D86CFB" w:rsidRPr="00C04078" w:rsidRDefault="00D86CFB" w:rsidP="001C573D">
      <w:pPr>
        <w:spacing w:before="360" w:after="120"/>
        <w:ind w:left="-567"/>
        <w:jc w:val="center"/>
        <w:rPr>
          <w:b/>
          <w:bCs/>
        </w:rPr>
      </w:pPr>
      <w:r w:rsidRPr="00C04078">
        <w:rPr>
          <w:b/>
          <w:bCs/>
        </w:rPr>
        <w:t>13. Інформаційні ресурси</w:t>
      </w:r>
    </w:p>
    <w:p w:rsidR="00D86CFB" w:rsidRPr="00C04078" w:rsidRDefault="00D86CFB" w:rsidP="001C573D">
      <w:pPr>
        <w:ind w:left="-567" w:firstLine="1275"/>
      </w:pPr>
      <w:r w:rsidRPr="00C04078">
        <w:t xml:space="preserve">1. Електронний кампус. </w:t>
      </w:r>
      <w:hyperlink r:id="rId16" w:history="1">
        <w:r w:rsidRPr="00C04078">
          <w:rPr>
            <w:rStyle w:val="Hyperlink"/>
          </w:rPr>
          <w:t>http://www.login.kpi.ua/</w:t>
        </w:r>
      </w:hyperlink>
      <w:r w:rsidRPr="00C04078">
        <w:t>.</w:t>
      </w:r>
    </w:p>
    <w:p w:rsidR="00D86CFB" w:rsidRDefault="00D86CFB">
      <w:pPr>
        <w:rPr>
          <w:lang w:val="ru-RU"/>
        </w:rPr>
      </w:pPr>
    </w:p>
    <w:p w:rsidR="00D86CFB" w:rsidRDefault="00D86CFB">
      <w:pPr>
        <w:rPr>
          <w:lang w:val="ru-RU"/>
        </w:rPr>
      </w:pPr>
    </w:p>
    <w:p w:rsidR="00D86CFB" w:rsidRDefault="00D86CFB">
      <w:pPr>
        <w:rPr>
          <w:lang w:val="ru-RU"/>
        </w:rPr>
      </w:pPr>
    </w:p>
    <w:p w:rsidR="00D86CFB" w:rsidRDefault="00D86CFB">
      <w:pPr>
        <w:rPr>
          <w:lang w:val="ru-RU"/>
        </w:rPr>
      </w:pPr>
    </w:p>
    <w:p w:rsidR="00D86CFB" w:rsidRDefault="00D86CFB">
      <w:pPr>
        <w:rPr>
          <w:lang w:val="ru-RU"/>
        </w:rPr>
      </w:pPr>
    </w:p>
    <w:p w:rsidR="00D86CFB" w:rsidRPr="00804BBD" w:rsidRDefault="00D86CFB" w:rsidP="0005335B">
      <w:pPr>
        <w:pStyle w:val="ListParagraph"/>
        <w:autoSpaceDE w:val="0"/>
        <w:autoSpaceDN w:val="0"/>
        <w:adjustRightInd w:val="0"/>
        <w:ind w:left="0"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Додаток 1</w:t>
      </w:r>
    </w:p>
    <w:p w:rsidR="00D86CFB" w:rsidRDefault="00D86CFB" w:rsidP="0005335B">
      <w:pPr>
        <w:pStyle w:val="ListParagraph"/>
        <w:autoSpaceDE w:val="0"/>
        <w:autoSpaceDN w:val="0"/>
        <w:adjustRightInd w:val="0"/>
        <w:ind w:left="0" w:firstLine="567"/>
        <w:jc w:val="center"/>
        <w:rPr>
          <w:rFonts w:ascii="Times New Roman" w:eastAsia="TimesNewRoman,Bold" w:hAnsi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Перелік питань до заліку</w:t>
      </w:r>
    </w:p>
    <w:p w:rsidR="00D86CFB" w:rsidRDefault="00D86CFB" w:rsidP="0005335B">
      <w:pPr>
        <w:pStyle w:val="ListParagraph"/>
        <w:widowControl/>
        <w:numPr>
          <w:ilvl w:val="3"/>
          <w:numId w:val="32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Визначте поняття педагогічної майстерності,її критерії та рівні.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структурні елементи педагогічного спілкування за  Волковою Н.П. </w:t>
      </w:r>
    </w:p>
    <w:p w:rsidR="00D86CFB" w:rsidRDefault="00D86CFB" w:rsidP="0005335B">
      <w:pPr>
        <w:pStyle w:val="Default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ind w:left="0" w:right="-1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прогностичні і уміння, як критерій педагогічної майстерності.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Розкрийте особливості вимог до мовленнєвої культури викладача.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сутність авторських педагогічних розробок. </w:t>
      </w:r>
    </w:p>
    <w:p w:rsidR="00D86CFB" w:rsidRDefault="00D86CFB" w:rsidP="0005335B">
      <w:pPr>
        <w:pStyle w:val="Default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ind w:left="0" w:right="-1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мобілізаційні уміння, як критерій педагогічної майстерності.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особливості застосування психотехніки в педагогічному процесі.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значення артистизму викладача у педагогічній діяльності. </w:t>
      </w:r>
    </w:p>
    <w:p w:rsidR="00D86CFB" w:rsidRDefault="00D86CFB" w:rsidP="0005335B">
      <w:pPr>
        <w:pStyle w:val="Default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ind w:left="0" w:right="-1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інформаційні уміння, як критерій педагогічної майстерності.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види педагогічних здібностей. </w:t>
      </w:r>
    </w:p>
    <w:p w:rsidR="00D86CFB" w:rsidRDefault="00D86CFB" w:rsidP="0005335B">
      <w:pPr>
        <w:pStyle w:val="Default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ind w:left="0" w:right="-1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аналітичні уміння, як критерій педагогічної майстерності.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основні вимоги до усного мовлення.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механізми міжособистісного сприйняття, що сприяють  підвищенню ефективності педагогічного спілкування.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роль педагогічної культури в процесі навчання.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способи формування педагогічних і артистичних здібностей. </w:t>
      </w:r>
    </w:p>
    <w:p w:rsidR="00D86CFB" w:rsidRDefault="00D86CFB" w:rsidP="0005335B">
      <w:pPr>
        <w:pStyle w:val="Default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орієнтаційні уміння, як критерій педагогічної майстерності.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педагогічний такт та його складові.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елементи професійної компетентності викладача.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структуру комунікативного впливу.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значення іміджу викладача в педагогічному середовищі. </w:t>
      </w:r>
    </w:p>
    <w:p w:rsidR="00D86CFB" w:rsidRDefault="00D86CFB" w:rsidP="0005335B">
      <w:pPr>
        <w:pStyle w:val="Default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рефлексивні уміння, як критерій педагогічної майстерності.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зміст прийомів привертання та утримання уваги. </w:t>
      </w:r>
    </w:p>
    <w:p w:rsidR="00D86CFB" w:rsidRDefault="00D86CFB" w:rsidP="0005335B">
      <w:pPr>
        <w:pStyle w:val="Default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організаційні  уміння, як критерій педагогічної майстерності.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сутність механізмів міжособистісного сприйняття в педагогічному процесі.  </w:t>
      </w:r>
    </w:p>
    <w:p w:rsidR="00D86CFB" w:rsidRDefault="00D86CFB" w:rsidP="0005335B">
      <w:pPr>
        <w:pStyle w:val="Default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розвивальні уміння, як критерій педагогічної майстерності.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особливості соціально-перцептивних стереотипів, що виникають в педагогічному спілкуванні у процесі міжособистісного сприйняття.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уміння, що є складовими моделі професійної компетентності викладача.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значення культури і  техніки  рухів педагога під час педагогічного процесу.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особливості вияву педагогічної техніки.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роль і місце стереотипів у міжособистісному пізнанні під час педагогічного процесу.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сутність поняття стиль педагогічного спілкування. Види педагогічного спілкування.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основні вимоги педагогічного такту.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комунікативні типи особистості за класифікацією В. Сатира.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стилі педагогічного спілкування за В. Кан-Каліком.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чинники соціально-перцептивних спотворень, які заважають викладачеві правильно сприймати та оцінювати студентів.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Охарактеризуйте стилі педагогічного спілкування за К. Левіним.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типи поведінки викладачів  за Д. Райенсом.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сутність принципів і технологій утворення іміджу.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стилі педагогічного спілкування за М. Березовіним, Я. Коломінським.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комунікативну поведінку викладача та одну з типологій. </w:t>
      </w:r>
    </w:p>
    <w:p w:rsidR="00D86CFB" w:rsidRDefault="00D86CFB" w:rsidP="0005335B">
      <w:pPr>
        <w:pStyle w:val="Default"/>
        <w:numPr>
          <w:ilvl w:val="0"/>
          <w:numId w:val="32"/>
        </w:numPr>
        <w:tabs>
          <w:tab w:val="left" w:pos="0"/>
        </w:tabs>
        <w:autoSpaceDE w:val="0"/>
        <w:autoSpaceDN w:val="0"/>
        <w:adjustRightInd w:val="0"/>
        <w:ind w:left="0" w:firstLine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Проаналізуйте рефлексивні уміння, як критерій педагогічної майстерності.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 стилі педагогічного спілкування за С. Вовченко.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Проаналізуйте типи поведінки викладачів та відповідні  моделі спілкування за А. Петровським.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основні вимоги педагогічного такту.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right="-1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Охарактеризуйте компоненти педагогічної майстерності викладача.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Охарактеризуйте стилі педагогічного спілкування за А. Марковою, Л. Мітіною.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Розкрийте особливості вияву педагогічної техніки.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стилі педагогічного спілкування за В. Латиновим.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 особливості моделей спілкування  за В. Кан-Каліком та </w:t>
      </w:r>
      <w:r w:rsidRPr="00804BBD">
        <w:rPr>
          <w:rFonts w:ascii="Times New Roman" w:hAnsi="Times New Roman" w:cs="Times New Roman"/>
          <w:sz w:val="28"/>
          <w:szCs w:val="28"/>
          <w:lang w:val="ru-RU"/>
        </w:rPr>
        <w:t xml:space="preserve">               </w:t>
      </w:r>
      <w:r>
        <w:rPr>
          <w:rFonts w:ascii="Times New Roman" w:hAnsi="Times New Roman" w:cs="Times New Roman"/>
          <w:sz w:val="28"/>
          <w:szCs w:val="28"/>
        </w:rPr>
        <w:t xml:space="preserve">І. Юсуповим.  </w:t>
      </w:r>
    </w:p>
    <w:p w:rsidR="00D86CFB" w:rsidRDefault="00D86CFB" w:rsidP="0005335B">
      <w:pPr>
        <w:pStyle w:val="ListParagraph"/>
        <w:widowControl/>
        <w:numPr>
          <w:ilvl w:val="0"/>
          <w:numId w:val="32"/>
        </w:numPr>
        <w:tabs>
          <w:tab w:val="left" w:pos="0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Визначте, ролі які виконує викладач під час педагогічного спілкування. </w:t>
      </w:r>
    </w:p>
    <w:p w:rsidR="00D86CFB" w:rsidRDefault="00D86CFB" w:rsidP="0005335B">
      <w:pPr>
        <w:rPr>
          <w:sz w:val="28"/>
          <w:szCs w:val="28"/>
        </w:rPr>
      </w:pPr>
    </w:p>
    <w:p w:rsidR="00D86CFB" w:rsidRPr="00804BBD" w:rsidRDefault="00D86CFB" w:rsidP="0005335B"/>
    <w:p w:rsidR="00D86CFB" w:rsidRPr="0005335B" w:rsidRDefault="00D86CFB"/>
    <w:sectPr w:rsidR="00D86CFB" w:rsidRPr="0005335B" w:rsidSect="00F7466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6CFB" w:rsidRDefault="00D86CFB" w:rsidP="00CC7A48">
      <w:r>
        <w:separator/>
      </w:r>
    </w:p>
  </w:endnote>
  <w:endnote w:type="continuationSeparator" w:id="0">
    <w:p w:rsidR="00D86CFB" w:rsidRDefault="00D86CFB" w:rsidP="00CC7A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6CFB" w:rsidRDefault="00D86CFB" w:rsidP="00CC7A48">
      <w:r>
        <w:separator/>
      </w:r>
    </w:p>
  </w:footnote>
  <w:footnote w:type="continuationSeparator" w:id="0">
    <w:p w:rsidR="00D86CFB" w:rsidRDefault="00D86CFB" w:rsidP="00CC7A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84F27"/>
    <w:multiLevelType w:val="hybridMultilevel"/>
    <w:tmpl w:val="1686523C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5E118C4"/>
    <w:multiLevelType w:val="hybridMultilevel"/>
    <w:tmpl w:val="4EB4D180"/>
    <w:lvl w:ilvl="0" w:tplc="911EB4F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0686691"/>
    <w:multiLevelType w:val="hybridMultilevel"/>
    <w:tmpl w:val="4940AC44"/>
    <w:lvl w:ilvl="0" w:tplc="04220001">
      <w:start w:val="1"/>
      <w:numFmt w:val="bullet"/>
      <w:lvlText w:val=""/>
      <w:lvlJc w:val="left"/>
      <w:pPr>
        <w:ind w:left="644" w:hanging="360"/>
      </w:pPr>
      <w:rPr>
        <w:rFonts w:ascii="Symbol" w:hAnsi="Symbol" w:cs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221D5D0A"/>
    <w:multiLevelType w:val="hybridMultilevel"/>
    <w:tmpl w:val="29FC2062"/>
    <w:lvl w:ilvl="0" w:tplc="911EB4F0">
      <w:start w:val="2"/>
      <w:numFmt w:val="bullet"/>
      <w:lvlText w:val="-"/>
      <w:lvlJc w:val="left"/>
      <w:pPr>
        <w:ind w:left="1004" w:hanging="360"/>
      </w:pPr>
      <w:rPr>
        <w:rFonts w:ascii="Calibri" w:eastAsia="Times New Roman" w:hAnsi="Calibri" w:hint="default"/>
      </w:rPr>
    </w:lvl>
    <w:lvl w:ilvl="1" w:tplc="0422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4">
    <w:nsid w:val="23A770EB"/>
    <w:multiLevelType w:val="hybridMultilevel"/>
    <w:tmpl w:val="7C868714"/>
    <w:lvl w:ilvl="0" w:tplc="911EB4F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28B60DD6"/>
    <w:multiLevelType w:val="hybridMultilevel"/>
    <w:tmpl w:val="054EB912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6F6CE8"/>
    <w:multiLevelType w:val="hybridMultilevel"/>
    <w:tmpl w:val="ABC050E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BF55677"/>
    <w:multiLevelType w:val="hybridMultilevel"/>
    <w:tmpl w:val="11DA5FBC"/>
    <w:lvl w:ilvl="0" w:tplc="6F6274B8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hint="default"/>
        <w:i w:val="0"/>
        <w:iCs w:val="0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F0D223C"/>
    <w:multiLevelType w:val="hybridMultilevel"/>
    <w:tmpl w:val="33D83C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247386"/>
    <w:multiLevelType w:val="hybridMultilevel"/>
    <w:tmpl w:val="517E9F56"/>
    <w:lvl w:ilvl="0" w:tplc="911EB4F0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22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0">
    <w:nsid w:val="55958823"/>
    <w:multiLevelType w:val="multilevel"/>
    <w:tmpl w:val="55958823"/>
    <w:name w:val="Нумерованный список 3"/>
    <w:lvl w:ilvl="0">
      <w:start w:val="1"/>
      <w:numFmt w:val="decimal"/>
      <w:lvlText w:val="%1."/>
      <w:lvlJc w:val="left"/>
      <w:pPr>
        <w:tabs>
          <w:tab w:val="left" w:pos="1287"/>
        </w:tabs>
        <w:ind w:left="1287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1.%2."/>
      <w:lvlJc w:val="left"/>
      <w:pPr>
        <w:tabs>
          <w:tab w:val="left" w:pos="1647"/>
        </w:tabs>
        <w:ind w:left="1647" w:hanging="720"/>
      </w:pPr>
    </w:lvl>
    <w:lvl w:ilvl="2">
      <w:start w:val="1"/>
      <w:numFmt w:val="decimal"/>
      <w:lvlText w:val="%1.%2.%3."/>
      <w:lvlJc w:val="left"/>
      <w:pPr>
        <w:tabs>
          <w:tab w:val="left" w:pos="1647"/>
        </w:tabs>
        <w:ind w:left="1647" w:hanging="720"/>
      </w:pPr>
    </w:lvl>
    <w:lvl w:ilvl="3">
      <w:start w:val="1"/>
      <w:numFmt w:val="decimal"/>
      <w:lvlText w:val="%1.%2.%3.%4."/>
      <w:lvlJc w:val="left"/>
      <w:pPr>
        <w:tabs>
          <w:tab w:val="left" w:pos="2007"/>
        </w:tabs>
        <w:ind w:left="2007" w:hanging="1080"/>
      </w:pPr>
    </w:lvl>
    <w:lvl w:ilvl="4">
      <w:start w:val="1"/>
      <w:numFmt w:val="decimal"/>
      <w:lvlText w:val="%1.%2.%3.%4.%5."/>
      <w:lvlJc w:val="left"/>
      <w:pPr>
        <w:tabs>
          <w:tab w:val="left" w:pos="2007"/>
        </w:tabs>
        <w:ind w:left="2007" w:hanging="1080"/>
      </w:pPr>
    </w:lvl>
    <w:lvl w:ilvl="5">
      <w:start w:val="1"/>
      <w:numFmt w:val="decimal"/>
      <w:lvlText w:val="%1.%2.%3.%4.%5.%6."/>
      <w:lvlJc w:val="left"/>
      <w:pPr>
        <w:tabs>
          <w:tab w:val="left" w:pos="2367"/>
        </w:tabs>
        <w:ind w:left="2367" w:hanging="1440"/>
      </w:pPr>
    </w:lvl>
    <w:lvl w:ilvl="6">
      <w:start w:val="1"/>
      <w:numFmt w:val="decimal"/>
      <w:lvlText w:val="%1.%2.%3.%4.%5.%6.%7."/>
      <w:lvlJc w:val="left"/>
      <w:pPr>
        <w:tabs>
          <w:tab w:val="left" w:pos="2727"/>
        </w:tabs>
        <w:ind w:left="2727" w:hanging="1800"/>
      </w:pPr>
    </w:lvl>
    <w:lvl w:ilvl="7">
      <w:start w:val="1"/>
      <w:numFmt w:val="decimal"/>
      <w:lvlText w:val="%1.%2.%3.%4.%5.%6.%7.%8."/>
      <w:lvlJc w:val="left"/>
      <w:pPr>
        <w:tabs>
          <w:tab w:val="left" w:pos="2727"/>
        </w:tabs>
        <w:ind w:left="2727" w:hanging="1800"/>
      </w:pPr>
    </w:lvl>
    <w:lvl w:ilvl="8">
      <w:start w:val="1"/>
      <w:numFmt w:val="decimal"/>
      <w:lvlText w:val="%1.%2.%3.%4.%5.%6.%7.%8.%9."/>
      <w:lvlJc w:val="left"/>
      <w:pPr>
        <w:tabs>
          <w:tab w:val="left" w:pos="3087"/>
        </w:tabs>
        <w:ind w:left="3087" w:hanging="2160"/>
      </w:pPr>
    </w:lvl>
  </w:abstractNum>
  <w:abstractNum w:abstractNumId="11">
    <w:nsid w:val="55958825"/>
    <w:multiLevelType w:val="multilevel"/>
    <w:tmpl w:val="55958825"/>
    <w:name w:val="Нумерованный список 5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2">
    <w:nsid w:val="5595882C"/>
    <w:multiLevelType w:val="multilevel"/>
    <w:tmpl w:val="5595882C"/>
    <w:lvl w:ilvl="0">
      <w:start w:val="1"/>
      <w:numFmt w:val="decimal"/>
      <w:lvlText w:val="%1."/>
      <w:lvlJc w:val="left"/>
      <w:pPr>
        <w:tabs>
          <w:tab w:val="left" w:pos="1080"/>
        </w:tabs>
        <w:ind w:left="108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left" w:pos="1800"/>
        </w:tabs>
        <w:ind w:left="1800" w:hanging="360"/>
      </w:pPr>
    </w:lvl>
    <w:lvl w:ilvl="2">
      <w:start w:val="1"/>
      <w:numFmt w:val="lowerRoman"/>
      <w:lvlText w:val="%3."/>
      <w:lvlJc w:val="left"/>
      <w:pPr>
        <w:tabs>
          <w:tab w:val="left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left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left" w:pos="3960"/>
        </w:tabs>
        <w:ind w:left="3960" w:hanging="360"/>
      </w:pPr>
    </w:lvl>
    <w:lvl w:ilvl="5">
      <w:start w:val="1"/>
      <w:numFmt w:val="lowerRoman"/>
      <w:lvlText w:val="%6."/>
      <w:lvlJc w:val="left"/>
      <w:pPr>
        <w:tabs>
          <w:tab w:val="left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left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left" w:pos="6120"/>
        </w:tabs>
        <w:ind w:left="6120" w:hanging="360"/>
      </w:pPr>
    </w:lvl>
    <w:lvl w:ilvl="8">
      <w:start w:val="1"/>
      <w:numFmt w:val="lowerRoman"/>
      <w:lvlText w:val="%9."/>
      <w:lvlJc w:val="left"/>
      <w:pPr>
        <w:tabs>
          <w:tab w:val="left" w:pos="6840"/>
        </w:tabs>
        <w:ind w:left="6840" w:hanging="180"/>
      </w:pPr>
    </w:lvl>
  </w:abstractNum>
  <w:abstractNum w:abstractNumId="13">
    <w:nsid w:val="5595882D"/>
    <w:multiLevelType w:val="multilevel"/>
    <w:tmpl w:val="5595882D"/>
    <w:lvl w:ilvl="0">
      <w:start w:val="1"/>
      <w:numFmt w:val="decimal"/>
      <w:lvlText w:val="%1."/>
      <w:lvlJc w:val="left"/>
      <w:pPr>
        <w:tabs>
          <w:tab w:val="left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left" w:pos="1789"/>
        </w:tabs>
        <w:ind w:left="1789" w:hanging="360"/>
      </w:pPr>
    </w:lvl>
    <w:lvl w:ilvl="2">
      <w:start w:val="1"/>
      <w:numFmt w:val="lowerRoman"/>
      <w:lvlText w:val="%3."/>
      <w:lvlJc w:val="left"/>
      <w:pPr>
        <w:tabs>
          <w:tab w:val="left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left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left" w:pos="3949"/>
        </w:tabs>
        <w:ind w:left="3949" w:hanging="360"/>
      </w:pPr>
    </w:lvl>
    <w:lvl w:ilvl="5">
      <w:start w:val="1"/>
      <w:numFmt w:val="lowerRoman"/>
      <w:lvlText w:val="%6."/>
      <w:lvlJc w:val="left"/>
      <w:pPr>
        <w:tabs>
          <w:tab w:val="left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left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left" w:pos="6109"/>
        </w:tabs>
        <w:ind w:left="6109" w:hanging="360"/>
      </w:pPr>
    </w:lvl>
    <w:lvl w:ilvl="8">
      <w:start w:val="1"/>
      <w:numFmt w:val="lowerRoman"/>
      <w:lvlText w:val="%9."/>
      <w:lvlJc w:val="left"/>
      <w:pPr>
        <w:tabs>
          <w:tab w:val="left" w:pos="6829"/>
        </w:tabs>
        <w:ind w:left="6829" w:hanging="180"/>
      </w:pPr>
    </w:lvl>
  </w:abstractNum>
  <w:abstractNum w:abstractNumId="14">
    <w:nsid w:val="5595882F"/>
    <w:multiLevelType w:val="multilevel"/>
    <w:tmpl w:val="5595882F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ascii="Cambria" w:hAnsi="Cambria" w:cs="Cambria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5">
    <w:nsid w:val="55958832"/>
    <w:multiLevelType w:val="multilevel"/>
    <w:tmpl w:val="55958832"/>
    <w:name w:val="Нумерованный список 18"/>
    <w:lvl w:ilvl="0">
      <w:start w:val="1"/>
      <w:numFmt w:val="decimal"/>
      <w:lvlText w:val="%1."/>
      <w:lvlJc w:val="left"/>
      <w:pPr>
        <w:tabs>
          <w:tab w:val="left" w:pos="1174"/>
        </w:tabs>
        <w:ind w:left="1174" w:hanging="360"/>
      </w:pPr>
    </w:lvl>
    <w:lvl w:ilvl="1">
      <w:start w:val="1"/>
      <w:numFmt w:val="lowerLetter"/>
      <w:lvlText w:val="%2."/>
      <w:lvlJc w:val="left"/>
      <w:pPr>
        <w:tabs>
          <w:tab w:val="left" w:pos="1894"/>
        </w:tabs>
        <w:ind w:left="1894" w:hanging="360"/>
      </w:pPr>
    </w:lvl>
    <w:lvl w:ilvl="2">
      <w:start w:val="1"/>
      <w:numFmt w:val="lowerRoman"/>
      <w:lvlText w:val="%3."/>
      <w:lvlJc w:val="left"/>
      <w:pPr>
        <w:tabs>
          <w:tab w:val="left" w:pos="2614"/>
        </w:tabs>
        <w:ind w:left="2614" w:hanging="180"/>
      </w:pPr>
    </w:lvl>
    <w:lvl w:ilvl="3">
      <w:start w:val="1"/>
      <w:numFmt w:val="decimal"/>
      <w:lvlText w:val="%4."/>
      <w:lvlJc w:val="left"/>
      <w:pPr>
        <w:tabs>
          <w:tab w:val="left" w:pos="3334"/>
        </w:tabs>
        <w:ind w:left="3334" w:hanging="360"/>
      </w:pPr>
    </w:lvl>
    <w:lvl w:ilvl="4">
      <w:start w:val="1"/>
      <w:numFmt w:val="lowerLetter"/>
      <w:lvlText w:val="%5."/>
      <w:lvlJc w:val="left"/>
      <w:pPr>
        <w:tabs>
          <w:tab w:val="left" w:pos="4054"/>
        </w:tabs>
        <w:ind w:left="4054" w:hanging="360"/>
      </w:pPr>
    </w:lvl>
    <w:lvl w:ilvl="5">
      <w:start w:val="1"/>
      <w:numFmt w:val="lowerRoman"/>
      <w:lvlText w:val="%6."/>
      <w:lvlJc w:val="left"/>
      <w:pPr>
        <w:tabs>
          <w:tab w:val="left" w:pos="4774"/>
        </w:tabs>
        <w:ind w:left="4774" w:hanging="180"/>
      </w:pPr>
    </w:lvl>
    <w:lvl w:ilvl="6">
      <w:start w:val="1"/>
      <w:numFmt w:val="decimal"/>
      <w:lvlText w:val="%7."/>
      <w:lvlJc w:val="left"/>
      <w:pPr>
        <w:tabs>
          <w:tab w:val="left" w:pos="5494"/>
        </w:tabs>
        <w:ind w:left="5494" w:hanging="360"/>
      </w:pPr>
    </w:lvl>
    <w:lvl w:ilvl="7">
      <w:start w:val="1"/>
      <w:numFmt w:val="lowerLetter"/>
      <w:lvlText w:val="%8."/>
      <w:lvlJc w:val="left"/>
      <w:pPr>
        <w:tabs>
          <w:tab w:val="left" w:pos="6214"/>
        </w:tabs>
        <w:ind w:left="6214" w:hanging="360"/>
      </w:pPr>
    </w:lvl>
    <w:lvl w:ilvl="8">
      <w:start w:val="1"/>
      <w:numFmt w:val="lowerRoman"/>
      <w:lvlText w:val="%9."/>
      <w:lvlJc w:val="left"/>
      <w:pPr>
        <w:tabs>
          <w:tab w:val="left" w:pos="6934"/>
        </w:tabs>
        <w:ind w:left="6934" w:hanging="180"/>
      </w:pPr>
    </w:lvl>
  </w:abstractNum>
  <w:abstractNum w:abstractNumId="16">
    <w:nsid w:val="55958837"/>
    <w:multiLevelType w:val="multilevel"/>
    <w:tmpl w:val="55958837"/>
    <w:name w:val="Нумерованный список 23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7">
    <w:nsid w:val="55958839"/>
    <w:multiLevelType w:val="multilevel"/>
    <w:tmpl w:val="55958839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ascii="Cambria" w:hAnsi="Cambria" w:cs="Cambria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8">
    <w:nsid w:val="5595883A"/>
    <w:multiLevelType w:val="multilevel"/>
    <w:tmpl w:val="5595883A"/>
    <w:lvl w:ilvl="0">
      <w:start w:val="1"/>
      <w:numFmt w:val="decimal"/>
      <w:lvlText w:val="%1."/>
      <w:lvlJc w:val="left"/>
      <w:pPr>
        <w:tabs>
          <w:tab w:val="left" w:pos="1287"/>
        </w:tabs>
        <w:ind w:left="1287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</w:lvl>
    <w:lvl w:ilvl="2">
      <w:start w:val="1"/>
      <w:numFmt w:val="lowerRoman"/>
      <w:lvlText w:val="%3."/>
      <w:lvlJc w:val="left"/>
      <w:pPr>
        <w:tabs>
          <w:tab w:val="left" w:pos="2727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</w:lvl>
    <w:lvl w:ilvl="5">
      <w:start w:val="1"/>
      <w:numFmt w:val="lowerRoman"/>
      <w:lvlText w:val="%6."/>
      <w:lvlJc w:val="left"/>
      <w:pPr>
        <w:tabs>
          <w:tab w:val="left" w:pos="4887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</w:lvl>
    <w:lvl w:ilvl="8">
      <w:start w:val="1"/>
      <w:numFmt w:val="lowerRoman"/>
      <w:lvlText w:val="%9."/>
      <w:lvlJc w:val="left"/>
      <w:pPr>
        <w:tabs>
          <w:tab w:val="left" w:pos="7047"/>
        </w:tabs>
        <w:ind w:left="7047" w:hanging="180"/>
      </w:pPr>
    </w:lvl>
  </w:abstractNum>
  <w:abstractNum w:abstractNumId="19">
    <w:nsid w:val="575DB64B"/>
    <w:multiLevelType w:val="multilevel"/>
    <w:tmpl w:val="575DB64B"/>
    <w:name w:val="Нумерованный список 1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0">
    <w:nsid w:val="575DB651"/>
    <w:multiLevelType w:val="multilevel"/>
    <w:tmpl w:val="575DB651"/>
    <w:name w:val="Нумерованный список 7"/>
    <w:lvl w:ilvl="0">
      <w:start w:val="2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cs="Wingdings"/>
      </w:rPr>
    </w:lvl>
  </w:abstractNum>
  <w:abstractNum w:abstractNumId="21">
    <w:nsid w:val="575DB654"/>
    <w:multiLevelType w:val="multilevel"/>
    <w:tmpl w:val="575DB654"/>
    <w:name w:val="Нумерованный список 10"/>
    <w:lvl w:ilvl="0">
      <w:start w:val="1"/>
      <w:numFmt w:val="bullet"/>
      <w:lvlText w:val=""/>
      <w:lvlJc w:val="left"/>
      <w:pPr>
        <w:tabs>
          <w:tab w:val="left" w:pos="644"/>
        </w:tabs>
        <w:ind w:left="644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cs="Wingdings"/>
      </w:rPr>
    </w:lvl>
  </w:abstractNum>
  <w:abstractNum w:abstractNumId="22">
    <w:nsid w:val="575DB656"/>
    <w:multiLevelType w:val="multilevel"/>
    <w:tmpl w:val="575DB656"/>
    <w:name w:val="Нумерованный список 12"/>
    <w:lvl w:ilvl="0">
      <w:start w:val="2"/>
      <w:numFmt w:val="bullet"/>
      <w:lvlText w:val="-"/>
      <w:lvlJc w:val="left"/>
      <w:pPr>
        <w:tabs>
          <w:tab w:val="left" w:pos="1004"/>
        </w:tabs>
        <w:ind w:left="1004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left" w:pos="1724"/>
        </w:tabs>
        <w:ind w:left="1724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444"/>
        </w:tabs>
        <w:ind w:left="2444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3164"/>
        </w:tabs>
        <w:ind w:left="3164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884"/>
        </w:tabs>
        <w:ind w:left="3884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604"/>
        </w:tabs>
        <w:ind w:left="4604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324"/>
        </w:tabs>
        <w:ind w:left="5324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6044"/>
        </w:tabs>
        <w:ind w:left="6044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764"/>
        </w:tabs>
        <w:ind w:left="6764" w:hanging="360"/>
      </w:pPr>
      <w:rPr>
        <w:rFonts w:ascii="Wingdings" w:hAnsi="Wingdings" w:cs="Wingdings"/>
      </w:rPr>
    </w:lvl>
  </w:abstractNum>
  <w:abstractNum w:abstractNumId="23">
    <w:nsid w:val="575DB657"/>
    <w:multiLevelType w:val="multilevel"/>
    <w:tmpl w:val="575DB657"/>
    <w:name w:val="Нумерованный список 13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4">
    <w:nsid w:val="575DB658"/>
    <w:multiLevelType w:val="multilevel"/>
    <w:tmpl w:val="575DB658"/>
    <w:name w:val="Нумерованный список 14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5">
    <w:nsid w:val="575DB659"/>
    <w:multiLevelType w:val="multilevel"/>
    <w:tmpl w:val="575DB659"/>
    <w:name w:val="Нумерованный список 15"/>
    <w:lvl w:ilvl="0">
      <w:start w:val="2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cs="Wingdings"/>
      </w:rPr>
    </w:lvl>
  </w:abstractNum>
  <w:abstractNum w:abstractNumId="26">
    <w:nsid w:val="575DB663"/>
    <w:multiLevelType w:val="multilevel"/>
    <w:tmpl w:val="575DB663"/>
    <w:name w:val="Нумерованный список 25"/>
    <w:lvl w:ilvl="0">
      <w:start w:val="2"/>
      <w:numFmt w:val="bullet"/>
      <w:lvlText w:val="-"/>
      <w:lvlJc w:val="left"/>
      <w:pPr>
        <w:tabs>
          <w:tab w:val="left" w:pos="1080"/>
        </w:tabs>
        <w:ind w:left="108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left" w:pos="180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52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324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96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68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40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612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840"/>
        </w:tabs>
        <w:ind w:left="6840" w:hanging="360"/>
      </w:pPr>
      <w:rPr>
        <w:rFonts w:ascii="Wingdings" w:hAnsi="Wingdings" w:cs="Wingdings"/>
      </w:rPr>
    </w:lvl>
  </w:abstractNum>
  <w:abstractNum w:abstractNumId="27">
    <w:nsid w:val="575DB664"/>
    <w:multiLevelType w:val="multilevel"/>
    <w:tmpl w:val="575DB664"/>
    <w:name w:val="Нумерованный список 2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8">
    <w:nsid w:val="575DB665"/>
    <w:multiLevelType w:val="multilevel"/>
    <w:tmpl w:val="575DB665"/>
    <w:name w:val="Нумерованный список 27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9">
    <w:nsid w:val="575DB66C"/>
    <w:multiLevelType w:val="multilevel"/>
    <w:tmpl w:val="575DB66C"/>
    <w:name w:val="Нумерованный список 34"/>
    <w:lvl w:ilvl="0">
      <w:start w:val="2"/>
      <w:numFmt w:val="decimal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left" w:pos="1049"/>
        </w:tabs>
        <w:ind w:left="1049" w:hanging="360"/>
      </w:pPr>
    </w:lvl>
    <w:lvl w:ilvl="2">
      <w:start w:val="1"/>
      <w:numFmt w:val="lowerRoman"/>
      <w:lvlText w:val="%3."/>
      <w:lvlJc w:val="left"/>
      <w:pPr>
        <w:tabs>
          <w:tab w:val="left" w:pos="1769"/>
        </w:tabs>
        <w:ind w:left="1769" w:hanging="180"/>
      </w:pPr>
    </w:lvl>
    <w:lvl w:ilvl="3">
      <w:start w:val="1"/>
      <w:numFmt w:val="decimal"/>
      <w:lvlText w:val="%4."/>
      <w:lvlJc w:val="left"/>
      <w:pPr>
        <w:tabs>
          <w:tab w:val="left" w:pos="2489"/>
        </w:tabs>
        <w:ind w:left="2489" w:hanging="360"/>
      </w:pPr>
    </w:lvl>
    <w:lvl w:ilvl="4">
      <w:start w:val="1"/>
      <w:numFmt w:val="lowerLetter"/>
      <w:lvlText w:val="%5."/>
      <w:lvlJc w:val="left"/>
      <w:pPr>
        <w:tabs>
          <w:tab w:val="left" w:pos="3209"/>
        </w:tabs>
        <w:ind w:left="3209" w:hanging="360"/>
      </w:pPr>
    </w:lvl>
    <w:lvl w:ilvl="5">
      <w:start w:val="1"/>
      <w:numFmt w:val="lowerRoman"/>
      <w:lvlText w:val="%6."/>
      <w:lvlJc w:val="left"/>
      <w:pPr>
        <w:tabs>
          <w:tab w:val="left" w:pos="3929"/>
        </w:tabs>
        <w:ind w:left="3929" w:hanging="180"/>
      </w:pPr>
    </w:lvl>
    <w:lvl w:ilvl="6">
      <w:start w:val="1"/>
      <w:numFmt w:val="decimal"/>
      <w:lvlText w:val="%7."/>
      <w:lvlJc w:val="left"/>
      <w:pPr>
        <w:tabs>
          <w:tab w:val="left" w:pos="4649"/>
        </w:tabs>
        <w:ind w:left="4649" w:hanging="360"/>
      </w:pPr>
    </w:lvl>
    <w:lvl w:ilvl="7">
      <w:start w:val="1"/>
      <w:numFmt w:val="lowerLetter"/>
      <w:lvlText w:val="%8."/>
      <w:lvlJc w:val="left"/>
      <w:pPr>
        <w:tabs>
          <w:tab w:val="left" w:pos="5369"/>
        </w:tabs>
        <w:ind w:left="5369" w:hanging="360"/>
      </w:pPr>
    </w:lvl>
    <w:lvl w:ilvl="8">
      <w:start w:val="1"/>
      <w:numFmt w:val="lowerRoman"/>
      <w:lvlText w:val="%9."/>
      <w:lvlJc w:val="left"/>
      <w:pPr>
        <w:tabs>
          <w:tab w:val="left" w:pos="6089"/>
        </w:tabs>
        <w:ind w:left="6089" w:hanging="180"/>
      </w:pPr>
    </w:lvl>
  </w:abstractNum>
  <w:abstractNum w:abstractNumId="30">
    <w:nsid w:val="575DB672"/>
    <w:multiLevelType w:val="multilevel"/>
    <w:tmpl w:val="575DB672"/>
    <w:name w:val="Нумерованный список 40"/>
    <w:lvl w:ilvl="0">
      <w:start w:val="2"/>
      <w:numFmt w:val="bullet"/>
      <w:lvlText w:val="-"/>
      <w:lvlJc w:val="left"/>
      <w:pPr>
        <w:tabs>
          <w:tab w:val="left" w:pos="1080"/>
        </w:tabs>
        <w:ind w:left="108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left" w:pos="180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252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left" w:pos="324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left" w:pos="396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468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left" w:pos="540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left" w:pos="612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6840"/>
        </w:tabs>
        <w:ind w:left="6840" w:hanging="360"/>
      </w:pPr>
      <w:rPr>
        <w:rFonts w:ascii="Wingdings" w:hAnsi="Wingdings" w:cs="Wingdings"/>
      </w:rPr>
    </w:lvl>
  </w:abstractNum>
  <w:abstractNum w:abstractNumId="31">
    <w:nsid w:val="73DA3BA0"/>
    <w:multiLevelType w:val="hybridMultilevel"/>
    <w:tmpl w:val="5CAA6696"/>
    <w:lvl w:ilvl="0" w:tplc="911EB4F0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22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1"/>
  </w:num>
  <w:num w:numId="4">
    <w:abstractNumId w:val="4"/>
  </w:num>
  <w:num w:numId="5">
    <w:abstractNumId w:val="3"/>
  </w:num>
  <w:num w:numId="6">
    <w:abstractNumId w:val="9"/>
  </w:num>
  <w:num w:numId="7">
    <w:abstractNumId w:val="2"/>
  </w:num>
  <w:num w:numId="8">
    <w:abstractNumId w:val="20"/>
  </w:num>
  <w:num w:numId="9">
    <w:abstractNumId w:val="21"/>
  </w:num>
  <w:num w:numId="10">
    <w:abstractNumId w:val="22"/>
  </w:num>
  <w:num w:numId="11">
    <w:abstractNumId w:val="25"/>
  </w:num>
  <w:num w:numId="12">
    <w:abstractNumId w:val="26"/>
  </w:num>
  <w:num w:numId="13">
    <w:abstractNumId w:val="30"/>
  </w:num>
  <w:num w:numId="14">
    <w:abstractNumId w:val="19"/>
  </w:num>
  <w:num w:numId="15">
    <w:abstractNumId w:val="23"/>
  </w:num>
  <w:num w:numId="16">
    <w:abstractNumId w:val="24"/>
  </w:num>
  <w:num w:numId="17">
    <w:abstractNumId w:val="27"/>
  </w:num>
  <w:num w:numId="18">
    <w:abstractNumId w:val="28"/>
  </w:num>
  <w:num w:numId="19">
    <w:abstractNumId w:val="29"/>
  </w:num>
  <w:num w:numId="20">
    <w:abstractNumId w:val="10"/>
  </w:num>
  <w:num w:numId="21">
    <w:abstractNumId w:val="11"/>
  </w:num>
  <w:num w:numId="22">
    <w:abstractNumId w:val="12"/>
  </w:num>
  <w:num w:numId="23">
    <w:abstractNumId w:val="13"/>
  </w:num>
  <w:num w:numId="24">
    <w:abstractNumId w:val="14"/>
  </w:num>
  <w:num w:numId="25">
    <w:abstractNumId w:val="15"/>
  </w:num>
  <w:num w:numId="26">
    <w:abstractNumId w:val="16"/>
  </w:num>
  <w:num w:numId="27">
    <w:abstractNumId w:val="17"/>
  </w:num>
  <w:num w:numId="28">
    <w:abstractNumId w:val="18"/>
  </w:num>
  <w:num w:numId="29">
    <w:abstractNumId w:val="5"/>
  </w:num>
  <w:num w:numId="30">
    <w:abstractNumId w:val="8"/>
  </w:num>
  <w:num w:numId="31">
    <w:abstractNumId w:val="0"/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C7A48"/>
    <w:rsid w:val="00014734"/>
    <w:rsid w:val="0005335B"/>
    <w:rsid w:val="00055374"/>
    <w:rsid w:val="00095810"/>
    <w:rsid w:val="00161CC3"/>
    <w:rsid w:val="001C573D"/>
    <w:rsid w:val="00275FEF"/>
    <w:rsid w:val="002A4EBA"/>
    <w:rsid w:val="002A5ADD"/>
    <w:rsid w:val="002C1BE7"/>
    <w:rsid w:val="002D5AA3"/>
    <w:rsid w:val="0031542E"/>
    <w:rsid w:val="00334974"/>
    <w:rsid w:val="00346965"/>
    <w:rsid w:val="00372035"/>
    <w:rsid w:val="003C46CF"/>
    <w:rsid w:val="003D7FAF"/>
    <w:rsid w:val="003E7AFA"/>
    <w:rsid w:val="00406773"/>
    <w:rsid w:val="00433D78"/>
    <w:rsid w:val="00433EE0"/>
    <w:rsid w:val="00441DD5"/>
    <w:rsid w:val="004843D3"/>
    <w:rsid w:val="00497C85"/>
    <w:rsid w:val="005162AE"/>
    <w:rsid w:val="005241AA"/>
    <w:rsid w:val="00592C03"/>
    <w:rsid w:val="005C5F68"/>
    <w:rsid w:val="005E6988"/>
    <w:rsid w:val="0068487E"/>
    <w:rsid w:val="006911F3"/>
    <w:rsid w:val="006B3FD5"/>
    <w:rsid w:val="006B5797"/>
    <w:rsid w:val="006D526A"/>
    <w:rsid w:val="00730148"/>
    <w:rsid w:val="00750A3D"/>
    <w:rsid w:val="00763CA9"/>
    <w:rsid w:val="00783173"/>
    <w:rsid w:val="007A2424"/>
    <w:rsid w:val="007E4FEA"/>
    <w:rsid w:val="00804BBD"/>
    <w:rsid w:val="0081453E"/>
    <w:rsid w:val="008220FF"/>
    <w:rsid w:val="008646F4"/>
    <w:rsid w:val="00884E4C"/>
    <w:rsid w:val="0089634F"/>
    <w:rsid w:val="008E372F"/>
    <w:rsid w:val="00990DA4"/>
    <w:rsid w:val="00A309CA"/>
    <w:rsid w:val="00A45FAA"/>
    <w:rsid w:val="00A711F6"/>
    <w:rsid w:val="00AC72F2"/>
    <w:rsid w:val="00B155E7"/>
    <w:rsid w:val="00B65442"/>
    <w:rsid w:val="00B92960"/>
    <w:rsid w:val="00B96D17"/>
    <w:rsid w:val="00C04078"/>
    <w:rsid w:val="00C21636"/>
    <w:rsid w:val="00C62EF3"/>
    <w:rsid w:val="00CB708B"/>
    <w:rsid w:val="00CC7A48"/>
    <w:rsid w:val="00D44F82"/>
    <w:rsid w:val="00D86CFB"/>
    <w:rsid w:val="00DD6F6A"/>
    <w:rsid w:val="00E04813"/>
    <w:rsid w:val="00E26EB8"/>
    <w:rsid w:val="00E71213"/>
    <w:rsid w:val="00E80F0F"/>
    <w:rsid w:val="00E81C54"/>
    <w:rsid w:val="00EB0B6A"/>
    <w:rsid w:val="00EE2A3A"/>
    <w:rsid w:val="00F40E5A"/>
    <w:rsid w:val="00F61BF4"/>
    <w:rsid w:val="00F7466B"/>
    <w:rsid w:val="00FB5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7A48"/>
    <w:rPr>
      <w:rFonts w:ascii="Times New Roman" w:eastAsia="Times New Roman" w:hAnsi="Times New Roman"/>
      <w:sz w:val="24"/>
      <w:szCs w:val="24"/>
      <w:lang w:val="uk-UA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C7A48"/>
    <w:pPr>
      <w:tabs>
        <w:tab w:val="left" w:pos="-180"/>
      </w:tabs>
      <w:spacing w:after="120"/>
      <w:jc w:val="center"/>
      <w:outlineLvl w:val="1"/>
    </w:pPr>
    <w:rPr>
      <w:caps/>
    </w:rPr>
  </w:style>
  <w:style w:type="paragraph" w:styleId="Heading6">
    <w:name w:val="heading 6"/>
    <w:basedOn w:val="Normal"/>
    <w:next w:val="Normal"/>
    <w:link w:val="Heading6Char"/>
    <w:uiPriority w:val="99"/>
    <w:qFormat/>
    <w:rsid w:val="001C573D"/>
    <w:pPr>
      <w:spacing w:before="240" w:after="60"/>
      <w:outlineLvl w:val="5"/>
    </w:pPr>
    <w:rPr>
      <w:rFonts w:eastAsia="Arial Unicode MS"/>
      <w:b/>
      <w:bCs/>
      <w:color w:val="000000"/>
      <w:sz w:val="22"/>
      <w:szCs w:val="22"/>
      <w:lang w:eastAsia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CC7A48"/>
    <w:rPr>
      <w:rFonts w:ascii="Times New Roman" w:hAnsi="Times New Roman" w:cs="Times New Roman"/>
      <w:caps/>
      <w:sz w:val="24"/>
      <w:szCs w:val="24"/>
      <w:lang w:val="x-none" w:eastAsia="ru-RU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1C573D"/>
    <w:rPr>
      <w:rFonts w:ascii="Times New Roman" w:eastAsia="Arial Unicode MS" w:hAnsi="Times New Roman" w:cs="Times New Roman"/>
      <w:b/>
      <w:bCs/>
      <w:color w:val="000000"/>
      <w:lang w:val="x-none" w:eastAsia="uk-UA"/>
    </w:rPr>
  </w:style>
  <w:style w:type="paragraph" w:styleId="FootnoteText">
    <w:name w:val="footnote text"/>
    <w:basedOn w:val="Normal"/>
    <w:link w:val="FootnoteTextChar"/>
    <w:uiPriority w:val="99"/>
    <w:semiHidden/>
    <w:rsid w:val="00CC7A4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C7A48"/>
    <w:rPr>
      <w:rFonts w:ascii="Times New Roman" w:hAnsi="Times New Roman" w:cs="Times New Roman"/>
      <w:sz w:val="20"/>
      <w:szCs w:val="20"/>
      <w:lang w:val="x-none" w:eastAsia="ru-RU"/>
    </w:rPr>
  </w:style>
  <w:style w:type="paragraph" w:styleId="BodyTextIndent">
    <w:name w:val="Body Text Indent"/>
    <w:basedOn w:val="Normal"/>
    <w:link w:val="BodyTextIndentChar"/>
    <w:uiPriority w:val="99"/>
    <w:rsid w:val="00CC7A48"/>
    <w:pPr>
      <w:autoSpaceDE w:val="0"/>
      <w:autoSpaceDN w:val="0"/>
      <w:adjustRightInd w:val="0"/>
      <w:ind w:left="4111"/>
    </w:pPr>
    <w:rPr>
      <w:sz w:val="22"/>
      <w:szCs w:val="22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CC7A48"/>
    <w:rPr>
      <w:rFonts w:ascii="Times New Roman" w:hAnsi="Times New Roman" w:cs="Times New Roman"/>
      <w:sz w:val="24"/>
      <w:szCs w:val="24"/>
      <w:lang w:val="x-none" w:eastAsia="ru-RU"/>
    </w:rPr>
  </w:style>
  <w:style w:type="character" w:styleId="FootnoteReference">
    <w:name w:val="footnote reference"/>
    <w:basedOn w:val="DefaultParagraphFont"/>
    <w:uiPriority w:val="99"/>
    <w:semiHidden/>
    <w:rsid w:val="00CC7A48"/>
    <w:rPr>
      <w:vertAlign w:val="superscript"/>
    </w:rPr>
  </w:style>
  <w:style w:type="paragraph" w:styleId="BodyText3">
    <w:name w:val="Body Text 3"/>
    <w:basedOn w:val="Normal"/>
    <w:link w:val="BodyText3Char"/>
    <w:uiPriority w:val="99"/>
    <w:rsid w:val="00C21636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21636"/>
    <w:rPr>
      <w:rFonts w:ascii="Times New Roman" w:hAnsi="Times New Roman" w:cs="Times New Roman"/>
      <w:sz w:val="16"/>
      <w:szCs w:val="16"/>
      <w:lang w:val="x-none" w:eastAsia="ru-RU"/>
    </w:rPr>
  </w:style>
  <w:style w:type="character" w:customStyle="1" w:styleId="a">
    <w:name w:val="Основной текст_"/>
    <w:link w:val="7"/>
    <w:uiPriority w:val="99"/>
    <w:locked/>
    <w:rsid w:val="00C21636"/>
    <w:rPr>
      <w:rFonts w:ascii="Times New Roman" w:hAnsi="Times New Roman" w:cs="Times New Roman"/>
      <w:sz w:val="17"/>
      <w:szCs w:val="17"/>
      <w:shd w:val="clear" w:color="auto" w:fill="FFFFFF"/>
    </w:rPr>
  </w:style>
  <w:style w:type="character" w:customStyle="1" w:styleId="4">
    <w:name w:val="Заголовок №4_"/>
    <w:link w:val="40"/>
    <w:uiPriority w:val="99"/>
    <w:locked/>
    <w:rsid w:val="00C21636"/>
    <w:rPr>
      <w:rFonts w:ascii="Times New Roman" w:hAnsi="Times New Roman" w:cs="Times New Roman"/>
      <w:sz w:val="17"/>
      <w:szCs w:val="17"/>
      <w:shd w:val="clear" w:color="auto" w:fill="FFFFFF"/>
    </w:rPr>
  </w:style>
  <w:style w:type="paragraph" w:customStyle="1" w:styleId="7">
    <w:name w:val="Основной текст7"/>
    <w:basedOn w:val="Normal"/>
    <w:link w:val="a"/>
    <w:uiPriority w:val="99"/>
    <w:rsid w:val="00C21636"/>
    <w:pPr>
      <w:widowControl w:val="0"/>
      <w:shd w:val="clear" w:color="auto" w:fill="FFFFFF"/>
      <w:spacing w:line="226" w:lineRule="exact"/>
      <w:ind w:hanging="280"/>
      <w:jc w:val="both"/>
    </w:pPr>
    <w:rPr>
      <w:sz w:val="17"/>
      <w:szCs w:val="17"/>
      <w:lang w:eastAsia="en-US"/>
    </w:rPr>
  </w:style>
  <w:style w:type="paragraph" w:customStyle="1" w:styleId="40">
    <w:name w:val="Заголовок №4"/>
    <w:basedOn w:val="Normal"/>
    <w:link w:val="4"/>
    <w:uiPriority w:val="99"/>
    <w:rsid w:val="00C21636"/>
    <w:pPr>
      <w:widowControl w:val="0"/>
      <w:shd w:val="clear" w:color="auto" w:fill="FFFFFF"/>
      <w:spacing w:after="360" w:line="240" w:lineRule="atLeast"/>
      <w:outlineLvl w:val="3"/>
    </w:pPr>
    <w:rPr>
      <w:sz w:val="17"/>
      <w:szCs w:val="17"/>
      <w:lang w:eastAsia="en-US"/>
    </w:rPr>
  </w:style>
  <w:style w:type="paragraph" w:styleId="ListParagraph">
    <w:name w:val="List Paragraph"/>
    <w:basedOn w:val="Normal"/>
    <w:uiPriority w:val="99"/>
    <w:qFormat/>
    <w:rsid w:val="00C21636"/>
    <w:pPr>
      <w:widowControl w:val="0"/>
      <w:ind w:left="720"/>
    </w:pPr>
    <w:rPr>
      <w:rFonts w:ascii="Courier New" w:eastAsia="Calibri" w:hAnsi="Courier New" w:cs="Courier New"/>
      <w:color w:val="000000"/>
      <w:lang w:eastAsia="uk-UA"/>
    </w:rPr>
  </w:style>
  <w:style w:type="character" w:customStyle="1" w:styleId="3">
    <w:name w:val="Подпись к таблице (3)_"/>
    <w:link w:val="30"/>
    <w:uiPriority w:val="99"/>
    <w:locked/>
    <w:rsid w:val="00C21636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30">
    <w:name w:val="Подпись к таблице (3)"/>
    <w:basedOn w:val="Normal"/>
    <w:link w:val="3"/>
    <w:uiPriority w:val="99"/>
    <w:rsid w:val="00C21636"/>
    <w:pPr>
      <w:widowControl w:val="0"/>
      <w:shd w:val="clear" w:color="auto" w:fill="FFFFFF"/>
      <w:spacing w:line="240" w:lineRule="atLeast"/>
      <w:jc w:val="both"/>
    </w:pPr>
    <w:rPr>
      <w:b/>
      <w:bCs/>
      <w:sz w:val="17"/>
      <w:szCs w:val="17"/>
      <w:lang w:eastAsia="en-US"/>
    </w:rPr>
  </w:style>
  <w:style w:type="character" w:customStyle="1" w:styleId="FontStyle50">
    <w:name w:val="Font Style50"/>
    <w:uiPriority w:val="99"/>
    <w:rsid w:val="00C21636"/>
    <w:rPr>
      <w:rFonts w:ascii="Times New Roman" w:hAnsi="Times New Roman" w:cs="Times New Roman"/>
      <w:b/>
      <w:bCs/>
      <w:sz w:val="26"/>
      <w:szCs w:val="26"/>
    </w:rPr>
  </w:style>
  <w:style w:type="paragraph" w:customStyle="1" w:styleId="Style18">
    <w:name w:val="Style18"/>
    <w:basedOn w:val="Normal"/>
    <w:uiPriority w:val="99"/>
    <w:rsid w:val="00C21636"/>
    <w:pPr>
      <w:widowControl w:val="0"/>
      <w:autoSpaceDE w:val="0"/>
      <w:autoSpaceDN w:val="0"/>
      <w:adjustRightInd w:val="0"/>
    </w:pPr>
    <w:rPr>
      <w:lang w:val="ru-RU"/>
    </w:rPr>
  </w:style>
  <w:style w:type="paragraph" w:styleId="NoSpacing">
    <w:name w:val="No Spacing"/>
    <w:uiPriority w:val="99"/>
    <w:qFormat/>
    <w:rsid w:val="00C21636"/>
    <w:rPr>
      <w:rFonts w:eastAsia="MS Mincho" w:cs="Calibri"/>
    </w:rPr>
  </w:style>
  <w:style w:type="character" w:styleId="Strong">
    <w:name w:val="Strong"/>
    <w:basedOn w:val="DefaultParagraphFont"/>
    <w:uiPriority w:val="99"/>
    <w:qFormat/>
    <w:rsid w:val="00CB708B"/>
    <w:rPr>
      <w:b/>
      <w:bCs/>
    </w:rPr>
  </w:style>
  <w:style w:type="character" w:styleId="Hyperlink">
    <w:name w:val="Hyperlink"/>
    <w:basedOn w:val="DefaultParagraphFont"/>
    <w:uiPriority w:val="99"/>
    <w:rsid w:val="00CB708B"/>
    <w:rPr>
      <w:color w:val="0000FF"/>
      <w:u w:val="single"/>
    </w:rPr>
  </w:style>
  <w:style w:type="paragraph" w:customStyle="1" w:styleId="1">
    <w:name w:val="Знак1 Знак Знак Знак"/>
    <w:basedOn w:val="Normal"/>
    <w:uiPriority w:val="99"/>
    <w:rsid w:val="008E372F"/>
    <w:rPr>
      <w:rFonts w:ascii="Verdana" w:hAnsi="Verdana" w:cs="Verdana"/>
      <w:sz w:val="20"/>
      <w:szCs w:val="20"/>
      <w:lang w:val="en-US" w:eastAsia="en-US"/>
    </w:rPr>
  </w:style>
  <w:style w:type="character" w:customStyle="1" w:styleId="a0">
    <w:name w:val="Оглавление"/>
    <w:uiPriority w:val="99"/>
    <w:rsid w:val="002D5AA3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shd w:val="clear" w:color="auto" w:fill="FFFFFF"/>
      <w:lang w:val="uk-UA" w:eastAsia="uk-UA"/>
    </w:rPr>
  </w:style>
  <w:style w:type="paragraph" w:customStyle="1" w:styleId="Default">
    <w:name w:val="Default"/>
    <w:uiPriority w:val="99"/>
    <w:rsid w:val="002D5AA3"/>
    <w:rPr>
      <w:rFonts w:ascii="Verdana" w:eastAsia="Times New Roman" w:hAnsi="Verdana" w:cs="Verdana"/>
      <w:color w:val="000000"/>
      <w:sz w:val="24"/>
      <w:szCs w:val="24"/>
      <w:lang w:val="uk-UA" w:eastAsia="en-US"/>
    </w:rPr>
  </w:style>
  <w:style w:type="paragraph" w:customStyle="1" w:styleId="10">
    <w:name w:val="Абзац списка1"/>
    <w:uiPriority w:val="99"/>
    <w:rsid w:val="002D5AA3"/>
    <w:pPr>
      <w:widowControl w:val="0"/>
      <w:ind w:left="720"/>
    </w:pPr>
    <w:rPr>
      <w:rFonts w:ascii="Courier New" w:hAnsi="Courier New" w:cs="Courier New"/>
      <w:color w:val="000000"/>
      <w:sz w:val="24"/>
      <w:szCs w:val="24"/>
      <w:lang w:val="uk-UA" w:eastAsia="uk-UA"/>
    </w:rPr>
  </w:style>
  <w:style w:type="paragraph" w:customStyle="1" w:styleId="Style9">
    <w:name w:val="Style9"/>
    <w:uiPriority w:val="99"/>
    <w:rsid w:val="002D5AA3"/>
    <w:pPr>
      <w:widowControl w:val="0"/>
      <w:spacing w:line="293" w:lineRule="exact"/>
      <w:jc w:val="right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11">
    <w:name w:val="Основной текст1"/>
    <w:uiPriority w:val="99"/>
    <w:rsid w:val="002D5AA3"/>
    <w:rPr>
      <w:rFonts w:ascii="Times New Roman" w:eastAsia="Arial Unicode MS" w:hAnsi="Times New Roman" w:cs="Times New Roman"/>
      <w:color w:val="000000"/>
      <w:spacing w:val="0"/>
      <w:w w:val="100"/>
      <w:kern w:val="0"/>
      <w:position w:val="0"/>
      <w:sz w:val="17"/>
      <w:szCs w:val="17"/>
      <w:u w:val="none"/>
      <w:shd w:val="clear" w:color="auto" w:fill="auto"/>
      <w:vertAlign w:val="baseline"/>
      <w:lang w:val="uk-UA" w:eastAsia="uk-UA"/>
    </w:rPr>
  </w:style>
  <w:style w:type="table" w:styleId="TableGrid">
    <w:name w:val="Table Grid"/>
    <w:basedOn w:val="TableNormal"/>
    <w:uiPriority w:val="99"/>
    <w:rsid w:val="002D5AA3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99"/>
    <w:semiHidden/>
    <w:rsid w:val="002D5AA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2D5AA3"/>
    <w:rPr>
      <w:rFonts w:ascii="Times New Roman" w:hAnsi="Times New Roman" w:cs="Times New Roman"/>
      <w:sz w:val="24"/>
      <w:szCs w:val="24"/>
      <w:lang w:val="x-none" w:eastAsia="ru-RU"/>
    </w:rPr>
  </w:style>
  <w:style w:type="paragraph" w:customStyle="1" w:styleId="styletext">
    <w:name w:val="style_text"/>
    <w:basedOn w:val="Normal"/>
    <w:uiPriority w:val="99"/>
    <w:rsid w:val="002D5AA3"/>
    <w:pPr>
      <w:spacing w:before="100" w:beforeAutospacing="1" w:after="100" w:afterAutospacing="1"/>
    </w:pPr>
    <w:rPr>
      <w:lang w:eastAsia="uk-UA"/>
    </w:rPr>
  </w:style>
  <w:style w:type="paragraph" w:customStyle="1" w:styleId="5">
    <w:name w:val="Основной текст (5)"/>
    <w:uiPriority w:val="99"/>
    <w:rsid w:val="001C573D"/>
    <w:pPr>
      <w:widowControl w:val="0"/>
      <w:spacing w:after="120" w:line="240" w:lineRule="atLeast"/>
      <w:ind w:firstLine="380"/>
      <w:jc w:val="both"/>
    </w:pPr>
    <w:rPr>
      <w:rFonts w:ascii="Times New Roman" w:hAnsi="Times New Roman"/>
      <w:i/>
      <w:iCs/>
      <w:color w:val="000000"/>
      <w:sz w:val="17"/>
      <w:szCs w:val="17"/>
    </w:rPr>
  </w:style>
  <w:style w:type="paragraph" w:customStyle="1" w:styleId="50">
    <w:name w:val="Çàãîëîâîê ¹5"/>
    <w:basedOn w:val="BodyTextIndent"/>
    <w:uiPriority w:val="99"/>
    <w:rsid w:val="001C573D"/>
    <w:pPr>
      <w:widowControl w:val="0"/>
      <w:autoSpaceDE/>
      <w:autoSpaceDN/>
      <w:adjustRightInd/>
      <w:spacing w:after="120"/>
      <w:ind w:left="283"/>
      <w:jc w:val="both"/>
    </w:pPr>
    <w:rPr>
      <w:b/>
      <w:bCs/>
      <w:color w:val="000000"/>
      <w:sz w:val="17"/>
      <w:szCs w:val="17"/>
      <w:lang w:val="ru-RU" w:eastAsia="zh-CN"/>
    </w:rPr>
  </w:style>
  <w:style w:type="paragraph" w:styleId="BodyTextIndent3">
    <w:name w:val="Body Text Indent 3"/>
    <w:basedOn w:val="Normal"/>
    <w:link w:val="BodyTextIndent3Char"/>
    <w:uiPriority w:val="99"/>
    <w:rsid w:val="001C573D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1C573D"/>
    <w:rPr>
      <w:rFonts w:ascii="Times New Roman" w:hAnsi="Times New Roman" w:cs="Times New Roman"/>
      <w:sz w:val="16"/>
      <w:szCs w:val="16"/>
      <w:lang w:val="x-none" w:eastAsia="ru-RU"/>
    </w:rPr>
  </w:style>
  <w:style w:type="paragraph" w:customStyle="1" w:styleId="51">
    <w:name w:val="Заголовок №5"/>
    <w:basedOn w:val="Normal"/>
    <w:uiPriority w:val="99"/>
    <w:rsid w:val="001C573D"/>
    <w:pPr>
      <w:widowControl w:val="0"/>
      <w:spacing w:after="120" w:line="240" w:lineRule="atLeast"/>
      <w:jc w:val="both"/>
      <w:outlineLvl w:val="4"/>
    </w:pPr>
    <w:rPr>
      <w:b/>
      <w:bCs/>
      <w:color w:val="000000"/>
      <w:sz w:val="17"/>
      <w:szCs w:val="17"/>
      <w:lang w:val="ru-RU" w:eastAsia="en-US"/>
    </w:rPr>
  </w:style>
  <w:style w:type="paragraph" w:customStyle="1" w:styleId="a1">
    <w:name w:val="основное содержание"/>
    <w:basedOn w:val="Normal"/>
    <w:uiPriority w:val="99"/>
    <w:rsid w:val="001C573D"/>
    <w:pPr>
      <w:spacing w:line="319" w:lineRule="auto"/>
      <w:ind w:firstLine="709"/>
      <w:jc w:val="both"/>
    </w:pPr>
    <w:rPr>
      <w:color w:val="000000"/>
      <w:sz w:val="28"/>
      <w:szCs w:val="28"/>
    </w:rPr>
  </w:style>
  <w:style w:type="character" w:styleId="HTMLCite">
    <w:name w:val="HTML Cite"/>
    <w:basedOn w:val="DefaultParagraphFont"/>
    <w:uiPriority w:val="99"/>
    <w:semiHidden/>
    <w:rsid w:val="001C573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358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k.kpi.ua/specialities/s-121/" TargetMode="External"/><Relationship Id="rId13" Type="http://schemas.openxmlformats.org/officeDocument/2006/relationships/hyperlink" Target="http://kpfu.ru/docs/F1925355376/Andreev.V.I..Pedagogika._redaktorskaya.versiya_.pdf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pk.kpi.ua/specialities/s-113/" TargetMode="External"/><Relationship Id="rId12" Type="http://schemas.openxmlformats.org/officeDocument/2006/relationships/hyperlink" Target="http://pk.kpi.ua/specialities/s-123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login.kpi.ua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pk.kpi.ua/specialities/s-121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studfiles.ru/preview/2298880/" TargetMode="External"/><Relationship Id="rId10" Type="http://schemas.openxmlformats.org/officeDocument/2006/relationships/hyperlink" Target="http://pk.kpi.ua/specialities/s-113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k.kpi.ua/specialities/s-123/" TargetMode="External"/><Relationship Id="rId14" Type="http://schemas.openxmlformats.org/officeDocument/2006/relationships/hyperlink" Target="http://dspace.ukrfa.kharkov.ua/bitstrea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287</TotalTime>
  <Pages>18</Pages>
  <Words>6276</Words>
  <Characters>-32766</Characters>
  <Application>Microsoft Office Word</Application>
  <DocSecurity>0</DocSecurity>
  <Lines>0</Lines>
  <Paragraphs>0</Paragraphs>
  <ScaleCrop>false</ScaleCrop>
  <Company>Hewlett-Packard</Company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</dc:creator>
  <cp:keywords/>
  <dc:description/>
  <cp:lastModifiedBy>Юрий</cp:lastModifiedBy>
  <cp:revision>18</cp:revision>
  <dcterms:created xsi:type="dcterms:W3CDTF">2018-08-28T18:21:00Z</dcterms:created>
  <dcterms:modified xsi:type="dcterms:W3CDTF">2018-09-17T13:27:00Z</dcterms:modified>
</cp:coreProperties>
</file>