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EB9961" w14:textId="77777777" w:rsidR="00972DA2" w:rsidRPr="00787A9C" w:rsidRDefault="00972DA2" w:rsidP="00972DA2">
      <w:pPr>
        <w:spacing w:after="120" w:line="264" w:lineRule="auto"/>
        <w:jc w:val="center"/>
        <w:rPr>
          <w:rFonts w:ascii="Times New Roman" w:hAnsi="Times New Roman"/>
          <w:caps/>
          <w:sz w:val="26"/>
          <w:szCs w:val="26"/>
          <w:lang w:val="uk-UA"/>
        </w:rPr>
      </w:pPr>
      <w:r w:rsidRPr="00787A9C">
        <w:rPr>
          <w:rFonts w:ascii="Times New Roman" w:hAnsi="Times New Roman"/>
          <w:caps/>
          <w:sz w:val="26"/>
          <w:szCs w:val="26"/>
          <w:lang w:val="uk-UA"/>
        </w:rPr>
        <w:t>Міністерство освіти і науки України</w:t>
      </w:r>
    </w:p>
    <w:p w14:paraId="186812D4" w14:textId="77777777" w:rsidR="00972DA2" w:rsidRPr="00787A9C" w:rsidRDefault="00972DA2" w:rsidP="005F074C">
      <w:pPr>
        <w:spacing w:after="0" w:line="240" w:lineRule="auto"/>
        <w:jc w:val="center"/>
        <w:rPr>
          <w:rFonts w:ascii="Times New Roman" w:hAnsi="Times New Roman"/>
          <w:caps/>
          <w:sz w:val="26"/>
          <w:szCs w:val="26"/>
          <w:lang w:val="uk-UA"/>
        </w:rPr>
      </w:pPr>
      <w:r w:rsidRPr="00787A9C">
        <w:rPr>
          <w:rFonts w:ascii="Times New Roman" w:hAnsi="Times New Roman"/>
          <w:caps/>
          <w:sz w:val="26"/>
          <w:szCs w:val="26"/>
          <w:lang w:val="uk-UA"/>
        </w:rPr>
        <w:t>Національний технічний університет України</w:t>
      </w:r>
      <w:r w:rsidRPr="00787A9C">
        <w:rPr>
          <w:rFonts w:ascii="Times New Roman" w:hAnsi="Times New Roman"/>
          <w:caps/>
          <w:sz w:val="26"/>
          <w:szCs w:val="26"/>
          <w:lang w:val="uk-UA"/>
        </w:rPr>
        <w:br/>
        <w:t>«Київський політехнічний інститут</w:t>
      </w:r>
    </w:p>
    <w:p w14:paraId="6BA71AC4" w14:textId="77777777" w:rsidR="00972DA2" w:rsidRPr="00787A9C" w:rsidRDefault="00972DA2" w:rsidP="005F074C">
      <w:pPr>
        <w:spacing w:after="0" w:line="240" w:lineRule="auto"/>
        <w:jc w:val="center"/>
        <w:rPr>
          <w:rFonts w:ascii="Times New Roman" w:hAnsi="Times New Roman"/>
          <w:caps/>
          <w:sz w:val="26"/>
          <w:szCs w:val="26"/>
          <w:lang w:val="uk-UA"/>
        </w:rPr>
      </w:pPr>
      <w:r w:rsidRPr="00787A9C">
        <w:rPr>
          <w:rFonts w:ascii="Times New Roman" w:hAnsi="Times New Roman"/>
          <w:sz w:val="26"/>
          <w:szCs w:val="26"/>
          <w:lang w:val="uk-UA"/>
        </w:rPr>
        <w:t>імені ІГОРЯ СІКОРСЬКОГО</w:t>
      </w:r>
      <w:r w:rsidRPr="00787A9C">
        <w:rPr>
          <w:rFonts w:ascii="Times New Roman" w:hAnsi="Times New Roman"/>
          <w:caps/>
          <w:sz w:val="26"/>
          <w:szCs w:val="26"/>
          <w:lang w:val="uk-UA"/>
        </w:rPr>
        <w:t>»</w:t>
      </w:r>
    </w:p>
    <w:p w14:paraId="04BAC38C" w14:textId="77777777" w:rsidR="00972DA2" w:rsidRPr="00787A9C" w:rsidRDefault="00972DA2" w:rsidP="00972DA2">
      <w:pPr>
        <w:spacing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0BEC8C88" w14:textId="77777777" w:rsidR="00972DA2" w:rsidRPr="00787A9C" w:rsidRDefault="00972DA2" w:rsidP="00972DA2">
      <w:pPr>
        <w:spacing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0CD7F981" w14:textId="77777777" w:rsidR="00972DA2" w:rsidRPr="00787A9C" w:rsidRDefault="00972DA2" w:rsidP="00972DA2">
      <w:pPr>
        <w:spacing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548B70E6" w14:textId="77777777" w:rsidR="00972DA2" w:rsidRPr="00787A9C" w:rsidRDefault="00972DA2" w:rsidP="00972DA2">
      <w:pPr>
        <w:spacing w:line="264" w:lineRule="auto"/>
        <w:rPr>
          <w:rFonts w:ascii="Times New Roman" w:hAnsi="Times New Roman"/>
          <w:color w:val="000000"/>
          <w:sz w:val="26"/>
          <w:szCs w:val="26"/>
          <w:lang w:val="uk-UA"/>
        </w:rPr>
      </w:pPr>
    </w:p>
    <w:p w14:paraId="047719C0" w14:textId="77777777" w:rsidR="00972DA2" w:rsidRPr="00787A9C" w:rsidRDefault="00972DA2" w:rsidP="00972DA2">
      <w:pPr>
        <w:spacing w:line="264" w:lineRule="auto"/>
        <w:rPr>
          <w:rFonts w:ascii="Times New Roman" w:hAnsi="Times New Roman"/>
          <w:color w:val="000000"/>
          <w:sz w:val="26"/>
          <w:szCs w:val="26"/>
          <w:lang w:val="uk-UA"/>
        </w:rPr>
      </w:pPr>
    </w:p>
    <w:p w14:paraId="68238755" w14:textId="77777777" w:rsidR="00972DA2" w:rsidRPr="00787A9C" w:rsidRDefault="00972DA2" w:rsidP="00972DA2">
      <w:pPr>
        <w:spacing w:line="264" w:lineRule="auto"/>
        <w:rPr>
          <w:rFonts w:ascii="Times New Roman" w:hAnsi="Times New Roman"/>
          <w:color w:val="000000"/>
          <w:sz w:val="26"/>
          <w:szCs w:val="26"/>
          <w:lang w:val="uk-UA"/>
        </w:rPr>
      </w:pPr>
    </w:p>
    <w:p w14:paraId="360BA4A4" w14:textId="77777777" w:rsidR="00972DA2" w:rsidRDefault="00972DA2" w:rsidP="00972DA2">
      <w:pPr>
        <w:spacing w:line="264" w:lineRule="auto"/>
        <w:jc w:val="center"/>
        <w:rPr>
          <w:rFonts w:ascii="Times New Roman" w:hAnsi="Times New Roman"/>
          <w:b/>
          <w:caps/>
          <w:color w:val="000000"/>
          <w:sz w:val="52"/>
          <w:szCs w:val="52"/>
          <w:lang w:val="uk-UA"/>
        </w:rPr>
      </w:pPr>
      <w:r w:rsidRPr="00787A9C">
        <w:rPr>
          <w:rFonts w:ascii="Times New Roman" w:hAnsi="Times New Roman"/>
          <w:b/>
          <w:caps/>
          <w:color w:val="000000"/>
          <w:sz w:val="52"/>
          <w:szCs w:val="52"/>
          <w:lang w:val="uk-UA"/>
        </w:rPr>
        <w:t xml:space="preserve">Гідроаеромеханіка </w:t>
      </w:r>
    </w:p>
    <w:p w14:paraId="77B7FC78" w14:textId="77777777" w:rsidR="00972DA2" w:rsidRPr="00972DA2" w:rsidRDefault="00972DA2" w:rsidP="00972DA2">
      <w:pPr>
        <w:spacing w:line="264" w:lineRule="auto"/>
        <w:jc w:val="center"/>
        <w:rPr>
          <w:rFonts w:ascii="Times New Roman" w:hAnsi="Times New Roman"/>
          <w:sz w:val="40"/>
          <w:szCs w:val="40"/>
          <w:lang w:val="uk-UA"/>
        </w:rPr>
      </w:pPr>
      <w:r w:rsidRPr="00972DA2">
        <w:rPr>
          <w:rFonts w:ascii="Times New Roman" w:hAnsi="Times New Roman"/>
          <w:b/>
          <w:caps/>
          <w:color w:val="000000"/>
          <w:sz w:val="40"/>
          <w:szCs w:val="40"/>
          <w:lang w:val="uk-UA"/>
        </w:rPr>
        <w:t>Зошит лабораторних робіт</w:t>
      </w:r>
    </w:p>
    <w:p w14:paraId="685D8014" w14:textId="77777777" w:rsidR="00972DA2" w:rsidRPr="00787A9C" w:rsidRDefault="00972DA2" w:rsidP="00972DA2">
      <w:pPr>
        <w:spacing w:line="264" w:lineRule="auto"/>
        <w:rPr>
          <w:rFonts w:ascii="Times New Roman" w:hAnsi="Times New Roman"/>
          <w:sz w:val="26"/>
          <w:szCs w:val="26"/>
          <w:lang w:val="uk-UA"/>
        </w:rPr>
      </w:pPr>
    </w:p>
    <w:p w14:paraId="66075C1A" w14:textId="77777777" w:rsidR="00972DA2" w:rsidRPr="00787A9C" w:rsidRDefault="00972DA2" w:rsidP="00972DA2">
      <w:pPr>
        <w:spacing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43652D4F" w14:textId="77777777" w:rsidR="00972DA2" w:rsidRPr="00787A9C" w:rsidRDefault="00972DA2" w:rsidP="00972DA2">
      <w:pPr>
        <w:spacing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1B87FDB4" w14:textId="77777777" w:rsidR="00A314D3" w:rsidRDefault="00A314D3" w:rsidP="00A314D3">
      <w:pPr>
        <w:spacing w:after="0" w:line="264" w:lineRule="auto"/>
        <w:jc w:val="center"/>
        <w:rPr>
          <w:rFonts w:ascii="Times New Roman" w:hAnsi="Times New Roman"/>
          <w:i/>
          <w:color w:val="000000" w:themeColor="text1"/>
          <w:sz w:val="26"/>
          <w:szCs w:val="26"/>
          <w:lang w:val="uk-UA"/>
        </w:rPr>
      </w:pPr>
      <w:r w:rsidRPr="00FF5AC2">
        <w:rPr>
          <w:rFonts w:ascii="Times New Roman" w:hAnsi="Times New Roman"/>
          <w:i/>
          <w:sz w:val="26"/>
          <w:szCs w:val="26"/>
          <w:lang w:val="uk-UA"/>
        </w:rPr>
        <w:t xml:space="preserve">Рекомендовано Методичною радою КПІ ім. Ігоря Сікорського </w:t>
      </w:r>
      <w:r w:rsidRPr="00FF5AC2">
        <w:rPr>
          <w:rFonts w:ascii="Times New Roman" w:hAnsi="Times New Roman"/>
          <w:i/>
          <w:sz w:val="26"/>
          <w:szCs w:val="26"/>
          <w:lang w:val="uk-UA"/>
        </w:rPr>
        <w:br/>
        <w:t xml:space="preserve">як навчальний посібник для </w:t>
      </w:r>
      <w:r>
        <w:rPr>
          <w:rFonts w:ascii="Times New Roman" w:hAnsi="Times New Roman"/>
          <w:i/>
          <w:sz w:val="26"/>
          <w:szCs w:val="26"/>
          <w:lang w:val="uk-UA"/>
        </w:rPr>
        <w:t xml:space="preserve">здобувачів ступеня </w:t>
      </w:r>
      <w:r w:rsidRPr="00A314D3">
        <w:rPr>
          <w:rFonts w:ascii="Times New Roman" w:hAnsi="Times New Roman"/>
          <w:i/>
          <w:color w:val="000000" w:themeColor="text1"/>
          <w:sz w:val="26"/>
          <w:szCs w:val="26"/>
          <w:lang w:val="uk-UA"/>
        </w:rPr>
        <w:t xml:space="preserve">бакалавра </w:t>
      </w:r>
    </w:p>
    <w:p w14:paraId="4B1C993D" w14:textId="77777777" w:rsidR="00A314D3" w:rsidRPr="00A314D3" w:rsidRDefault="00A314D3" w:rsidP="00A314D3">
      <w:pPr>
        <w:spacing w:after="0" w:line="264" w:lineRule="auto"/>
        <w:jc w:val="center"/>
        <w:rPr>
          <w:rFonts w:ascii="Times New Roman" w:hAnsi="Times New Roman"/>
          <w:i/>
          <w:color w:val="000000" w:themeColor="text1"/>
          <w:sz w:val="26"/>
          <w:szCs w:val="26"/>
          <w:lang w:val="uk-UA"/>
        </w:rPr>
      </w:pPr>
      <w:r w:rsidRPr="00A314D3">
        <w:rPr>
          <w:rFonts w:ascii="Times New Roman" w:hAnsi="Times New Roman"/>
          <w:i/>
          <w:color w:val="000000" w:themeColor="text1"/>
          <w:sz w:val="26"/>
          <w:szCs w:val="26"/>
          <w:lang w:val="uk-UA"/>
        </w:rPr>
        <w:t>за освітньою програмою «Механіка рідини і газу»</w:t>
      </w:r>
      <w:r w:rsidRPr="00A314D3">
        <w:rPr>
          <w:rFonts w:ascii="Times New Roman" w:hAnsi="Times New Roman"/>
          <w:i/>
          <w:color w:val="000000" w:themeColor="text1"/>
          <w:sz w:val="26"/>
          <w:szCs w:val="26"/>
          <w:lang w:val="uk-UA"/>
        </w:rPr>
        <w:br/>
        <w:t>спеціальності 131 «Прикладна механіка»</w:t>
      </w:r>
    </w:p>
    <w:p w14:paraId="232F9181" w14:textId="77777777" w:rsidR="00A314D3" w:rsidRPr="00FF5AC2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72EDBB41" w14:textId="77777777" w:rsidR="00A314D3" w:rsidRPr="00FF5AC2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2535B210" w14:textId="77777777" w:rsidR="00A314D3" w:rsidRPr="00FF5AC2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17FCD69F" w14:textId="77777777" w:rsidR="00A314D3" w:rsidRPr="00FF5AC2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59C25E30" w14:textId="77777777" w:rsidR="00A314D3" w:rsidRPr="00FF5AC2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10A43BC5" w14:textId="77777777" w:rsidR="00A314D3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0795B05D" w14:textId="77777777" w:rsidR="00A314D3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149B9151" w14:textId="77777777" w:rsidR="00A314D3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2F228660" w14:textId="77777777" w:rsidR="00A314D3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5A89E252" w14:textId="77777777" w:rsidR="00A314D3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76BC4EA2" w14:textId="77777777" w:rsidR="00A314D3" w:rsidRPr="00FF5AC2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31219DCE" w14:textId="77777777" w:rsidR="00A314D3" w:rsidRPr="00FF5AC2" w:rsidRDefault="00A314D3" w:rsidP="00A314D3">
      <w:pPr>
        <w:spacing w:after="0"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71AFB289" w14:textId="77777777" w:rsidR="00A314D3" w:rsidRPr="00FF5AC2" w:rsidRDefault="00A314D3" w:rsidP="00A314D3">
      <w:pPr>
        <w:spacing w:after="0" w:line="264" w:lineRule="auto"/>
        <w:jc w:val="center"/>
        <w:rPr>
          <w:rFonts w:ascii="Times New Roman" w:hAnsi="Times New Roman"/>
          <w:sz w:val="28"/>
          <w:lang w:val="uk-UA"/>
        </w:rPr>
      </w:pPr>
      <w:r w:rsidRPr="00FF5AC2">
        <w:rPr>
          <w:rFonts w:ascii="Times New Roman" w:hAnsi="Times New Roman"/>
          <w:sz w:val="28"/>
          <w:lang w:val="uk-UA"/>
        </w:rPr>
        <w:t>Київ</w:t>
      </w:r>
    </w:p>
    <w:p w14:paraId="7C6135A4" w14:textId="77777777" w:rsidR="00A314D3" w:rsidRPr="00FF5AC2" w:rsidRDefault="00A314D3" w:rsidP="00A314D3">
      <w:pPr>
        <w:spacing w:after="0" w:line="264" w:lineRule="auto"/>
        <w:jc w:val="center"/>
        <w:rPr>
          <w:rFonts w:ascii="Times New Roman" w:hAnsi="Times New Roman"/>
          <w:sz w:val="28"/>
          <w:lang w:val="uk-UA"/>
        </w:rPr>
      </w:pPr>
      <w:r w:rsidRPr="00FF5AC2">
        <w:rPr>
          <w:rFonts w:ascii="Times New Roman" w:hAnsi="Times New Roman"/>
          <w:sz w:val="28"/>
          <w:lang w:val="uk-UA"/>
        </w:rPr>
        <w:t>КПІ ім. Ігоря Сікорського</w:t>
      </w:r>
    </w:p>
    <w:p w14:paraId="3853C8CB" w14:textId="77777777" w:rsidR="00A314D3" w:rsidRPr="00FF5AC2" w:rsidRDefault="00A314D3" w:rsidP="00A314D3">
      <w:pPr>
        <w:spacing w:after="0" w:line="264" w:lineRule="auto"/>
        <w:jc w:val="center"/>
        <w:rPr>
          <w:rFonts w:ascii="Times New Roman" w:hAnsi="Times New Roman"/>
          <w:sz w:val="28"/>
          <w:lang w:val="uk-UA"/>
        </w:rPr>
      </w:pPr>
      <w:r w:rsidRPr="00FF5AC2">
        <w:rPr>
          <w:rFonts w:ascii="Times New Roman" w:hAnsi="Times New Roman"/>
          <w:sz w:val="28"/>
          <w:lang w:val="uk-UA"/>
        </w:rPr>
        <w:t>20</w:t>
      </w:r>
      <w:r>
        <w:rPr>
          <w:rFonts w:ascii="Times New Roman" w:hAnsi="Times New Roman"/>
          <w:sz w:val="28"/>
          <w:lang w:val="uk-UA"/>
        </w:rPr>
        <w:t>21</w:t>
      </w:r>
    </w:p>
    <w:p w14:paraId="014AE319" w14:textId="77777777" w:rsidR="00972DA2" w:rsidRPr="00787A9C" w:rsidRDefault="00972DA2" w:rsidP="00972DA2">
      <w:pPr>
        <w:spacing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30F6F745" w14:textId="77777777" w:rsidR="00972DA2" w:rsidRPr="00787A9C" w:rsidRDefault="00972DA2" w:rsidP="00972DA2">
      <w:pPr>
        <w:spacing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0D78ECF6" w14:textId="77777777" w:rsidR="00972DA2" w:rsidRDefault="00972DA2" w:rsidP="00972DA2">
      <w:pPr>
        <w:spacing w:line="264" w:lineRule="auto"/>
        <w:jc w:val="center"/>
        <w:rPr>
          <w:rFonts w:ascii="Times New Roman" w:hAnsi="Times New Roman"/>
          <w:sz w:val="26"/>
          <w:szCs w:val="26"/>
          <w:lang w:val="uk-UA"/>
        </w:rPr>
      </w:pPr>
    </w:p>
    <w:p w14:paraId="73273EA4" w14:textId="77777777" w:rsidR="00972DA2" w:rsidRPr="00792410" w:rsidRDefault="00972DA2" w:rsidP="00972DA2">
      <w:pPr>
        <w:spacing w:line="264" w:lineRule="auto"/>
        <w:jc w:val="center"/>
        <w:rPr>
          <w:rFonts w:ascii="Times New Roman" w:hAnsi="Times New Roman"/>
          <w:color w:val="000000"/>
          <w:sz w:val="26"/>
          <w:szCs w:val="26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093"/>
        <w:gridCol w:w="7478"/>
      </w:tblGrid>
      <w:tr w:rsidR="00972DA2" w:rsidRPr="00A314D3" w14:paraId="32E14325" w14:textId="77777777" w:rsidTr="00972DA2">
        <w:tc>
          <w:tcPr>
            <w:tcW w:w="2093" w:type="dxa"/>
            <w:shd w:val="clear" w:color="auto" w:fill="auto"/>
          </w:tcPr>
          <w:p w14:paraId="439B14A6" w14:textId="77777777" w:rsidR="00972DA2" w:rsidRDefault="00972DA2" w:rsidP="00972DA2">
            <w:pPr>
              <w:spacing w:line="264" w:lineRule="auto"/>
              <w:rPr>
                <w:rFonts w:ascii="Times New Roman" w:hAnsi="Times New Roman"/>
                <w:sz w:val="26"/>
                <w:szCs w:val="26"/>
                <w:lang w:val="uk-UA"/>
              </w:rPr>
            </w:pPr>
            <w:r w:rsidRPr="00787A9C">
              <w:rPr>
                <w:rFonts w:ascii="Times New Roman" w:hAnsi="Times New Roman"/>
                <w:sz w:val="26"/>
                <w:szCs w:val="26"/>
                <w:lang w:val="uk-UA"/>
              </w:rPr>
              <w:br w:type="page"/>
            </w:r>
          </w:p>
          <w:p w14:paraId="2F73F84D" w14:textId="77777777" w:rsidR="005F074C" w:rsidRDefault="005F074C" w:rsidP="00972DA2">
            <w:pPr>
              <w:spacing w:line="264" w:lineRule="auto"/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</w:pPr>
          </w:p>
          <w:p w14:paraId="0F096D34" w14:textId="77777777" w:rsidR="00972DA2" w:rsidRPr="00787A9C" w:rsidRDefault="00972DA2" w:rsidP="00972DA2">
            <w:pPr>
              <w:spacing w:line="264" w:lineRule="auto"/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</w:pPr>
            <w:r w:rsidRPr="00787A9C">
              <w:rPr>
                <w:rFonts w:ascii="Times New Roman" w:hAnsi="Times New Roman"/>
                <w:color w:val="000000"/>
                <w:sz w:val="26"/>
                <w:szCs w:val="26"/>
                <w:lang w:val="uk-UA"/>
              </w:rPr>
              <w:t>Рецензент</w:t>
            </w:r>
          </w:p>
        </w:tc>
        <w:tc>
          <w:tcPr>
            <w:tcW w:w="7478" w:type="dxa"/>
            <w:shd w:val="clear" w:color="auto" w:fill="auto"/>
          </w:tcPr>
          <w:p w14:paraId="77AF2573" w14:textId="77777777" w:rsidR="00A314D3" w:rsidRPr="00A314D3" w:rsidRDefault="00A314D3" w:rsidP="00A314D3">
            <w:pPr>
              <w:spacing w:after="0" w:line="264" w:lineRule="auto"/>
              <w:jc w:val="both"/>
              <w:rPr>
                <w:rFonts w:ascii="Times New Roman" w:hAnsi="Times New Roman"/>
                <w:color w:val="000000" w:themeColor="text1"/>
                <w:sz w:val="26"/>
                <w:szCs w:val="26"/>
                <w:lang w:val="uk-UA"/>
              </w:rPr>
            </w:pPr>
            <w:r w:rsidRPr="00A314D3">
              <w:rPr>
                <w:rFonts w:ascii="Times New Roman" w:hAnsi="Times New Roman"/>
                <w:color w:val="000000" w:themeColor="text1"/>
                <w:sz w:val="26"/>
                <w:szCs w:val="26"/>
                <w:lang w:val="uk-UA"/>
              </w:rPr>
              <w:t>Гідроаеромеханіка. Зошит лабораторних робіт</w:t>
            </w:r>
            <w:bookmarkStart w:id="0" w:name="_GoBack"/>
            <w:bookmarkEnd w:id="0"/>
            <w:r w:rsidRPr="00A314D3">
              <w:rPr>
                <w:rFonts w:ascii="Times New Roman" w:hAnsi="Times New Roman"/>
                <w:color w:val="000000" w:themeColor="text1"/>
                <w:sz w:val="26"/>
                <w:szCs w:val="26"/>
                <w:lang w:val="uk-UA"/>
              </w:rPr>
              <w:t xml:space="preserve"> [Текст] : навч. посіб. для студ. спеціальності 131 «Прикладна механіка» / КПІ ім. Ігоря Сікорського ; уклад.: В.А.Ковальов. </w:t>
            </w:r>
            <w:r w:rsidRPr="00A314D3">
              <w:rPr>
                <w:rFonts w:ascii="Times New Roman" w:hAnsi="Times New Roman"/>
                <w:color w:val="000000" w:themeColor="text1"/>
                <w:lang w:val="uk-UA"/>
              </w:rPr>
              <w:t xml:space="preserve">– </w:t>
            </w:r>
            <w:r w:rsidRPr="00A314D3">
              <w:rPr>
                <w:rFonts w:ascii="Times New Roman" w:hAnsi="Times New Roman"/>
                <w:color w:val="000000" w:themeColor="text1"/>
                <w:sz w:val="26"/>
                <w:szCs w:val="26"/>
                <w:lang w:val="uk-UA"/>
              </w:rPr>
              <w:t>Київ : КПІ ім. Ігоря Сікорського, 2021. – 30 с.</w:t>
            </w:r>
          </w:p>
          <w:p w14:paraId="153CAA83" w14:textId="77777777" w:rsidR="00A314D3" w:rsidRPr="00A314D3" w:rsidRDefault="00A314D3" w:rsidP="00A314D3">
            <w:pPr>
              <w:spacing w:after="0" w:line="264" w:lineRule="auto"/>
              <w:rPr>
                <w:rFonts w:ascii="Times New Roman" w:hAnsi="Times New Roman"/>
                <w:color w:val="000000" w:themeColor="text1"/>
                <w:sz w:val="26"/>
                <w:szCs w:val="26"/>
                <w:lang w:val="uk-UA"/>
              </w:rPr>
            </w:pPr>
          </w:p>
          <w:p w14:paraId="53660F46" w14:textId="77777777" w:rsidR="00A314D3" w:rsidRPr="00A314D3" w:rsidRDefault="00A314D3" w:rsidP="00A314D3">
            <w:pPr>
              <w:spacing w:after="0" w:line="264" w:lineRule="auto"/>
              <w:rPr>
                <w:rFonts w:ascii="Times New Roman" w:hAnsi="Times New Roman"/>
                <w:color w:val="000000" w:themeColor="text1"/>
                <w:sz w:val="26"/>
                <w:szCs w:val="26"/>
                <w:lang w:val="uk-UA"/>
              </w:rPr>
            </w:pPr>
          </w:p>
          <w:p w14:paraId="0D64C64D" w14:textId="77777777" w:rsidR="00A314D3" w:rsidRPr="00A314D3" w:rsidRDefault="00A314D3" w:rsidP="00A31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i/>
                <w:color w:val="000000" w:themeColor="text1"/>
                <w:sz w:val="28"/>
                <w:szCs w:val="28"/>
              </w:rPr>
            </w:pPr>
            <w:r w:rsidRPr="00A314D3">
              <w:rPr>
                <w:rFonts w:ascii="Times New Roman" w:hAnsi="Times New Roman"/>
                <w:i/>
                <w:color w:val="000000" w:themeColor="text1"/>
                <w:sz w:val="28"/>
                <w:szCs w:val="28"/>
                <w:lang w:eastAsia="ru-RU"/>
              </w:rPr>
              <w:t>Гриф надано Методичною радою КПІ ім. Ігоря Сікорського (протокол № 2 від 09.12.2021 р.) за поданням Вченої ради Навчально‐наукового</w:t>
            </w:r>
            <w:r w:rsidRPr="00A314D3">
              <w:rPr>
                <w:rFonts w:ascii="Times New Roman" w:hAnsi="Times New Roman"/>
                <w:i/>
                <w:color w:val="000000" w:themeColor="text1"/>
                <w:sz w:val="28"/>
                <w:szCs w:val="28"/>
                <w:lang w:val="uk-UA" w:eastAsia="ru-RU"/>
              </w:rPr>
              <w:t xml:space="preserve"> </w:t>
            </w:r>
            <w:r w:rsidRPr="00A314D3">
              <w:rPr>
                <w:rFonts w:ascii="Times New Roman" w:hAnsi="Times New Roman"/>
                <w:i/>
                <w:color w:val="000000" w:themeColor="text1"/>
                <w:sz w:val="28"/>
                <w:szCs w:val="28"/>
                <w:lang w:eastAsia="ru-RU"/>
              </w:rPr>
              <w:t>механіко‐машинобудівного інституту (протокол № 4 від 22.11.2021 р.)</w:t>
            </w:r>
          </w:p>
          <w:p w14:paraId="6E183197" w14:textId="77777777" w:rsidR="00A314D3" w:rsidRPr="00A314D3" w:rsidRDefault="00A314D3" w:rsidP="00A314D3">
            <w:pPr>
              <w:spacing w:after="0" w:line="264" w:lineRule="auto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</w:p>
          <w:p w14:paraId="313361D8" w14:textId="77777777" w:rsidR="00A314D3" w:rsidRPr="00A314D3" w:rsidRDefault="00A314D3" w:rsidP="00A314D3">
            <w:pPr>
              <w:spacing w:after="0" w:line="264" w:lineRule="auto"/>
              <w:rPr>
                <w:rFonts w:ascii="Times New Roman" w:hAnsi="Times New Roman"/>
                <w:color w:val="000000" w:themeColor="text1"/>
                <w:sz w:val="26"/>
                <w:szCs w:val="26"/>
              </w:rPr>
            </w:pPr>
          </w:p>
          <w:p w14:paraId="1B3D7C34" w14:textId="77777777" w:rsidR="00A314D3" w:rsidRPr="00A314D3" w:rsidRDefault="00A314D3" w:rsidP="00A314D3">
            <w:pPr>
              <w:spacing w:after="0" w:line="264" w:lineRule="auto"/>
              <w:jc w:val="center"/>
              <w:rPr>
                <w:rFonts w:ascii="Times New Roman" w:hAnsi="Times New Roman"/>
                <w:color w:val="000000" w:themeColor="text1"/>
                <w:spacing w:val="20"/>
                <w:sz w:val="28"/>
                <w:szCs w:val="28"/>
                <w:lang w:val="uk-UA"/>
              </w:rPr>
            </w:pPr>
            <w:r w:rsidRPr="00A314D3">
              <w:rPr>
                <w:rFonts w:ascii="Times New Roman" w:hAnsi="Times New Roman"/>
                <w:color w:val="000000" w:themeColor="text1"/>
                <w:spacing w:val="20"/>
                <w:sz w:val="28"/>
                <w:szCs w:val="28"/>
                <w:lang w:val="uk-UA"/>
              </w:rPr>
              <w:t>Навчальне видання</w:t>
            </w:r>
          </w:p>
          <w:p w14:paraId="20D29D7A" w14:textId="77777777" w:rsidR="00972DA2" w:rsidRPr="00A314D3" w:rsidRDefault="00972DA2" w:rsidP="00972DA2">
            <w:pPr>
              <w:spacing w:after="60" w:line="264" w:lineRule="auto"/>
              <w:rPr>
                <w:rFonts w:ascii="Times New Roman" w:hAnsi="Times New Roman"/>
                <w:i/>
                <w:color w:val="000000" w:themeColor="text1"/>
                <w:sz w:val="28"/>
                <w:szCs w:val="28"/>
                <w:lang w:val="uk-UA"/>
              </w:rPr>
            </w:pPr>
          </w:p>
          <w:p w14:paraId="4AF008D8" w14:textId="77777777" w:rsidR="005F074C" w:rsidRPr="00A314D3" w:rsidRDefault="005F074C" w:rsidP="00972DA2">
            <w:pPr>
              <w:spacing w:after="60" w:line="264" w:lineRule="auto"/>
              <w:rPr>
                <w:rFonts w:ascii="Times New Roman" w:hAnsi="Times New Roman"/>
                <w:i/>
                <w:color w:val="000000" w:themeColor="text1"/>
                <w:sz w:val="26"/>
                <w:szCs w:val="26"/>
                <w:lang w:val="uk-UA"/>
              </w:rPr>
            </w:pPr>
          </w:p>
          <w:p w14:paraId="759010CB" w14:textId="77777777" w:rsidR="00972DA2" w:rsidRPr="00A314D3" w:rsidRDefault="00972DA2" w:rsidP="00972DA2">
            <w:pPr>
              <w:spacing w:after="60" w:line="264" w:lineRule="auto"/>
              <w:rPr>
                <w:rFonts w:ascii="Times New Roman" w:hAnsi="Times New Roman"/>
                <w:color w:val="000000" w:themeColor="text1"/>
                <w:sz w:val="26"/>
                <w:szCs w:val="26"/>
                <w:lang w:val="uk-UA"/>
              </w:rPr>
            </w:pPr>
          </w:p>
        </w:tc>
      </w:tr>
    </w:tbl>
    <w:p w14:paraId="06D99E9D" w14:textId="77777777" w:rsidR="00972DA2" w:rsidRPr="00A314D3" w:rsidRDefault="00972DA2" w:rsidP="00972DA2">
      <w:pPr>
        <w:spacing w:line="264" w:lineRule="auto"/>
        <w:jc w:val="center"/>
        <w:rPr>
          <w:rFonts w:ascii="Times New Roman" w:hAnsi="Times New Roman"/>
          <w:b/>
          <w:caps/>
          <w:color w:val="000000"/>
          <w:sz w:val="44"/>
          <w:szCs w:val="44"/>
          <w:lang w:val="uk-UA"/>
        </w:rPr>
      </w:pPr>
      <w:r w:rsidRPr="00A314D3">
        <w:rPr>
          <w:rFonts w:ascii="Times New Roman" w:hAnsi="Times New Roman"/>
          <w:b/>
          <w:caps/>
          <w:color w:val="000000"/>
          <w:sz w:val="44"/>
          <w:szCs w:val="44"/>
          <w:lang w:val="uk-UA"/>
        </w:rPr>
        <w:t>Гідроаеромеханіка.</w:t>
      </w:r>
    </w:p>
    <w:p w14:paraId="65A69B0A" w14:textId="77777777" w:rsidR="00972DA2" w:rsidRPr="00A314D3" w:rsidRDefault="00972DA2" w:rsidP="00972DA2">
      <w:pPr>
        <w:spacing w:line="264" w:lineRule="auto"/>
        <w:jc w:val="center"/>
        <w:rPr>
          <w:rFonts w:ascii="Times New Roman" w:hAnsi="Times New Roman"/>
          <w:b/>
          <w:caps/>
          <w:color w:val="000000"/>
          <w:sz w:val="44"/>
          <w:szCs w:val="44"/>
          <w:lang w:val="uk-UA"/>
        </w:rPr>
      </w:pPr>
      <w:r w:rsidRPr="00A314D3">
        <w:rPr>
          <w:rFonts w:ascii="Times New Roman" w:hAnsi="Times New Roman"/>
          <w:b/>
          <w:caps/>
          <w:color w:val="000000"/>
          <w:sz w:val="44"/>
          <w:szCs w:val="44"/>
          <w:lang w:val="uk-UA"/>
        </w:rPr>
        <w:t xml:space="preserve"> Зошит лабораторних робіт</w:t>
      </w:r>
    </w:p>
    <w:p w14:paraId="4396BCB4" w14:textId="77777777" w:rsidR="00972DA2" w:rsidRPr="00787A9C" w:rsidRDefault="00972DA2" w:rsidP="00972DA2">
      <w:pPr>
        <w:spacing w:line="264" w:lineRule="auto"/>
        <w:rPr>
          <w:rFonts w:ascii="Times New Roman" w:hAnsi="Times New Roman"/>
          <w:color w:val="000000"/>
          <w:sz w:val="26"/>
          <w:szCs w:val="26"/>
          <w:lang w:val="uk-UA"/>
        </w:rPr>
      </w:pPr>
    </w:p>
    <w:p w14:paraId="08D218B7" w14:textId="77777777" w:rsidR="00972DA2" w:rsidRPr="00787A9C" w:rsidRDefault="00972DA2" w:rsidP="00972DA2">
      <w:pPr>
        <w:spacing w:line="264" w:lineRule="auto"/>
        <w:rPr>
          <w:rFonts w:ascii="Times New Roman" w:hAnsi="Times New Roman"/>
          <w:color w:val="000000"/>
          <w:sz w:val="26"/>
          <w:szCs w:val="26"/>
          <w:lang w:val="uk-UA"/>
        </w:rPr>
      </w:pPr>
    </w:p>
    <w:p w14:paraId="7F0AD75A" w14:textId="77777777" w:rsidR="00972DA2" w:rsidRPr="00787A9C" w:rsidRDefault="00972DA2" w:rsidP="00972DA2">
      <w:pPr>
        <w:spacing w:line="264" w:lineRule="auto"/>
        <w:ind w:firstLine="284"/>
        <w:jc w:val="both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787A9C">
        <w:rPr>
          <w:rFonts w:ascii="Times New Roman" w:hAnsi="Times New Roman"/>
          <w:color w:val="000000"/>
          <w:sz w:val="24"/>
          <w:szCs w:val="24"/>
          <w:lang w:val="uk-UA"/>
        </w:rPr>
        <w:t>У навчальному посібнику наведено основні відомості пр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>о дисципліну «Гідроаеромеханіка</w:t>
      </w:r>
      <w:r w:rsidRPr="00787A9C">
        <w:rPr>
          <w:rFonts w:ascii="Times New Roman" w:hAnsi="Times New Roman"/>
          <w:color w:val="000000"/>
          <w:sz w:val="24"/>
          <w:szCs w:val="24"/>
          <w:lang w:val="uk-UA"/>
        </w:rPr>
        <w:t xml:space="preserve">», яка викладається для студентів зварювального факультету КПІ імені Ігоря Сікорського. Поруч з основними поняттями та законами прикладної науки гідравліки, пропонуються більш поглиблені знання з гідро- та аеромеханіки. Дано основні уявлення про прикладні особливості курсу, що містять конкретні приклади застосування знань у промисловості та інших галузях народного господарства. Разом з тим у посібнику представлено практичні аспекти курсу, наприклад, теоретична підготовка до виконання лабораторних та практичних робіт, робочі формули та системи рівнянь. </w:t>
      </w:r>
    </w:p>
    <w:p w14:paraId="5DF4A4B5" w14:textId="77777777" w:rsidR="00A314D3" w:rsidRDefault="00A314D3" w:rsidP="00972DA2">
      <w:pPr>
        <w:spacing w:line="264" w:lineRule="auto"/>
        <w:jc w:val="right"/>
        <w:rPr>
          <w:rFonts w:ascii="Times New Roman" w:hAnsi="Times New Roman"/>
          <w:color w:val="000000"/>
          <w:sz w:val="24"/>
          <w:szCs w:val="24"/>
          <w:lang w:val="uk-UA"/>
        </w:rPr>
      </w:pPr>
    </w:p>
    <w:p w14:paraId="0D5FAE44" w14:textId="77777777" w:rsidR="00A314D3" w:rsidRDefault="00A314D3" w:rsidP="00972DA2">
      <w:pPr>
        <w:spacing w:line="264" w:lineRule="auto"/>
        <w:jc w:val="right"/>
        <w:rPr>
          <w:rFonts w:ascii="Times New Roman" w:hAnsi="Times New Roman"/>
          <w:color w:val="000000"/>
          <w:sz w:val="24"/>
          <w:szCs w:val="24"/>
          <w:lang w:val="uk-UA"/>
        </w:rPr>
      </w:pPr>
    </w:p>
    <w:p w14:paraId="2AAD1982" w14:textId="77777777" w:rsidR="00A314D3" w:rsidRDefault="00A314D3" w:rsidP="00972DA2">
      <w:pPr>
        <w:spacing w:line="264" w:lineRule="auto"/>
        <w:jc w:val="right"/>
        <w:rPr>
          <w:rFonts w:ascii="Times New Roman" w:hAnsi="Times New Roman"/>
          <w:color w:val="000000"/>
          <w:sz w:val="24"/>
          <w:szCs w:val="24"/>
          <w:lang w:val="uk-UA"/>
        </w:rPr>
      </w:pPr>
    </w:p>
    <w:p w14:paraId="4DB8498C" w14:textId="77777777" w:rsidR="00A314D3" w:rsidRDefault="00A314D3" w:rsidP="00972DA2">
      <w:pPr>
        <w:spacing w:line="264" w:lineRule="auto"/>
        <w:jc w:val="right"/>
        <w:rPr>
          <w:rFonts w:ascii="Times New Roman" w:hAnsi="Times New Roman"/>
          <w:color w:val="000000"/>
          <w:sz w:val="24"/>
          <w:szCs w:val="24"/>
          <w:lang w:val="uk-UA"/>
        </w:rPr>
      </w:pPr>
    </w:p>
    <w:p w14:paraId="31EA57FA" w14:textId="77777777" w:rsidR="00A314D3" w:rsidRDefault="00A314D3" w:rsidP="00972DA2">
      <w:pPr>
        <w:spacing w:line="264" w:lineRule="auto"/>
        <w:jc w:val="right"/>
        <w:rPr>
          <w:rFonts w:ascii="Times New Roman" w:hAnsi="Times New Roman"/>
          <w:color w:val="000000"/>
          <w:sz w:val="24"/>
          <w:szCs w:val="24"/>
          <w:lang w:val="uk-UA"/>
        </w:rPr>
      </w:pPr>
    </w:p>
    <w:p w14:paraId="063DDCAD" w14:textId="77777777" w:rsidR="00A314D3" w:rsidRDefault="00A314D3" w:rsidP="00972DA2">
      <w:pPr>
        <w:spacing w:line="264" w:lineRule="auto"/>
        <w:jc w:val="right"/>
        <w:rPr>
          <w:rFonts w:ascii="Times New Roman" w:hAnsi="Times New Roman"/>
          <w:color w:val="000000"/>
          <w:sz w:val="24"/>
          <w:szCs w:val="24"/>
          <w:lang w:val="uk-UA"/>
        </w:rPr>
      </w:pPr>
    </w:p>
    <w:p w14:paraId="0E479DEF" w14:textId="77777777" w:rsidR="00972DA2" w:rsidRPr="00681C60" w:rsidRDefault="00972DA2" w:rsidP="00972DA2">
      <w:pPr>
        <w:spacing w:line="264" w:lineRule="auto"/>
        <w:jc w:val="right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787A9C">
        <w:rPr>
          <w:rFonts w:ascii="Times New Roman" w:hAnsi="Times New Roman"/>
          <w:color w:val="000000"/>
          <w:sz w:val="24"/>
          <w:szCs w:val="24"/>
          <w:lang w:val="uk-UA"/>
        </w:rPr>
        <w:sym w:font="Symbol" w:char="F0E3"/>
      </w:r>
      <w:r w:rsidRPr="00787A9C">
        <w:rPr>
          <w:rFonts w:ascii="Times New Roman" w:hAnsi="Times New Roman"/>
          <w:color w:val="000000"/>
          <w:sz w:val="24"/>
          <w:szCs w:val="24"/>
          <w:lang w:val="uk-UA"/>
        </w:rPr>
        <w:t xml:space="preserve"> В. А.Ковальов, 20</w:t>
      </w:r>
      <w:r w:rsidR="00681C60" w:rsidRPr="00681C60">
        <w:rPr>
          <w:rFonts w:ascii="Times New Roman" w:hAnsi="Times New Roman"/>
          <w:color w:val="000000"/>
          <w:sz w:val="24"/>
          <w:szCs w:val="24"/>
          <w:lang w:val="uk-UA"/>
        </w:rPr>
        <w:t>21</w:t>
      </w:r>
    </w:p>
    <w:p w14:paraId="6C829F6E" w14:textId="77777777" w:rsidR="00972DA2" w:rsidRPr="00681C60" w:rsidRDefault="00972DA2" w:rsidP="00972DA2">
      <w:pPr>
        <w:spacing w:after="120" w:line="240" w:lineRule="auto"/>
        <w:jc w:val="right"/>
        <w:rPr>
          <w:rFonts w:ascii="Times New Roman" w:hAnsi="Times New Roman"/>
          <w:sz w:val="28"/>
          <w:szCs w:val="28"/>
          <w:lang w:val="uk-UA"/>
        </w:rPr>
      </w:pPr>
      <w:r w:rsidRPr="00787A9C">
        <w:rPr>
          <w:rFonts w:ascii="Times New Roman" w:hAnsi="Times New Roman"/>
          <w:color w:val="000000"/>
          <w:sz w:val="24"/>
          <w:szCs w:val="24"/>
          <w:lang w:val="uk-UA"/>
        </w:rPr>
        <w:sym w:font="Symbol" w:char="F0E3"/>
      </w:r>
      <w:r w:rsidR="00681C60">
        <w:rPr>
          <w:rFonts w:ascii="Times New Roman" w:hAnsi="Times New Roman"/>
          <w:color w:val="000000"/>
          <w:sz w:val="24"/>
          <w:szCs w:val="24"/>
          <w:lang w:val="uk-UA"/>
        </w:rPr>
        <w:t xml:space="preserve"> КПІ ім. Ігоря Сікорського, 2021</w:t>
      </w:r>
      <w:r w:rsidRPr="00681C60">
        <w:rPr>
          <w:lang w:val="uk-UA"/>
        </w:rPr>
        <w:t xml:space="preserve"> </w:t>
      </w:r>
    </w:p>
    <w:p w14:paraId="6A2B3558" w14:textId="77777777" w:rsidR="00972DA2" w:rsidRDefault="00972DA2" w:rsidP="00B1715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6AA70E0" w14:textId="77777777" w:rsidR="00972DA2" w:rsidRDefault="00972DA2" w:rsidP="00B1715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3B8F72D" w14:textId="77777777" w:rsidR="00DF7750" w:rsidRPr="0078258C" w:rsidRDefault="009D3633" w:rsidP="00B1715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258C">
        <w:rPr>
          <w:rFonts w:ascii="Times New Roman" w:hAnsi="Times New Roman" w:cs="Times New Roman"/>
          <w:b/>
          <w:sz w:val="28"/>
          <w:szCs w:val="28"/>
          <w:lang w:val="uk-UA"/>
        </w:rPr>
        <w:t>Ла</w:t>
      </w:r>
      <w:r w:rsidR="008D4764" w:rsidRPr="0078258C">
        <w:rPr>
          <w:rFonts w:ascii="Times New Roman" w:hAnsi="Times New Roman" w:cs="Times New Roman"/>
          <w:b/>
          <w:sz w:val="28"/>
          <w:szCs w:val="28"/>
          <w:lang w:val="uk-UA"/>
        </w:rPr>
        <w:t>бораторна робота №</w:t>
      </w:r>
      <w:r w:rsidR="00EC66A4" w:rsidRPr="00510A3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D4764" w:rsidRPr="0078258C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</w:p>
    <w:p w14:paraId="09EF3CDD" w14:textId="77777777" w:rsidR="00B17156" w:rsidRPr="0078258C" w:rsidRDefault="008D4764" w:rsidP="00B17156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8258C">
        <w:rPr>
          <w:rFonts w:ascii="Times New Roman" w:hAnsi="Times New Roman" w:cs="Times New Roman"/>
          <w:b/>
          <w:sz w:val="28"/>
          <w:szCs w:val="28"/>
          <w:lang w:val="uk-UA"/>
        </w:rPr>
        <w:t>Аеродинамічна труба</w:t>
      </w:r>
      <w:r w:rsidR="00980805" w:rsidRPr="007825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замкн</w:t>
      </w:r>
      <w:r w:rsidR="00DF7750" w:rsidRPr="0078258C">
        <w:rPr>
          <w:rFonts w:ascii="Times New Roman" w:hAnsi="Times New Roman" w:cs="Times New Roman"/>
          <w:b/>
          <w:sz w:val="28"/>
          <w:szCs w:val="28"/>
          <w:lang w:val="uk-UA"/>
        </w:rPr>
        <w:t>утого</w:t>
      </w:r>
      <w:r w:rsidR="00980805" w:rsidRPr="007825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типу</w:t>
      </w:r>
    </w:p>
    <w:p w14:paraId="39FE90A6" w14:textId="77777777" w:rsidR="00DA47ED" w:rsidRPr="0078258C" w:rsidRDefault="007A1430" w:rsidP="00B17156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438E51C0" wp14:editId="45E314AE">
            <wp:extent cx="5623560" cy="3302426"/>
            <wp:effectExtent l="0" t="0" r="0" b="0"/>
            <wp:docPr id="2" name="Рисунок 1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2459" cy="3307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000A24" w14:textId="77777777" w:rsidR="00B17156" w:rsidRDefault="00B17156" w:rsidP="00DF7750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A91FF1C" w14:textId="77777777" w:rsidR="008D4764" w:rsidRPr="0078258C" w:rsidRDefault="008D4764" w:rsidP="00DF7750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8258C">
        <w:rPr>
          <w:rFonts w:ascii="Times New Roman" w:hAnsi="Times New Roman" w:cs="Times New Roman"/>
          <w:sz w:val="28"/>
          <w:szCs w:val="28"/>
          <w:lang w:val="uk-UA"/>
        </w:rPr>
        <w:t>Таблиця параметрів</w:t>
      </w:r>
    </w:p>
    <w:tbl>
      <w:tblPr>
        <w:tblStyle w:val="a3"/>
        <w:tblW w:w="10949" w:type="dxa"/>
        <w:tblLook w:val="04A0" w:firstRow="1" w:lastRow="0" w:firstColumn="1" w:lastColumn="0" w:noHBand="0" w:noVBand="1"/>
      </w:tblPr>
      <w:tblGrid>
        <w:gridCol w:w="506"/>
        <w:gridCol w:w="3430"/>
        <w:gridCol w:w="1275"/>
        <w:gridCol w:w="5738"/>
      </w:tblGrid>
      <w:tr w:rsidR="008D4764" w:rsidRPr="0078258C" w14:paraId="0BD914CE" w14:textId="77777777" w:rsidTr="0078258C">
        <w:trPr>
          <w:trHeight w:val="646"/>
        </w:trPr>
        <w:tc>
          <w:tcPr>
            <w:tcW w:w="506" w:type="dxa"/>
            <w:vAlign w:val="center"/>
          </w:tcPr>
          <w:p w14:paraId="4DF4D513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3430" w:type="dxa"/>
            <w:vAlign w:val="center"/>
          </w:tcPr>
          <w:p w14:paraId="449F1624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Найменування параметра</w:t>
            </w:r>
          </w:p>
        </w:tc>
        <w:tc>
          <w:tcPr>
            <w:tcW w:w="1275" w:type="dxa"/>
            <w:vAlign w:val="center"/>
          </w:tcPr>
          <w:p w14:paraId="26212D8F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Одиниці</w:t>
            </w:r>
          </w:p>
        </w:tc>
        <w:tc>
          <w:tcPr>
            <w:tcW w:w="5738" w:type="dxa"/>
            <w:vAlign w:val="center"/>
          </w:tcPr>
          <w:p w14:paraId="61DD8F8E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Значення</w:t>
            </w:r>
          </w:p>
        </w:tc>
      </w:tr>
      <w:tr w:rsidR="008D4764" w:rsidRPr="0078258C" w14:paraId="396C1852" w14:textId="77777777" w:rsidTr="0078258C">
        <w:trPr>
          <w:trHeight w:val="646"/>
        </w:trPr>
        <w:tc>
          <w:tcPr>
            <w:tcW w:w="506" w:type="dxa"/>
            <w:vAlign w:val="center"/>
          </w:tcPr>
          <w:p w14:paraId="21FFCAA0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430" w:type="dxa"/>
            <w:vAlign w:val="center"/>
          </w:tcPr>
          <w:p w14:paraId="6D0D20E8" w14:textId="77777777" w:rsidR="008D4764" w:rsidRPr="0078258C" w:rsidRDefault="008D4764" w:rsidP="00DF775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Частота обертання вала</w:t>
            </w:r>
          </w:p>
        </w:tc>
        <w:tc>
          <w:tcPr>
            <w:tcW w:w="1275" w:type="dxa"/>
            <w:vAlign w:val="center"/>
          </w:tcPr>
          <w:p w14:paraId="2BB45ABF" w14:textId="77777777" w:rsidR="008D4764" w:rsidRPr="0078258C" w:rsidRDefault="0019575B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8D4764"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</w:t>
            </w:r>
            <w:r w:rsidR="008D4764" w:rsidRPr="0078258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="008D4764"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хв</w:t>
            </w:r>
          </w:p>
        </w:tc>
        <w:tc>
          <w:tcPr>
            <w:tcW w:w="5738" w:type="dxa"/>
            <w:vAlign w:val="center"/>
          </w:tcPr>
          <w:p w14:paraId="410A0B9B" w14:textId="77777777" w:rsidR="008D4764" w:rsidRPr="00510A35" w:rsidRDefault="008D4764" w:rsidP="00DF7750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</w:tr>
      <w:tr w:rsidR="008D4764" w:rsidRPr="0078258C" w14:paraId="15501807" w14:textId="77777777" w:rsidTr="0078258C">
        <w:trPr>
          <w:trHeight w:val="646"/>
        </w:trPr>
        <w:tc>
          <w:tcPr>
            <w:tcW w:w="506" w:type="dxa"/>
            <w:vAlign w:val="center"/>
          </w:tcPr>
          <w:p w14:paraId="02EDC18F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430" w:type="dxa"/>
            <w:vAlign w:val="center"/>
          </w:tcPr>
          <w:p w14:paraId="76272E2A" w14:textId="77777777" w:rsidR="008D4764" w:rsidRPr="0078258C" w:rsidRDefault="008D4764" w:rsidP="00DF775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Потужність вентилятора</w:t>
            </w:r>
          </w:p>
        </w:tc>
        <w:tc>
          <w:tcPr>
            <w:tcW w:w="1275" w:type="dxa"/>
            <w:vAlign w:val="center"/>
          </w:tcPr>
          <w:p w14:paraId="5822E956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кВт</w:t>
            </w:r>
          </w:p>
        </w:tc>
        <w:tc>
          <w:tcPr>
            <w:tcW w:w="5738" w:type="dxa"/>
            <w:vAlign w:val="center"/>
          </w:tcPr>
          <w:p w14:paraId="4E5E5E2F" w14:textId="77777777" w:rsidR="008D4764" w:rsidRPr="00510A35" w:rsidRDefault="008D4764" w:rsidP="00DF7750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</w:tr>
      <w:tr w:rsidR="008D4764" w:rsidRPr="0078258C" w14:paraId="336DA444" w14:textId="77777777" w:rsidTr="0078258C">
        <w:trPr>
          <w:trHeight w:val="646"/>
        </w:trPr>
        <w:tc>
          <w:tcPr>
            <w:tcW w:w="506" w:type="dxa"/>
            <w:vAlign w:val="center"/>
          </w:tcPr>
          <w:p w14:paraId="3CB68E0C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430" w:type="dxa"/>
            <w:vAlign w:val="center"/>
          </w:tcPr>
          <w:p w14:paraId="42744377" w14:textId="77777777" w:rsidR="008D4764" w:rsidRPr="0078258C" w:rsidRDefault="008D4764" w:rsidP="00DF775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повітря</w:t>
            </w:r>
          </w:p>
        </w:tc>
        <w:tc>
          <w:tcPr>
            <w:tcW w:w="1275" w:type="dxa"/>
            <w:vAlign w:val="center"/>
          </w:tcPr>
          <w:p w14:paraId="014D15A9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78258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5738" w:type="dxa"/>
            <w:vAlign w:val="center"/>
          </w:tcPr>
          <w:p w14:paraId="05449751" w14:textId="77777777" w:rsidR="008D4764" w:rsidRPr="00510A35" w:rsidRDefault="008D4764" w:rsidP="00DF7750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</w:tr>
      <w:tr w:rsidR="008D4764" w:rsidRPr="0078258C" w14:paraId="32468192" w14:textId="77777777" w:rsidTr="0078258C">
        <w:trPr>
          <w:trHeight w:val="646"/>
        </w:trPr>
        <w:tc>
          <w:tcPr>
            <w:tcW w:w="506" w:type="dxa"/>
            <w:vAlign w:val="center"/>
          </w:tcPr>
          <w:p w14:paraId="10439FA1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3430" w:type="dxa"/>
            <w:vAlign w:val="center"/>
          </w:tcPr>
          <w:p w14:paraId="0D4F8C4A" w14:textId="77777777" w:rsidR="008D4764" w:rsidRPr="0078258C" w:rsidRDefault="008D4764" w:rsidP="00DF775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Температура повітря</w:t>
            </w:r>
          </w:p>
        </w:tc>
        <w:tc>
          <w:tcPr>
            <w:tcW w:w="1275" w:type="dxa"/>
            <w:vAlign w:val="center"/>
          </w:tcPr>
          <w:p w14:paraId="3FC5B5D5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˚С</w:t>
            </w:r>
          </w:p>
        </w:tc>
        <w:tc>
          <w:tcPr>
            <w:tcW w:w="5738" w:type="dxa"/>
            <w:vAlign w:val="center"/>
          </w:tcPr>
          <w:p w14:paraId="1EDD7E64" w14:textId="77777777" w:rsidR="008D4764" w:rsidRPr="00510A35" w:rsidRDefault="008D4764" w:rsidP="00DF7750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</w:tr>
      <w:tr w:rsidR="008D4764" w:rsidRPr="0078258C" w14:paraId="6DD55506" w14:textId="77777777" w:rsidTr="0078258C">
        <w:trPr>
          <w:trHeight w:val="646"/>
        </w:trPr>
        <w:tc>
          <w:tcPr>
            <w:tcW w:w="506" w:type="dxa"/>
            <w:vAlign w:val="center"/>
          </w:tcPr>
          <w:p w14:paraId="55E57D34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3430" w:type="dxa"/>
            <w:vAlign w:val="center"/>
          </w:tcPr>
          <w:p w14:paraId="60011273" w14:textId="77777777" w:rsidR="008D4764" w:rsidRPr="0078258C" w:rsidRDefault="008D4764" w:rsidP="00DF775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Щільність повітря</w:t>
            </w:r>
          </w:p>
        </w:tc>
        <w:tc>
          <w:tcPr>
            <w:tcW w:w="1275" w:type="dxa"/>
            <w:vAlign w:val="center"/>
          </w:tcPr>
          <w:p w14:paraId="242DA876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кг</w:t>
            </w:r>
            <w:r w:rsidRPr="0078258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78258C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3</w:t>
            </w:r>
          </w:p>
        </w:tc>
        <w:tc>
          <w:tcPr>
            <w:tcW w:w="5738" w:type="dxa"/>
            <w:vAlign w:val="center"/>
          </w:tcPr>
          <w:p w14:paraId="06A472D0" w14:textId="77777777" w:rsidR="008D4764" w:rsidRPr="00510A35" w:rsidRDefault="008D4764" w:rsidP="00DF7750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</w:tr>
      <w:tr w:rsidR="008D4764" w:rsidRPr="0078258C" w14:paraId="22C25CB3" w14:textId="77777777" w:rsidTr="0078258C">
        <w:trPr>
          <w:trHeight w:val="646"/>
        </w:trPr>
        <w:tc>
          <w:tcPr>
            <w:tcW w:w="506" w:type="dxa"/>
            <w:vAlign w:val="center"/>
          </w:tcPr>
          <w:p w14:paraId="2C2BC19D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430" w:type="dxa"/>
            <w:vAlign w:val="center"/>
          </w:tcPr>
          <w:p w14:paraId="25AF7662" w14:textId="77777777" w:rsidR="008D4764" w:rsidRPr="0078258C" w:rsidRDefault="008D4764" w:rsidP="00DF775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Габарити робочої частини</w:t>
            </w:r>
          </w:p>
        </w:tc>
        <w:tc>
          <w:tcPr>
            <w:tcW w:w="1275" w:type="dxa"/>
            <w:vAlign w:val="center"/>
          </w:tcPr>
          <w:p w14:paraId="575D58FA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5738" w:type="dxa"/>
            <w:vAlign w:val="center"/>
          </w:tcPr>
          <w:p w14:paraId="332B64AF" w14:textId="77777777" w:rsidR="008D4764" w:rsidRPr="00510A35" w:rsidRDefault="008D4764" w:rsidP="00DF7750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</w:tr>
      <w:tr w:rsidR="008D4764" w:rsidRPr="0078258C" w14:paraId="12342A85" w14:textId="77777777" w:rsidTr="0078258C">
        <w:trPr>
          <w:trHeight w:val="646"/>
        </w:trPr>
        <w:tc>
          <w:tcPr>
            <w:tcW w:w="506" w:type="dxa"/>
            <w:vAlign w:val="center"/>
          </w:tcPr>
          <w:p w14:paraId="156B11AD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3430" w:type="dxa"/>
            <w:vAlign w:val="center"/>
          </w:tcPr>
          <w:p w14:paraId="4791DABC" w14:textId="77777777" w:rsidR="008D4764" w:rsidRPr="0078258C" w:rsidRDefault="008D4764" w:rsidP="00DF7750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Хонейкомб</w:t>
            </w:r>
          </w:p>
        </w:tc>
        <w:tc>
          <w:tcPr>
            <w:tcW w:w="1275" w:type="dxa"/>
            <w:vAlign w:val="center"/>
          </w:tcPr>
          <w:p w14:paraId="418143AD" w14:textId="77777777" w:rsidR="008D4764" w:rsidRPr="0078258C" w:rsidRDefault="008D4764" w:rsidP="00DF775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825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5738" w:type="dxa"/>
            <w:tcBorders>
              <w:bottom w:val="single" w:sz="6" w:space="0" w:color="auto"/>
            </w:tcBorders>
            <w:vAlign w:val="center"/>
          </w:tcPr>
          <w:p w14:paraId="170E1479" w14:textId="77777777" w:rsidR="008D4764" w:rsidRPr="00510A35" w:rsidRDefault="008D4764" w:rsidP="00DF7750">
            <w:pPr>
              <w:jc w:val="center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</w:tr>
    </w:tbl>
    <w:p w14:paraId="764FEB82" w14:textId="77777777" w:rsidR="0078258C" w:rsidRDefault="0078258C" w:rsidP="00DF7750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30AC718" w14:textId="77777777" w:rsidR="00972DA2" w:rsidRDefault="00972DA2" w:rsidP="00DF7750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F84E112" w14:textId="77777777" w:rsidR="005F074C" w:rsidRPr="0078258C" w:rsidRDefault="005F074C" w:rsidP="00DF7750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7BB6B66" w14:textId="77777777" w:rsidR="007A1430" w:rsidRDefault="008D4764" w:rsidP="007A143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>Підпис студента</w:t>
      </w:r>
      <w:r w:rsidR="0078258C"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>________</w:t>
      </w:r>
      <w:r w:rsidR="0078258C"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>_________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="0078258C"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Підпис викладача </w:t>
      </w:r>
      <w:r w:rsidR="0078258C"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>________________</w:t>
      </w:r>
      <w:r w:rsidR="007A1430" w:rsidRPr="007A143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5C13E545" w14:textId="77777777" w:rsidR="005F074C" w:rsidRDefault="005F074C" w:rsidP="007A143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24F7145" w14:textId="77777777" w:rsidR="007A1430" w:rsidRDefault="007A1430" w:rsidP="007A143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E7C16">
        <w:rPr>
          <w:rFonts w:ascii="Times New Roman" w:hAnsi="Times New Roman" w:cs="Times New Roman"/>
          <w:b/>
          <w:sz w:val="28"/>
          <w:szCs w:val="28"/>
        </w:rPr>
        <w:t>Ла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>бораторна робота №</w:t>
      </w:r>
      <w:r w:rsidR="00EC66A4" w:rsidRPr="005F07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</w:p>
    <w:p w14:paraId="3CB91871" w14:textId="77777777" w:rsidR="007A1430" w:rsidRPr="00AE7C16" w:rsidRDefault="007A1430" w:rsidP="007A1430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>Градуювання трубки Піто-Прандтля</w:t>
      </w:r>
    </w:p>
    <w:p w14:paraId="23EB7F9F" w14:textId="77777777" w:rsidR="007A1430" w:rsidRPr="00AE7C16" w:rsidRDefault="007A1430" w:rsidP="007A1430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339D4090" wp14:editId="32C296A0">
            <wp:extent cx="6736080" cy="2423160"/>
            <wp:effectExtent l="0" t="0" r="7620" b="0"/>
            <wp:docPr id="1" name="Рисунок 1" descr="ПОЛНЫЙ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ОЛНЫЙ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36080" cy="2423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8BB5B4" w14:textId="77777777" w:rsidR="007A1430" w:rsidRDefault="007A1430" w:rsidP="007A1430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E7C16">
        <w:rPr>
          <w:rFonts w:ascii="Times New Roman" w:hAnsi="Times New Roman" w:cs="Times New Roman"/>
          <w:sz w:val="28"/>
          <w:szCs w:val="28"/>
          <w:lang w:val="uk-UA"/>
        </w:rPr>
        <w:t xml:space="preserve">Температура повітря </w:t>
      </w:r>
      <w:r w:rsidRPr="00AE7C16">
        <w:rPr>
          <w:rFonts w:ascii="Times New Roman" w:hAnsi="Times New Roman" w:cs="Times New Roman"/>
          <w:b/>
          <w:sz w:val="28"/>
          <w:szCs w:val="28"/>
          <w:lang w:val="en-US"/>
        </w:rPr>
        <w:t>t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 xml:space="preserve">˚, </w:t>
      </w:r>
      <w:r w:rsidRPr="00AE7C16"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>____</w:t>
      </w:r>
      <w:r w:rsidR="00510A35" w:rsidRPr="00FA221F">
        <w:rPr>
          <w:rFonts w:ascii="Times New Roman" w:hAnsi="Times New Roman" w:cs="Times New Roman"/>
          <w:b/>
          <w:sz w:val="28"/>
          <w:szCs w:val="28"/>
        </w:rPr>
        <w:t>12</w:t>
      </w:r>
      <w:r w:rsidR="00B31E0D">
        <w:rPr>
          <w:rFonts w:ascii="Times New Roman" w:hAnsi="Times New Roman" w:cs="Times New Roman"/>
          <w:b/>
          <w:sz w:val="28"/>
          <w:szCs w:val="28"/>
          <w:lang w:val="uk-UA"/>
        </w:rPr>
        <w:t>_</w:t>
      </w:r>
    </w:p>
    <w:p w14:paraId="36C6840C" w14:textId="77777777" w:rsidR="007A1430" w:rsidRDefault="007A1430" w:rsidP="007A1430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E7C16">
        <w:rPr>
          <w:rFonts w:ascii="Times New Roman" w:hAnsi="Times New Roman" w:cs="Times New Roman"/>
          <w:sz w:val="28"/>
          <w:szCs w:val="28"/>
          <w:lang w:val="uk-UA"/>
        </w:rPr>
        <w:t xml:space="preserve">Густина повітря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ρ, 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>кг</w:t>
      </w:r>
      <w:r w:rsidRPr="00AE7C16">
        <w:rPr>
          <w:rFonts w:ascii="Times New Roman" w:hAnsi="Times New Roman" w:cs="Times New Roman"/>
          <w:b/>
          <w:sz w:val="28"/>
          <w:szCs w:val="28"/>
        </w:rPr>
        <w:t>/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Pr="00AE7C16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_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>___</w:t>
      </w:r>
      <w:r w:rsidR="00FA221F" w:rsidRPr="00FA221F">
        <w:rPr>
          <w:rFonts w:ascii="Times New Roman" w:hAnsi="Times New Roman" w:cs="Times New Roman"/>
          <w:b/>
          <w:sz w:val="28"/>
          <w:szCs w:val="28"/>
        </w:rPr>
        <w:t>12</w:t>
      </w:r>
      <w:r w:rsidR="00B31E0D" w:rsidRPr="00096ADD">
        <w:rPr>
          <w:rFonts w:ascii="Times New Roman" w:hAnsi="Times New Roman" w:cs="Times New Roman"/>
          <w:b/>
          <w:sz w:val="28"/>
          <w:szCs w:val="28"/>
        </w:rPr>
        <w:t>00</w:t>
      </w:r>
      <w:r w:rsidR="00B31E0D">
        <w:rPr>
          <w:rFonts w:ascii="Times New Roman" w:hAnsi="Times New Roman" w:cs="Times New Roman"/>
          <w:b/>
          <w:sz w:val="28"/>
          <w:szCs w:val="28"/>
          <w:lang w:val="uk-UA"/>
        </w:rPr>
        <w:t>__</w:t>
      </w:r>
    </w:p>
    <w:p w14:paraId="78C48909" w14:textId="77777777" w:rsidR="007A1430" w:rsidRPr="00AE7C16" w:rsidRDefault="007A1430" w:rsidP="007A1430">
      <w:pPr>
        <w:spacing w:line="240" w:lineRule="auto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AE7C16">
        <w:rPr>
          <w:rFonts w:ascii="Times New Roman" w:hAnsi="Times New Roman" w:cs="Times New Roman"/>
          <w:sz w:val="28"/>
          <w:szCs w:val="28"/>
          <w:lang w:val="uk-UA"/>
        </w:rPr>
        <w:t xml:space="preserve">Динамічний напір </w:t>
      </w:r>
      <w:r w:rsidRPr="00AE7C16">
        <w:rPr>
          <w:rFonts w:ascii="Times New Roman" w:hAnsi="Times New Roman" w:cs="Times New Roman"/>
          <w:b/>
          <w:sz w:val="28"/>
          <w:szCs w:val="28"/>
          <w:lang w:val="en-US"/>
        </w:rPr>
        <w:t>H</w:t>
      </w:r>
      <w:r w:rsidRPr="00AE7C16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>д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>= Н</w:t>
      </w:r>
      <w:r w:rsidRPr="00AE7C16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>п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–Н</w:t>
      </w:r>
      <w:r w:rsidRPr="00AE7C16">
        <w:rPr>
          <w:rFonts w:ascii="Times New Roman" w:hAnsi="Times New Roman" w:cs="Times New Roman"/>
          <w:b/>
          <w:sz w:val="28"/>
          <w:szCs w:val="28"/>
          <w:vertAlign w:val="subscript"/>
          <w:lang w:val="uk-UA"/>
        </w:rPr>
        <w:t xml:space="preserve">ст 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b/>
                <w:sz w:val="36"/>
                <w:szCs w:val="36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b/>
                    <w:sz w:val="36"/>
                    <w:szCs w:val="36"/>
                    <w:lang w:val="en-US"/>
                  </w:rPr>
                </m:ctrlPr>
              </m:sSup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36"/>
                    <w:szCs w:val="36"/>
                    <w:lang w:val="en-US"/>
                  </w:rPr>
                  <m:t>V</m:t>
                </m:r>
              </m:e>
              <m:sup>
                <m:r>
                  <m:rPr>
                    <m:sty m:val="b"/>
                  </m:rPr>
                  <w:rPr>
                    <w:rFonts w:ascii="Cambria Math" w:hAnsi="Cambria Math" w:cs="Times New Roman"/>
                    <w:sz w:val="36"/>
                    <w:szCs w:val="36"/>
                  </w:rPr>
                  <m:t>2</m:t>
                </m:r>
              </m:sup>
            </m:sSup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6"/>
                <w:szCs w:val="36"/>
                <w:lang w:val="uk-UA"/>
              </w:rPr>
              <m:t>2g</m:t>
            </m:r>
          </m:den>
        </m:f>
      </m:oMath>
    </w:p>
    <w:p w14:paraId="26CA25D1" w14:textId="77777777" w:rsidR="007A1430" w:rsidRPr="00AE7C16" w:rsidRDefault="007A1430" w:rsidP="007A1430">
      <w:pPr>
        <w:spacing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AE7C16">
        <w:rPr>
          <w:rFonts w:ascii="Times New Roman" w:eastAsiaTheme="minorEastAsia" w:hAnsi="Times New Roman" w:cs="Times New Roman"/>
          <w:sz w:val="28"/>
          <w:szCs w:val="28"/>
          <w:lang w:val="uk-UA"/>
        </w:rPr>
        <w:t>Таблиця спостережень</w:t>
      </w:r>
    </w:p>
    <w:tbl>
      <w:tblPr>
        <w:tblStyle w:val="a3"/>
        <w:tblW w:w="10989" w:type="dxa"/>
        <w:jc w:val="center"/>
        <w:tblLook w:val="04A0" w:firstRow="1" w:lastRow="0" w:firstColumn="1" w:lastColumn="0" w:noHBand="0" w:noVBand="1"/>
      </w:tblPr>
      <w:tblGrid>
        <w:gridCol w:w="510"/>
        <w:gridCol w:w="2317"/>
        <w:gridCol w:w="1263"/>
        <w:gridCol w:w="985"/>
        <w:gridCol w:w="986"/>
        <w:gridCol w:w="985"/>
        <w:gridCol w:w="986"/>
        <w:gridCol w:w="985"/>
        <w:gridCol w:w="986"/>
        <w:gridCol w:w="986"/>
      </w:tblGrid>
      <w:tr w:rsidR="007A1430" w:rsidRPr="00AE7C16" w14:paraId="54AAECF9" w14:textId="77777777" w:rsidTr="00972DA2">
        <w:trPr>
          <w:trHeight w:val="684"/>
          <w:jc w:val="center"/>
        </w:trPr>
        <w:tc>
          <w:tcPr>
            <w:tcW w:w="510" w:type="dxa"/>
            <w:vAlign w:val="center"/>
          </w:tcPr>
          <w:p w14:paraId="34198D08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317" w:type="dxa"/>
            <w:vAlign w:val="center"/>
          </w:tcPr>
          <w:p w14:paraId="53443808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263" w:type="dxa"/>
            <w:vAlign w:val="center"/>
          </w:tcPr>
          <w:p w14:paraId="7B2679B9" w14:textId="77777777" w:rsidR="007A1430" w:rsidRPr="00A07325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Одиниці</w:t>
            </w:r>
          </w:p>
          <w:p w14:paraId="0E18A0DA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в</w:t>
            </w: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иміру</w:t>
            </w:r>
          </w:p>
        </w:tc>
        <w:tc>
          <w:tcPr>
            <w:tcW w:w="985" w:type="dxa"/>
            <w:vAlign w:val="center"/>
          </w:tcPr>
          <w:p w14:paraId="61DF7B5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986" w:type="dxa"/>
            <w:vAlign w:val="center"/>
          </w:tcPr>
          <w:p w14:paraId="558CE3D8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985" w:type="dxa"/>
            <w:vAlign w:val="center"/>
          </w:tcPr>
          <w:p w14:paraId="190DCABC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986" w:type="dxa"/>
            <w:vAlign w:val="center"/>
          </w:tcPr>
          <w:p w14:paraId="41274C0A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985" w:type="dxa"/>
            <w:vAlign w:val="center"/>
          </w:tcPr>
          <w:p w14:paraId="1B9CE8E3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986" w:type="dxa"/>
            <w:vAlign w:val="center"/>
          </w:tcPr>
          <w:p w14:paraId="6D9F0A5A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986" w:type="dxa"/>
            <w:vAlign w:val="center"/>
          </w:tcPr>
          <w:p w14:paraId="095D2040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7A1430" w:rsidRPr="00AE7C16" w14:paraId="5E805FA4" w14:textId="77777777" w:rsidTr="00972DA2">
        <w:trPr>
          <w:trHeight w:val="1367"/>
          <w:jc w:val="center"/>
        </w:trPr>
        <w:tc>
          <w:tcPr>
            <w:tcW w:w="510" w:type="dxa"/>
            <w:vAlign w:val="center"/>
          </w:tcPr>
          <w:p w14:paraId="3C51EF5D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317" w:type="dxa"/>
            <w:vAlign w:val="center"/>
          </w:tcPr>
          <w:p w14:paraId="2E5893A2" w14:textId="77777777" w:rsidR="007A1430" w:rsidRPr="00AE7C16" w:rsidRDefault="007A1430" w:rsidP="00972DA2">
            <w:pP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Частота обертання вентилятора АДТ</w:t>
            </w:r>
          </w:p>
        </w:tc>
        <w:tc>
          <w:tcPr>
            <w:tcW w:w="1263" w:type="dxa"/>
            <w:vAlign w:val="center"/>
          </w:tcPr>
          <w:p w14:paraId="17248752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о</w:t>
            </w: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б</w:t>
            </w: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  <w:t>/</w:t>
            </w: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хв</w:t>
            </w:r>
          </w:p>
        </w:tc>
        <w:tc>
          <w:tcPr>
            <w:tcW w:w="985" w:type="dxa"/>
            <w:vAlign w:val="center"/>
          </w:tcPr>
          <w:p w14:paraId="6F68039E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045FB266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5" w:type="dxa"/>
            <w:vAlign w:val="center"/>
          </w:tcPr>
          <w:p w14:paraId="664B990B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7D3B185A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5" w:type="dxa"/>
            <w:vAlign w:val="center"/>
          </w:tcPr>
          <w:p w14:paraId="5F224156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403157D5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40036D2E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</w:tr>
      <w:tr w:rsidR="007A1430" w:rsidRPr="00AE7C16" w14:paraId="003AA613" w14:textId="77777777" w:rsidTr="00972DA2">
        <w:trPr>
          <w:trHeight w:val="1367"/>
          <w:jc w:val="center"/>
        </w:trPr>
        <w:tc>
          <w:tcPr>
            <w:tcW w:w="510" w:type="dxa"/>
            <w:vAlign w:val="center"/>
          </w:tcPr>
          <w:p w14:paraId="7DE1FFED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317" w:type="dxa"/>
            <w:vAlign w:val="center"/>
          </w:tcPr>
          <w:p w14:paraId="62240FC5" w14:textId="77777777" w:rsidR="007A1430" w:rsidRPr="00AE7C16" w:rsidRDefault="007A1430" w:rsidP="001A498D">
            <w:pPr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Покази дифманометра,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A498D"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val="en-US"/>
              </w:rPr>
              <w:t>H</w:t>
            </w:r>
          </w:p>
        </w:tc>
        <w:tc>
          <w:tcPr>
            <w:tcW w:w="1263" w:type="dxa"/>
            <w:vAlign w:val="center"/>
          </w:tcPr>
          <w:p w14:paraId="1C7DEF55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мм.</w:t>
            </w:r>
          </w:p>
        </w:tc>
        <w:tc>
          <w:tcPr>
            <w:tcW w:w="985" w:type="dxa"/>
            <w:vAlign w:val="center"/>
          </w:tcPr>
          <w:p w14:paraId="26533F89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62B93253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5" w:type="dxa"/>
            <w:vAlign w:val="center"/>
          </w:tcPr>
          <w:p w14:paraId="75CC85E5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4239AA09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5" w:type="dxa"/>
            <w:vAlign w:val="center"/>
          </w:tcPr>
          <w:p w14:paraId="393D013F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7465AFE4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7C19AE24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</w:tr>
      <w:tr w:rsidR="007A1430" w:rsidRPr="00AE7C16" w14:paraId="51BCCF8A" w14:textId="77777777" w:rsidTr="00972DA2">
        <w:trPr>
          <w:trHeight w:val="1367"/>
          <w:jc w:val="center"/>
        </w:trPr>
        <w:tc>
          <w:tcPr>
            <w:tcW w:w="510" w:type="dxa"/>
            <w:vAlign w:val="center"/>
          </w:tcPr>
          <w:p w14:paraId="6501D847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317" w:type="dxa"/>
            <w:vAlign w:val="center"/>
          </w:tcPr>
          <w:p w14:paraId="12D31089" w14:textId="77777777" w:rsidR="007A1430" w:rsidRPr="00AE7C16" w:rsidRDefault="007A1430" w:rsidP="00972DA2">
            <w:pP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Кут нахилу дифманометра,</w:t>
            </w:r>
            <w: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E7C16">
              <w:rPr>
                <w:rFonts w:ascii="Times New Roman" w:eastAsiaTheme="minorEastAsia" w:hAnsi="Times New Roman" w:cs="Times New Roman"/>
                <w:b/>
                <w:sz w:val="28"/>
                <w:szCs w:val="28"/>
                <w:lang w:val="uk-UA"/>
              </w:rPr>
              <w:t>α</w:t>
            </w:r>
          </w:p>
        </w:tc>
        <w:tc>
          <w:tcPr>
            <w:tcW w:w="1263" w:type="dxa"/>
            <w:vAlign w:val="center"/>
          </w:tcPr>
          <w:p w14:paraId="462E197B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град.</w:t>
            </w:r>
          </w:p>
        </w:tc>
        <w:tc>
          <w:tcPr>
            <w:tcW w:w="985" w:type="dxa"/>
            <w:vAlign w:val="center"/>
          </w:tcPr>
          <w:p w14:paraId="719468FC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658C7B90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5" w:type="dxa"/>
            <w:vAlign w:val="center"/>
          </w:tcPr>
          <w:p w14:paraId="596D326E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4D348E1C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5" w:type="dxa"/>
            <w:vAlign w:val="center"/>
          </w:tcPr>
          <w:p w14:paraId="743CB471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57E33EF2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43F2B955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</w:tr>
      <w:tr w:rsidR="007A1430" w:rsidRPr="00AE7C16" w14:paraId="474B0D0C" w14:textId="77777777" w:rsidTr="00972DA2">
        <w:trPr>
          <w:trHeight w:val="1367"/>
          <w:jc w:val="center"/>
        </w:trPr>
        <w:tc>
          <w:tcPr>
            <w:tcW w:w="510" w:type="dxa"/>
            <w:vAlign w:val="center"/>
          </w:tcPr>
          <w:p w14:paraId="5372BCEB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317" w:type="dxa"/>
            <w:vAlign w:val="center"/>
          </w:tcPr>
          <w:p w14:paraId="73C670C3" w14:textId="77777777" w:rsidR="007A1430" w:rsidRPr="00AE7C16" w:rsidRDefault="007A1430" w:rsidP="00972DA2">
            <w:pPr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Електрична напруга на вентиляторі</w:t>
            </w:r>
          </w:p>
        </w:tc>
        <w:tc>
          <w:tcPr>
            <w:tcW w:w="1263" w:type="dxa"/>
            <w:vAlign w:val="center"/>
          </w:tcPr>
          <w:p w14:paraId="1EE0F08A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В</w:t>
            </w:r>
          </w:p>
        </w:tc>
        <w:tc>
          <w:tcPr>
            <w:tcW w:w="985" w:type="dxa"/>
            <w:vAlign w:val="center"/>
          </w:tcPr>
          <w:p w14:paraId="36788FD0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4A31E272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985" w:type="dxa"/>
            <w:vAlign w:val="center"/>
          </w:tcPr>
          <w:p w14:paraId="76C91EFB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1CB66EC8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985" w:type="dxa"/>
            <w:vAlign w:val="center"/>
          </w:tcPr>
          <w:p w14:paraId="1DC4C234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205B0CAD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986" w:type="dxa"/>
            <w:vAlign w:val="center"/>
          </w:tcPr>
          <w:p w14:paraId="6001FCC5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</w:pPr>
          </w:p>
        </w:tc>
      </w:tr>
    </w:tbl>
    <w:p w14:paraId="25406C63" w14:textId="77777777" w:rsidR="007A1430" w:rsidRDefault="007A1430" w:rsidP="007A1430">
      <w:pPr>
        <w:spacing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38AE270" w14:textId="77777777" w:rsidR="007A1430" w:rsidRDefault="007A1430" w:rsidP="007A1430">
      <w:pPr>
        <w:spacing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21DBFAC" w14:textId="77777777" w:rsidR="007A1430" w:rsidRDefault="007A1430" w:rsidP="007A1430">
      <w:pPr>
        <w:spacing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A4F1348" w14:textId="77777777" w:rsidR="007A1430" w:rsidRPr="00AE7C16" w:rsidRDefault="007A1430" w:rsidP="007A1430">
      <w:pPr>
        <w:spacing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AE7C16">
        <w:rPr>
          <w:rFonts w:ascii="Times New Roman" w:eastAsiaTheme="minorEastAsia" w:hAnsi="Times New Roman" w:cs="Times New Roman"/>
          <w:sz w:val="28"/>
          <w:szCs w:val="28"/>
          <w:lang w:val="uk-UA"/>
        </w:rPr>
        <w:t>Таблиця результатів</w:t>
      </w:r>
    </w:p>
    <w:tbl>
      <w:tblPr>
        <w:tblStyle w:val="a3"/>
        <w:tblW w:w="10959" w:type="dxa"/>
        <w:jc w:val="center"/>
        <w:tblLook w:val="04A0" w:firstRow="1" w:lastRow="0" w:firstColumn="1" w:lastColumn="0" w:noHBand="0" w:noVBand="1"/>
      </w:tblPr>
      <w:tblGrid>
        <w:gridCol w:w="535"/>
        <w:gridCol w:w="2020"/>
        <w:gridCol w:w="1060"/>
        <w:gridCol w:w="1049"/>
        <w:gridCol w:w="1049"/>
        <w:gridCol w:w="1049"/>
        <w:gridCol w:w="1049"/>
        <w:gridCol w:w="1049"/>
        <w:gridCol w:w="1049"/>
        <w:gridCol w:w="1050"/>
      </w:tblGrid>
      <w:tr w:rsidR="007A1430" w:rsidRPr="00AE7C16" w14:paraId="52254629" w14:textId="77777777" w:rsidTr="00972DA2">
        <w:trPr>
          <w:trHeight w:val="438"/>
          <w:jc w:val="center"/>
        </w:trPr>
        <w:tc>
          <w:tcPr>
            <w:tcW w:w="536" w:type="dxa"/>
            <w:vAlign w:val="center"/>
          </w:tcPr>
          <w:p w14:paraId="46A39D47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970" w:type="dxa"/>
            <w:vAlign w:val="center"/>
          </w:tcPr>
          <w:p w14:paraId="0DD58AD5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061" w:type="dxa"/>
            <w:vAlign w:val="center"/>
          </w:tcPr>
          <w:p w14:paraId="543BBF48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Один.</w:t>
            </w:r>
          </w:p>
        </w:tc>
        <w:tc>
          <w:tcPr>
            <w:tcW w:w="1056" w:type="dxa"/>
            <w:vAlign w:val="center"/>
          </w:tcPr>
          <w:p w14:paraId="132605F3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056" w:type="dxa"/>
            <w:vAlign w:val="center"/>
          </w:tcPr>
          <w:p w14:paraId="34BEF81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056" w:type="dxa"/>
            <w:vAlign w:val="center"/>
          </w:tcPr>
          <w:p w14:paraId="1D41839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056" w:type="dxa"/>
            <w:vAlign w:val="center"/>
          </w:tcPr>
          <w:p w14:paraId="756333BD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056" w:type="dxa"/>
            <w:vAlign w:val="center"/>
          </w:tcPr>
          <w:p w14:paraId="79C4D6B6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056" w:type="dxa"/>
            <w:vAlign w:val="center"/>
          </w:tcPr>
          <w:p w14:paraId="0F6E0A78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1056" w:type="dxa"/>
            <w:vAlign w:val="center"/>
          </w:tcPr>
          <w:p w14:paraId="0B9444E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7A1430" w:rsidRPr="00AE7C16" w14:paraId="264B49D3" w14:textId="77777777" w:rsidTr="00972DA2">
        <w:trPr>
          <w:trHeight w:val="1508"/>
          <w:jc w:val="center"/>
        </w:trPr>
        <w:tc>
          <w:tcPr>
            <w:tcW w:w="536" w:type="dxa"/>
            <w:vAlign w:val="center"/>
          </w:tcPr>
          <w:p w14:paraId="7B017BB7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970" w:type="dxa"/>
            <w:vAlign w:val="center"/>
          </w:tcPr>
          <w:p w14:paraId="02F4201C" w14:textId="77777777" w:rsidR="007A1430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Швидкість повітря</w:t>
            </w:r>
          </w:p>
          <w:p w14:paraId="6A8072C3" w14:textId="77777777" w:rsidR="007A1430" w:rsidRPr="00AE7C16" w:rsidRDefault="007A1430" w:rsidP="001A498D">
            <w:pPr>
              <w:rPr>
                <w:rFonts w:ascii="Times New Roman" w:eastAsiaTheme="minorEastAsia" w:hAnsi="Times New Roman" w:cs="Times New Roman"/>
                <w:sz w:val="28"/>
                <w:szCs w:val="28"/>
              </w:rPr>
            </w:pPr>
            <w:r w:rsidRPr="00A42277">
              <w:rPr>
                <w:rFonts w:ascii="Times New Roman" w:eastAsiaTheme="minorEastAsia" w:hAnsi="Times New Roman" w:cs="Times New Roman"/>
                <w:b/>
                <w:sz w:val="36"/>
                <w:szCs w:val="36"/>
                <w:lang w:val="en-US"/>
              </w:rPr>
              <w:t>V</w:t>
            </w:r>
            <w:r w:rsidRPr="00A42277">
              <w:rPr>
                <w:rFonts w:ascii="Times New Roman" w:eastAsiaTheme="minorEastAsia" w:hAnsi="Times New Roman" w:cs="Times New Roman"/>
                <w:b/>
                <w:sz w:val="36"/>
                <w:szCs w:val="36"/>
                <w:vertAlign w:val="subscript"/>
              </w:rPr>
              <w:t>∞</w:t>
            </w:r>
            <w:r w:rsidRPr="00AE7C16">
              <w:rPr>
                <w:rFonts w:ascii="Times New Roman" w:eastAsiaTheme="minorEastAsia" w:hAnsi="Times New Roman" w:cs="Times New Roman"/>
                <w:b/>
                <w:sz w:val="28"/>
                <w:szCs w:val="28"/>
              </w:rPr>
              <w:t>=</w:t>
            </w:r>
            <m:oMath>
              <m:rad>
                <m:radPr>
                  <m:degHide m:val="1"/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32"/>
                      <w:szCs w:val="32"/>
                      <w:lang w:val="en-US"/>
                    </w:rPr>
                  </m:ctrlPr>
                </m:radPr>
                <m:deg/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32"/>
                      <w:szCs w:val="32"/>
                    </w:rPr>
                    <m:t>2</m:t>
                  </m:r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32"/>
                      <w:szCs w:val="32"/>
                      <w:lang w:val="en-US"/>
                    </w:rPr>
                    <m:t>gH</m:t>
                  </m:r>
                  <m:f>
                    <m:fPr>
                      <m:ctrlPr>
                        <w:rPr>
                          <w:rFonts w:ascii="Cambria Math" w:eastAsiaTheme="minorEastAsia" w:hAnsi="Cambria Math" w:cs="Times New Roman"/>
                          <w:b/>
                          <w:i/>
                          <w:sz w:val="32"/>
                          <w:szCs w:val="32"/>
                          <w:lang w:val="en-US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eastAsiaTheme="minorEastAsia" w:hAnsi="Cambria Math" w:cs="Times New Roman"/>
                              <w:b/>
                              <w:i/>
                              <w:sz w:val="32"/>
                              <w:szCs w:val="32"/>
                              <w:lang w:val="en-US"/>
                            </w:rPr>
                          </m:ctrlPr>
                        </m:sSubPr>
                        <m:e>
                          <m:r>
                            <m:rPr>
                              <m:sty m:val="bi"/>
                            </m:rPr>
                            <w:rPr>
                              <w:rFonts w:ascii="Cambria Math" w:eastAsiaTheme="minorEastAsia" w:hAnsi="Cambria Math" w:cs="Times New Roman"/>
                              <w:sz w:val="32"/>
                              <w:szCs w:val="32"/>
                              <w:lang w:val="en-US"/>
                            </w:rPr>
                            <m:t>ρ</m:t>
                          </m:r>
                        </m:e>
                        <m:sub>
                          <m:r>
                            <m:rPr>
                              <m:sty m:val="bi"/>
                            </m:rPr>
                            <w:rPr>
                              <w:rFonts w:ascii="Cambria Math" w:eastAsiaTheme="minorEastAsia" w:hAnsi="Cambria Math" w:cs="Times New Roman"/>
                              <w:sz w:val="32"/>
                              <w:szCs w:val="32"/>
                            </w:rPr>
                            <m:t>0</m:t>
                          </m:r>
                        </m:sub>
                      </m:sSub>
                    </m:num>
                    <m:den>
                      <m:r>
                        <m:rPr>
                          <m:sty m:val="bi"/>
                        </m:rPr>
                        <w:rPr>
                          <w:rFonts w:ascii="Cambria Math" w:eastAsiaTheme="minorEastAsia" w:hAnsi="Cambria Math" w:cs="Times New Roman"/>
                          <w:sz w:val="32"/>
                          <w:szCs w:val="32"/>
                          <w:lang w:val="en-US"/>
                        </w:rPr>
                        <m:t>ρ</m:t>
                      </m:r>
                    </m:den>
                  </m:f>
                </m:e>
              </m:rad>
            </m:oMath>
          </w:p>
        </w:tc>
        <w:tc>
          <w:tcPr>
            <w:tcW w:w="1061" w:type="dxa"/>
            <w:vAlign w:val="center"/>
          </w:tcPr>
          <w:p w14:paraId="5CBFA391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м</w:t>
            </w: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en-US"/>
              </w:rPr>
              <w:t>/</w:t>
            </w:r>
            <w:r w:rsidRPr="00AE7C16"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1055" w:type="dxa"/>
            <w:vAlign w:val="center"/>
          </w:tcPr>
          <w:p w14:paraId="3EF2E4C4" w14:textId="77777777" w:rsidR="007A1430" w:rsidRPr="00FA221F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1056" w:type="dxa"/>
            <w:vAlign w:val="center"/>
          </w:tcPr>
          <w:p w14:paraId="073F0D0C" w14:textId="77777777" w:rsidR="007A1430" w:rsidRPr="00FA221F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1056" w:type="dxa"/>
            <w:vAlign w:val="center"/>
          </w:tcPr>
          <w:p w14:paraId="18E430AC" w14:textId="77777777" w:rsidR="007A1430" w:rsidRPr="00FA221F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1056" w:type="dxa"/>
            <w:vAlign w:val="center"/>
          </w:tcPr>
          <w:p w14:paraId="052BE984" w14:textId="77777777" w:rsidR="007A1430" w:rsidRPr="00FA221F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1056" w:type="dxa"/>
            <w:vAlign w:val="center"/>
          </w:tcPr>
          <w:p w14:paraId="00AA14D2" w14:textId="77777777" w:rsidR="007A1430" w:rsidRPr="00FA221F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1056" w:type="dxa"/>
            <w:vAlign w:val="center"/>
          </w:tcPr>
          <w:p w14:paraId="17ED61AE" w14:textId="77777777" w:rsidR="007A1430" w:rsidRPr="00FA221F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  <w:tc>
          <w:tcPr>
            <w:tcW w:w="1057" w:type="dxa"/>
            <w:vAlign w:val="center"/>
          </w:tcPr>
          <w:p w14:paraId="08C91C31" w14:textId="77777777" w:rsidR="007A1430" w:rsidRPr="00FA221F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b/>
                <w:color w:val="FF0000"/>
                <w:sz w:val="28"/>
                <w:szCs w:val="28"/>
                <w:lang w:val="en-US"/>
              </w:rPr>
            </w:pPr>
          </w:p>
        </w:tc>
      </w:tr>
    </w:tbl>
    <w:p w14:paraId="315BE075" w14:textId="77777777" w:rsidR="007A1430" w:rsidRDefault="007A1430" w:rsidP="007A1430">
      <w:pPr>
        <w:spacing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CBEBE90" w14:textId="77777777" w:rsidR="007A1430" w:rsidRDefault="007A1430" w:rsidP="007A1430">
      <w:pPr>
        <w:spacing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AE7C16">
        <w:rPr>
          <w:rFonts w:ascii="Times New Roman" w:eastAsiaTheme="minorEastAsia" w:hAnsi="Times New Roman" w:cs="Times New Roman"/>
          <w:sz w:val="28"/>
          <w:szCs w:val="28"/>
          <w:lang w:val="uk-UA"/>
        </w:rPr>
        <w:t>Градуювальна залежність</w:t>
      </w:r>
    </w:p>
    <w:p w14:paraId="2CA1522C" w14:textId="77777777" w:rsidR="007A1430" w:rsidRPr="00AE7C16" w:rsidRDefault="00096ADD" w:rsidP="007A1430">
      <w:pPr>
        <w:spacing w:line="240" w:lineRule="auto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eastAsiaTheme="minorEastAsia" w:hAnsi="Times New Roman" w:cs="Times New Roman"/>
          <w:b/>
          <w:sz w:val="36"/>
          <w:szCs w:val="36"/>
          <w:lang w:val="en-US"/>
        </w:rPr>
        <w:t>H</w:t>
      </w:r>
      <w:r w:rsidR="007A1430" w:rsidRPr="00E369F9">
        <w:rPr>
          <w:rFonts w:ascii="Times New Roman" w:eastAsiaTheme="minorEastAsia" w:hAnsi="Times New Roman" w:cs="Times New Roman"/>
          <w:b/>
          <w:sz w:val="36"/>
          <w:szCs w:val="36"/>
          <w:lang w:val="uk-UA"/>
        </w:rPr>
        <w:t>, мм</w:t>
      </w:r>
    </w:p>
    <w:tbl>
      <w:tblPr>
        <w:tblStyle w:val="a3"/>
        <w:tblpPr w:leftFromText="180" w:rightFromText="180" w:vertAnchor="text" w:horzAnchor="margin" w:tblpXSpec="center" w:tblpY="1"/>
        <w:tblOverlap w:val="never"/>
        <w:tblW w:w="0" w:type="auto"/>
        <w:tblLook w:val="04A0" w:firstRow="1" w:lastRow="0" w:firstColumn="1" w:lastColumn="0" w:noHBand="0" w:noVBand="1"/>
      </w:tblPr>
      <w:tblGrid>
        <w:gridCol w:w="966"/>
        <w:gridCol w:w="967"/>
        <w:gridCol w:w="966"/>
        <w:gridCol w:w="967"/>
        <w:gridCol w:w="966"/>
        <w:gridCol w:w="967"/>
        <w:gridCol w:w="966"/>
        <w:gridCol w:w="967"/>
        <w:gridCol w:w="966"/>
        <w:gridCol w:w="967"/>
      </w:tblGrid>
      <w:tr w:rsidR="007A1430" w:rsidRPr="00AE7C16" w14:paraId="43E21B99" w14:textId="77777777" w:rsidTr="00972DA2">
        <w:trPr>
          <w:trHeight w:val="621"/>
        </w:trPr>
        <w:tc>
          <w:tcPr>
            <w:tcW w:w="966" w:type="dxa"/>
            <w:vAlign w:val="center"/>
          </w:tcPr>
          <w:p w14:paraId="43DA387D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25B5F515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5087E45E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0850DDC4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21586619" w14:textId="77777777" w:rsidR="007A1430" w:rsidRPr="00591E42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color w:val="FF0000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575181E8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6CF17D4A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07608230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1C6F1A1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6D49D0F4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A1430" w:rsidRPr="00AE7C16" w14:paraId="5971029C" w14:textId="77777777" w:rsidTr="00972DA2">
        <w:trPr>
          <w:trHeight w:val="621"/>
        </w:trPr>
        <w:tc>
          <w:tcPr>
            <w:tcW w:w="966" w:type="dxa"/>
            <w:vAlign w:val="center"/>
          </w:tcPr>
          <w:p w14:paraId="54499944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2689B9FE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0CB11B85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0179736B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2B4D88E5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5889756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2C6B0A2A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2171BF88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23CD88D1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1F068D8C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A1430" w:rsidRPr="00AE7C16" w14:paraId="685EA415" w14:textId="77777777" w:rsidTr="00972DA2">
        <w:trPr>
          <w:trHeight w:val="621"/>
        </w:trPr>
        <w:tc>
          <w:tcPr>
            <w:tcW w:w="966" w:type="dxa"/>
            <w:vAlign w:val="center"/>
          </w:tcPr>
          <w:p w14:paraId="5F7DF0D6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7D8D3D98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2E80FA17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2507003A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18A06992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5CFEB7DD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32E09179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6C398FEB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775316B7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499B5D7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A1430" w:rsidRPr="00AE7C16" w14:paraId="4F5E3E4B" w14:textId="77777777" w:rsidTr="00972DA2">
        <w:trPr>
          <w:trHeight w:val="621"/>
        </w:trPr>
        <w:tc>
          <w:tcPr>
            <w:tcW w:w="966" w:type="dxa"/>
            <w:vAlign w:val="center"/>
          </w:tcPr>
          <w:p w14:paraId="11C99665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7D9B4F38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4A3B0FD4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56DB14DA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2DBBCB0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1869CC74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2DD534FD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675EA640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351CC502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2BBEBCD0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A1430" w:rsidRPr="00AE7C16" w14:paraId="43448B95" w14:textId="77777777" w:rsidTr="00972DA2">
        <w:trPr>
          <w:trHeight w:val="621"/>
        </w:trPr>
        <w:tc>
          <w:tcPr>
            <w:tcW w:w="966" w:type="dxa"/>
            <w:vAlign w:val="center"/>
          </w:tcPr>
          <w:p w14:paraId="6D88AF11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2FB107A1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357E670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4D446D6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55272400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599CE452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72F01333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7F1D7D91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29670F33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71BEE42D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A1430" w:rsidRPr="00AE7C16" w14:paraId="2C0E903D" w14:textId="77777777" w:rsidTr="00972DA2">
        <w:trPr>
          <w:trHeight w:val="621"/>
        </w:trPr>
        <w:tc>
          <w:tcPr>
            <w:tcW w:w="966" w:type="dxa"/>
            <w:vAlign w:val="center"/>
          </w:tcPr>
          <w:p w14:paraId="37ABA913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4F81FE7D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490CF147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109111E7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28688DFB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4E1B9F77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14C1646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5A36C5B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024D1EE9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63A7810C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A1430" w:rsidRPr="00AE7C16" w14:paraId="07683225" w14:textId="77777777" w:rsidTr="00972DA2">
        <w:trPr>
          <w:trHeight w:val="621"/>
        </w:trPr>
        <w:tc>
          <w:tcPr>
            <w:tcW w:w="966" w:type="dxa"/>
            <w:vAlign w:val="center"/>
          </w:tcPr>
          <w:p w14:paraId="45C04DB3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7D71A830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0C4E2351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2CAD80DE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17357F18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7A598944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57F3F5D4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452AB73B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12C43DE2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0D86CCB7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A1430" w:rsidRPr="00AE7C16" w14:paraId="04CABA4C" w14:textId="77777777" w:rsidTr="00972DA2">
        <w:trPr>
          <w:trHeight w:val="621"/>
        </w:trPr>
        <w:tc>
          <w:tcPr>
            <w:tcW w:w="966" w:type="dxa"/>
            <w:vAlign w:val="center"/>
          </w:tcPr>
          <w:p w14:paraId="4358689E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31B25190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20EFC4D3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295E9F61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2E152614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7C629EEF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6E783693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14D29A12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6" w:type="dxa"/>
            <w:vAlign w:val="center"/>
          </w:tcPr>
          <w:p w14:paraId="6E6D50F8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67" w:type="dxa"/>
            <w:vAlign w:val="center"/>
          </w:tcPr>
          <w:p w14:paraId="72C82F47" w14:textId="77777777" w:rsidR="007A1430" w:rsidRPr="00AE7C16" w:rsidRDefault="007A1430" w:rsidP="00972DA2">
            <w:pPr>
              <w:jc w:val="center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7059A0B1" w14:textId="77777777" w:rsidR="007A1430" w:rsidRPr="00E369F9" w:rsidRDefault="007A1430" w:rsidP="007A1430">
      <w:pPr>
        <w:spacing w:line="240" w:lineRule="auto"/>
        <w:jc w:val="right"/>
        <w:rPr>
          <w:rFonts w:ascii="Times New Roman" w:eastAsiaTheme="minorEastAsia" w:hAnsi="Times New Roman" w:cs="Times New Roman"/>
          <w:b/>
          <w:sz w:val="36"/>
          <w:szCs w:val="36"/>
          <w:lang w:val="uk-UA"/>
        </w:rPr>
      </w:pPr>
      <w:r w:rsidRPr="00E369F9">
        <w:rPr>
          <w:rFonts w:ascii="Times New Roman" w:eastAsiaTheme="minorEastAsia" w:hAnsi="Times New Roman" w:cs="Times New Roman"/>
          <w:b/>
          <w:sz w:val="36"/>
          <w:szCs w:val="36"/>
          <w:lang w:val="en-US"/>
        </w:rPr>
        <w:t>V</w:t>
      </w:r>
      <w:r w:rsidRPr="00E369F9">
        <w:rPr>
          <w:rFonts w:ascii="Times New Roman" w:eastAsiaTheme="minorEastAsia" w:hAnsi="Times New Roman" w:cs="Times New Roman"/>
          <w:b/>
          <w:sz w:val="36"/>
          <w:szCs w:val="36"/>
          <w:lang w:val="uk-UA"/>
        </w:rPr>
        <w:t>, м</w:t>
      </w:r>
      <w:r w:rsidRPr="00E369F9">
        <w:rPr>
          <w:rFonts w:ascii="Times New Roman" w:eastAsiaTheme="minorEastAsia" w:hAnsi="Times New Roman" w:cs="Times New Roman"/>
          <w:b/>
          <w:sz w:val="36"/>
          <w:szCs w:val="36"/>
        </w:rPr>
        <w:t>/</w:t>
      </w:r>
      <w:r w:rsidRPr="00E369F9">
        <w:rPr>
          <w:rFonts w:ascii="Times New Roman" w:eastAsiaTheme="minorEastAsia" w:hAnsi="Times New Roman" w:cs="Times New Roman"/>
          <w:b/>
          <w:sz w:val="36"/>
          <w:szCs w:val="36"/>
          <w:lang w:val="en-US"/>
        </w:rPr>
        <w:t>c</w:t>
      </w:r>
    </w:p>
    <w:p w14:paraId="39769126" w14:textId="77777777" w:rsidR="007A1430" w:rsidRDefault="007A1430" w:rsidP="007A1430">
      <w:pPr>
        <w:spacing w:line="240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14:paraId="14AB398C" w14:textId="77777777" w:rsidR="007A1430" w:rsidRDefault="007A1430" w:rsidP="007A1430">
      <w:pPr>
        <w:spacing w:line="240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14:paraId="07CB6211" w14:textId="77777777" w:rsidR="007A1430" w:rsidRDefault="007A1430" w:rsidP="007A1430">
      <w:pPr>
        <w:spacing w:line="240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14:paraId="207DCE1D" w14:textId="77777777" w:rsidR="007A1430" w:rsidRDefault="007A1430" w:rsidP="007A1430">
      <w:pPr>
        <w:spacing w:line="240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14:paraId="15590142" w14:textId="77777777" w:rsidR="007A1430" w:rsidRDefault="007A1430" w:rsidP="007A1430">
      <w:pPr>
        <w:spacing w:line="240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14:paraId="129208D6" w14:textId="77777777" w:rsidR="007A1430" w:rsidRDefault="007A1430" w:rsidP="007A1430">
      <w:pPr>
        <w:spacing w:line="240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14:paraId="0769B4A4" w14:textId="77777777" w:rsidR="007A1430" w:rsidRDefault="007A1430" w:rsidP="007A1430">
      <w:pPr>
        <w:spacing w:line="240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14:paraId="7D43A235" w14:textId="77777777" w:rsidR="007A1430" w:rsidRDefault="007A1430" w:rsidP="007A1430">
      <w:pPr>
        <w:spacing w:line="240" w:lineRule="auto"/>
        <w:jc w:val="both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</w:p>
    <w:p w14:paraId="26B2D905" w14:textId="77777777" w:rsidR="007A1430" w:rsidRPr="00100756" w:rsidRDefault="007A1430" w:rsidP="007A1430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Підпис студента _________________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Підпис викладача _________________</w:t>
      </w:r>
    </w:p>
    <w:p w14:paraId="363C61C5" w14:textId="77777777" w:rsidR="006A5139" w:rsidRDefault="006A5139" w:rsidP="006A5139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57F8AF2" w14:textId="77777777" w:rsidR="006A5139" w:rsidRDefault="006A5139" w:rsidP="006A5139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9025196" w14:textId="77777777" w:rsidR="006A5139" w:rsidRDefault="006A5139" w:rsidP="006A5139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E7C16">
        <w:rPr>
          <w:rFonts w:ascii="Times New Roman" w:hAnsi="Times New Roman" w:cs="Times New Roman"/>
          <w:b/>
          <w:sz w:val="28"/>
          <w:szCs w:val="28"/>
        </w:rPr>
        <w:t>Ла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>бораторна робота №</w:t>
      </w:r>
      <w:r w:rsidR="00EC66A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972DA2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</w:p>
    <w:p w14:paraId="7900C201" w14:textId="77777777" w:rsidR="00EC66A4" w:rsidRPr="00152706" w:rsidRDefault="00EC66A4" w:rsidP="00EC66A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52706">
        <w:rPr>
          <w:rFonts w:ascii="Times New Roman" w:hAnsi="Times New Roman" w:cs="Times New Roman"/>
          <w:b/>
          <w:sz w:val="28"/>
          <w:szCs w:val="28"/>
          <w:lang w:val="uk-UA"/>
        </w:rPr>
        <w:t>Побудова поля швидкості в аеродинамічній трубі</w:t>
      </w:r>
      <w:r w:rsidRPr="00152706">
        <w:rPr>
          <w:rFonts w:ascii="Times New Roman" w:hAnsi="Times New Roman" w:cs="Times New Roman"/>
          <w:b/>
          <w:sz w:val="28"/>
          <w:szCs w:val="28"/>
          <w:lang w:val="uk-UA"/>
        </w:rPr>
        <w:br w:type="textWrapping" w:clear="all"/>
        <w:t>за допомогою трубки Піто-Прандтля</w:t>
      </w:r>
    </w:p>
    <w:p w14:paraId="2D1F8A63" w14:textId="77777777" w:rsidR="00EC66A4" w:rsidRPr="00114C07" w:rsidRDefault="00EC66A4" w:rsidP="00EC66A4">
      <w:pPr>
        <w:jc w:val="center"/>
        <w:rPr>
          <w:rFonts w:ascii="Times New Roman" w:eastAsiaTheme="minorEastAsia" w:hAnsi="Times New Roman" w:cs="Times New Roman"/>
          <w:b/>
          <w:noProof/>
          <w:sz w:val="36"/>
          <w:szCs w:val="36"/>
          <w:lang w:val="uk-UA"/>
        </w:rPr>
      </w:pPr>
      <w:r w:rsidRPr="00152706">
        <w:rPr>
          <w:rFonts w:ascii="Times New Roman" w:hAnsi="Times New Roman" w:cs="Times New Roman"/>
          <w:noProof/>
          <w:lang w:val="uk-UA" w:eastAsia="uk-UA"/>
        </w:rPr>
        <w:drawing>
          <wp:inline distT="0" distB="0" distL="0" distR="0" wp14:anchorId="6E194872" wp14:editId="5AFD32D3">
            <wp:extent cx="6714067" cy="3804637"/>
            <wp:effectExtent l="0" t="0" r="0" b="5715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3953" cy="3798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m:oMath>
        <m:r>
          <m:rPr>
            <m:sty m:val="b"/>
          </m:rPr>
          <w:rPr>
            <w:rFonts w:ascii="Cambria Math" w:hAnsi="Cambria Math" w:cs="Times New Roman"/>
            <w:sz w:val="36"/>
            <w:szCs w:val="36"/>
            <w:lang w:val="uk-UA"/>
          </w:rPr>
          <m:t>h=</m:t>
        </m:r>
        <m:f>
          <m:fPr>
            <m:ctrlPr>
              <w:rPr>
                <w:rFonts w:ascii="Cambria Math" w:hAnsi="Cambria Math" w:cs="Times New Roman"/>
                <w:b/>
                <w:sz w:val="36"/>
                <w:szCs w:val="36"/>
                <w:lang w:val="uk-UA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6"/>
                <w:szCs w:val="36"/>
                <w:lang w:val="uk-UA"/>
              </w:rPr>
              <m:t>ρ</m:t>
            </m:r>
          </m:num>
          <m:den>
            <m:sSub>
              <m:sSubPr>
                <m:ctrlPr>
                  <w:rPr>
                    <w:rFonts w:ascii="Cambria Math" w:hAnsi="Cambria Math" w:cs="Times New Roman"/>
                    <w:b/>
                    <w:sz w:val="36"/>
                    <w:szCs w:val="36"/>
                    <w:lang w:val="uk-UA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36"/>
                    <w:szCs w:val="36"/>
                    <w:lang w:val="uk-UA"/>
                  </w:rPr>
                  <m:t>ρ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36"/>
                    <w:szCs w:val="36"/>
                    <w:lang w:val="uk-UA"/>
                  </w:rPr>
                  <m:t>р</m:t>
                </m:r>
              </m:sub>
            </m:sSub>
          </m:den>
        </m:f>
        <m:r>
          <m:rPr>
            <m:sty m:val="b"/>
          </m:rPr>
          <w:rPr>
            <w:rFonts w:ascii="Cambria Math" w:hAnsi="Cambria Math" w:cs="Times New Roman"/>
            <w:sz w:val="36"/>
            <w:szCs w:val="36"/>
            <w:lang w:val="uk-UA"/>
          </w:rPr>
          <m:t>×</m:t>
        </m:r>
        <m:f>
          <m:fPr>
            <m:ctrlPr>
              <w:rPr>
                <w:rFonts w:ascii="Cambria Math" w:hAnsi="Cambria Math" w:cs="Times New Roman"/>
                <w:b/>
                <w:sz w:val="36"/>
                <w:szCs w:val="36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b/>
                    <w:i/>
                    <w:sz w:val="36"/>
                    <w:szCs w:val="36"/>
                    <w:lang w:val="en-US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36"/>
                    <w:szCs w:val="36"/>
                    <w:lang w:val="en-US"/>
                  </w:rPr>
                  <m:t>V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 w:cs="Times New Roman"/>
                    <w:sz w:val="36"/>
                    <w:szCs w:val="36"/>
                    <w:lang w:val="en-US"/>
                  </w:rPr>
                  <m:t>2</m:t>
                </m:r>
              </m:sup>
            </m:sSup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6"/>
                <w:szCs w:val="36"/>
                <w:lang w:val="uk-UA"/>
              </w:rPr>
              <m:t>2g</m:t>
            </m:r>
          </m:den>
        </m:f>
      </m:oMath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58"/>
        <w:gridCol w:w="4808"/>
      </w:tblGrid>
      <w:tr w:rsidR="00EC66A4" w14:paraId="7CB4070E" w14:textId="77777777" w:rsidTr="00FA221F">
        <w:trPr>
          <w:trHeight w:val="644"/>
        </w:trPr>
        <w:tc>
          <w:tcPr>
            <w:tcW w:w="5778" w:type="dxa"/>
            <w:vAlign w:val="center"/>
          </w:tcPr>
          <w:p w14:paraId="2E0CD2B4" w14:textId="77777777" w:rsidR="00EC66A4" w:rsidRDefault="00EC66A4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Температура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t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˚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C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__________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04" w:type="dxa"/>
            <w:vAlign w:val="center"/>
          </w:tcPr>
          <w:p w14:paraId="3CFC1BF5" w14:textId="77777777" w:rsidR="00EC66A4" w:rsidRDefault="00EC66A4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Частота обертання     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__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</w:t>
            </w:r>
          </w:p>
          <w:p w14:paraId="2EC9544E" w14:textId="77777777" w:rsidR="00EC66A4" w:rsidRDefault="00EC66A4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вентилятора </w:t>
            </w:r>
          </w:p>
        </w:tc>
      </w:tr>
      <w:tr w:rsidR="00EC66A4" w14:paraId="6DBE7A45" w14:textId="77777777" w:rsidTr="00FA221F">
        <w:trPr>
          <w:trHeight w:val="644"/>
        </w:trPr>
        <w:tc>
          <w:tcPr>
            <w:tcW w:w="5778" w:type="dxa"/>
            <w:vAlign w:val="center"/>
          </w:tcPr>
          <w:p w14:paraId="217F924F" w14:textId="77777777" w:rsidR="00EC66A4" w:rsidRDefault="00EC66A4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Густина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ρ, кг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</w:rPr>
              <w:t>/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vertAlign w:val="superscript"/>
                <w:lang w:val="uk-UA"/>
              </w:rPr>
              <w:t>3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  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_________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_____</w:t>
            </w:r>
          </w:p>
        </w:tc>
        <w:tc>
          <w:tcPr>
            <w:tcW w:w="4904" w:type="dxa"/>
            <w:vAlign w:val="center"/>
          </w:tcPr>
          <w:p w14:paraId="361C9BAB" w14:textId="77777777" w:rsidR="00EC66A4" w:rsidRDefault="00EC66A4" w:rsidP="00FA221F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                                   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</w:rPr>
              <w:t>=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</w:t>
            </w:r>
          </w:p>
          <w:p w14:paraId="028CC717" w14:textId="77777777" w:rsidR="00EC66A4" w:rsidRDefault="00EC66A4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EC66A4" w14:paraId="619FA97A" w14:textId="77777777" w:rsidTr="00FA221F">
        <w:trPr>
          <w:trHeight w:val="644"/>
        </w:trPr>
        <w:tc>
          <w:tcPr>
            <w:tcW w:w="5778" w:type="dxa"/>
            <w:vAlign w:val="center"/>
          </w:tcPr>
          <w:p w14:paraId="3F659CC2" w14:textId="77777777" w:rsidR="00EC66A4" w:rsidRDefault="00EC66A4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Кут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нахилу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диф.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манометра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α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</w:t>
            </w:r>
          </w:p>
        </w:tc>
        <w:tc>
          <w:tcPr>
            <w:tcW w:w="4904" w:type="dxa"/>
            <w:vAlign w:val="center"/>
          </w:tcPr>
          <w:p w14:paraId="383B9A6A" w14:textId="77777777" w:rsidR="00EC66A4" w:rsidRDefault="00EC66A4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45358669" w14:textId="77777777" w:rsidR="00EC66A4" w:rsidRDefault="00EC66A4" w:rsidP="00EC66A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17242DC" w14:textId="77777777" w:rsidR="00EC66A4" w:rsidRPr="00152706" w:rsidRDefault="00EC66A4" w:rsidP="00EC66A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2706">
        <w:rPr>
          <w:rFonts w:ascii="Times New Roman" w:hAnsi="Times New Roman" w:cs="Times New Roman"/>
          <w:sz w:val="28"/>
          <w:szCs w:val="28"/>
          <w:lang w:val="uk-UA"/>
        </w:rPr>
        <w:t>Таблиця вимірювань</w:t>
      </w:r>
    </w:p>
    <w:tbl>
      <w:tblPr>
        <w:tblStyle w:val="a3"/>
        <w:tblW w:w="11002" w:type="dxa"/>
        <w:tblLayout w:type="fixed"/>
        <w:tblLook w:val="04A0" w:firstRow="1" w:lastRow="0" w:firstColumn="1" w:lastColumn="0" w:noHBand="0" w:noVBand="1"/>
      </w:tblPr>
      <w:tblGrid>
        <w:gridCol w:w="533"/>
        <w:gridCol w:w="2160"/>
        <w:gridCol w:w="1195"/>
        <w:gridCol w:w="790"/>
        <w:gridCol w:w="790"/>
        <w:gridCol w:w="791"/>
        <w:gridCol w:w="790"/>
        <w:gridCol w:w="791"/>
        <w:gridCol w:w="790"/>
        <w:gridCol w:w="791"/>
        <w:gridCol w:w="790"/>
        <w:gridCol w:w="791"/>
      </w:tblGrid>
      <w:tr w:rsidR="00EC66A4" w:rsidRPr="00152706" w14:paraId="015C09B6" w14:textId="77777777" w:rsidTr="00FA221F">
        <w:trPr>
          <w:trHeight w:val="206"/>
        </w:trPr>
        <w:tc>
          <w:tcPr>
            <w:tcW w:w="533" w:type="dxa"/>
            <w:vMerge w:val="restart"/>
            <w:vAlign w:val="center"/>
          </w:tcPr>
          <w:p w14:paraId="077BCE2A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160" w:type="dxa"/>
            <w:vMerge w:val="restart"/>
            <w:vAlign w:val="center"/>
          </w:tcPr>
          <w:p w14:paraId="33A0C560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95" w:type="dxa"/>
            <w:vMerge w:val="restart"/>
            <w:vAlign w:val="center"/>
          </w:tcPr>
          <w:p w14:paraId="39C0BC7B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вим.</w:t>
            </w:r>
          </w:p>
        </w:tc>
        <w:tc>
          <w:tcPr>
            <w:tcW w:w="7114" w:type="dxa"/>
            <w:gridSpan w:val="9"/>
            <w:vAlign w:val="center"/>
          </w:tcPr>
          <w:p w14:paraId="320B94E6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Контрольні точки,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</w:tr>
      <w:tr w:rsidR="00EC66A4" w:rsidRPr="00152706" w14:paraId="66DAE508" w14:textId="77777777" w:rsidTr="00FA221F">
        <w:trPr>
          <w:trHeight w:val="169"/>
        </w:trPr>
        <w:tc>
          <w:tcPr>
            <w:tcW w:w="533" w:type="dxa"/>
            <w:vMerge/>
            <w:vAlign w:val="center"/>
          </w:tcPr>
          <w:p w14:paraId="42ED298A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60" w:type="dxa"/>
            <w:vMerge/>
            <w:vAlign w:val="center"/>
          </w:tcPr>
          <w:p w14:paraId="1F5F633C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95" w:type="dxa"/>
            <w:vMerge/>
            <w:vAlign w:val="center"/>
          </w:tcPr>
          <w:p w14:paraId="296EBA68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0" w:type="dxa"/>
            <w:vAlign w:val="center"/>
          </w:tcPr>
          <w:p w14:paraId="17F1F7CF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130</w:t>
            </w:r>
          </w:p>
        </w:tc>
        <w:tc>
          <w:tcPr>
            <w:tcW w:w="790" w:type="dxa"/>
            <w:vAlign w:val="center"/>
          </w:tcPr>
          <w:p w14:paraId="38BC7360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</w:t>
            </w:r>
          </w:p>
        </w:tc>
        <w:tc>
          <w:tcPr>
            <w:tcW w:w="791" w:type="dxa"/>
            <w:vAlign w:val="center"/>
          </w:tcPr>
          <w:p w14:paraId="30A3060A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</w:t>
            </w:r>
          </w:p>
        </w:tc>
        <w:tc>
          <w:tcPr>
            <w:tcW w:w="790" w:type="dxa"/>
            <w:vAlign w:val="center"/>
          </w:tcPr>
          <w:p w14:paraId="792B7124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</w:t>
            </w:r>
          </w:p>
        </w:tc>
        <w:tc>
          <w:tcPr>
            <w:tcW w:w="791" w:type="dxa"/>
            <w:vAlign w:val="center"/>
          </w:tcPr>
          <w:p w14:paraId="12A0652C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197</w:t>
            </w:r>
          </w:p>
        </w:tc>
        <w:tc>
          <w:tcPr>
            <w:tcW w:w="790" w:type="dxa"/>
            <w:vAlign w:val="center"/>
          </w:tcPr>
          <w:p w14:paraId="2E55FC76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791" w:type="dxa"/>
            <w:vAlign w:val="center"/>
          </w:tcPr>
          <w:p w14:paraId="33C30C8A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</w:t>
            </w:r>
          </w:p>
        </w:tc>
        <w:tc>
          <w:tcPr>
            <w:tcW w:w="790" w:type="dxa"/>
            <w:vAlign w:val="center"/>
          </w:tcPr>
          <w:p w14:paraId="5CC4E385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</w:t>
            </w:r>
          </w:p>
        </w:tc>
        <w:tc>
          <w:tcPr>
            <w:tcW w:w="791" w:type="dxa"/>
            <w:vAlign w:val="center"/>
          </w:tcPr>
          <w:p w14:paraId="085959E9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260</w:t>
            </w:r>
          </w:p>
        </w:tc>
      </w:tr>
      <w:tr w:rsidR="00EC66A4" w:rsidRPr="00152706" w14:paraId="39097910" w14:textId="77777777" w:rsidTr="00FA221F">
        <w:trPr>
          <w:trHeight w:val="1320"/>
        </w:trPr>
        <w:tc>
          <w:tcPr>
            <w:tcW w:w="533" w:type="dxa"/>
            <w:vAlign w:val="center"/>
          </w:tcPr>
          <w:p w14:paraId="7691563E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60" w:type="dxa"/>
            <w:vAlign w:val="center"/>
          </w:tcPr>
          <w:p w14:paraId="40A68FC5" w14:textId="77777777" w:rsidR="00EC66A4" w:rsidRPr="00C96C1D" w:rsidRDefault="00EC66A4" w:rsidP="00FA221F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диф.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анометра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C96C1D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95" w:type="dxa"/>
            <w:vAlign w:val="center"/>
          </w:tcPr>
          <w:p w14:paraId="50E64D29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790" w:type="dxa"/>
          </w:tcPr>
          <w:p w14:paraId="2E2AFA82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0" w:type="dxa"/>
          </w:tcPr>
          <w:p w14:paraId="41D9142F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1" w:type="dxa"/>
          </w:tcPr>
          <w:p w14:paraId="3FE82970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0" w:type="dxa"/>
          </w:tcPr>
          <w:p w14:paraId="488A89C6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1" w:type="dxa"/>
          </w:tcPr>
          <w:p w14:paraId="05D453D7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0" w:type="dxa"/>
          </w:tcPr>
          <w:p w14:paraId="3DA10997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1" w:type="dxa"/>
          </w:tcPr>
          <w:p w14:paraId="65F9BF51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0" w:type="dxa"/>
          </w:tcPr>
          <w:p w14:paraId="392D81FC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1" w:type="dxa"/>
          </w:tcPr>
          <w:p w14:paraId="21E0682E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C66A4" w:rsidRPr="00152706" w14:paraId="6342EECA" w14:textId="77777777" w:rsidTr="00FA221F">
        <w:trPr>
          <w:trHeight w:val="1320"/>
        </w:trPr>
        <w:tc>
          <w:tcPr>
            <w:tcW w:w="533" w:type="dxa"/>
            <w:vAlign w:val="center"/>
          </w:tcPr>
          <w:p w14:paraId="3B76382C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</w:t>
            </w:r>
          </w:p>
        </w:tc>
        <w:tc>
          <w:tcPr>
            <w:tcW w:w="2160" w:type="dxa"/>
            <w:vAlign w:val="center"/>
          </w:tcPr>
          <w:p w14:paraId="4155D643" w14:textId="77777777" w:rsidR="00EC66A4" w:rsidRPr="00C96C1D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диф.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манометра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C96C1D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95" w:type="dxa"/>
            <w:vAlign w:val="center"/>
          </w:tcPr>
          <w:p w14:paraId="15099FDC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790" w:type="dxa"/>
          </w:tcPr>
          <w:p w14:paraId="2D467465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0" w:type="dxa"/>
          </w:tcPr>
          <w:p w14:paraId="02EC0662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1" w:type="dxa"/>
          </w:tcPr>
          <w:p w14:paraId="33BDA037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0" w:type="dxa"/>
          </w:tcPr>
          <w:p w14:paraId="0CB823D2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1" w:type="dxa"/>
          </w:tcPr>
          <w:p w14:paraId="0F42DE7F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0" w:type="dxa"/>
          </w:tcPr>
          <w:p w14:paraId="135E7240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1" w:type="dxa"/>
          </w:tcPr>
          <w:p w14:paraId="2951B900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0" w:type="dxa"/>
          </w:tcPr>
          <w:p w14:paraId="3F32EDDF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1" w:type="dxa"/>
          </w:tcPr>
          <w:p w14:paraId="1FDC58AF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9CFA496" w14:textId="77777777" w:rsidR="00EC66A4" w:rsidRDefault="00EC66A4" w:rsidP="00EC66A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DE9C2DE" w14:textId="77777777" w:rsidR="00EC66A4" w:rsidRPr="00152706" w:rsidRDefault="00EC66A4" w:rsidP="00EC66A4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2706">
        <w:rPr>
          <w:rFonts w:ascii="Times New Roman" w:hAnsi="Times New Roman" w:cs="Times New Roman"/>
          <w:sz w:val="28"/>
          <w:szCs w:val="28"/>
          <w:lang w:val="uk-UA"/>
        </w:rPr>
        <w:t>Таблиця результатів</w:t>
      </w:r>
    </w:p>
    <w:tbl>
      <w:tblPr>
        <w:tblStyle w:val="a3"/>
        <w:tblW w:w="10935" w:type="dxa"/>
        <w:tblLayout w:type="fixed"/>
        <w:tblLook w:val="04A0" w:firstRow="1" w:lastRow="0" w:firstColumn="1" w:lastColumn="0" w:noHBand="0" w:noVBand="1"/>
      </w:tblPr>
      <w:tblGrid>
        <w:gridCol w:w="530"/>
        <w:gridCol w:w="2141"/>
        <w:gridCol w:w="1189"/>
        <w:gridCol w:w="786"/>
        <w:gridCol w:w="786"/>
        <w:gridCol w:w="786"/>
        <w:gridCol w:w="786"/>
        <w:gridCol w:w="786"/>
        <w:gridCol w:w="786"/>
        <w:gridCol w:w="786"/>
        <w:gridCol w:w="786"/>
        <w:gridCol w:w="787"/>
      </w:tblGrid>
      <w:tr w:rsidR="00EC66A4" w:rsidRPr="00152706" w14:paraId="5C91CA79" w14:textId="77777777" w:rsidTr="00FA221F">
        <w:trPr>
          <w:trHeight w:val="224"/>
        </w:trPr>
        <w:tc>
          <w:tcPr>
            <w:tcW w:w="530" w:type="dxa"/>
            <w:vMerge w:val="restart"/>
            <w:vAlign w:val="center"/>
          </w:tcPr>
          <w:p w14:paraId="1BE59737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141" w:type="dxa"/>
            <w:vMerge w:val="restart"/>
            <w:vAlign w:val="center"/>
          </w:tcPr>
          <w:p w14:paraId="51E6E748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89" w:type="dxa"/>
            <w:vMerge w:val="restart"/>
            <w:vAlign w:val="center"/>
          </w:tcPr>
          <w:p w14:paraId="224387E1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од.вим.</w:t>
            </w:r>
          </w:p>
        </w:tc>
        <w:tc>
          <w:tcPr>
            <w:tcW w:w="7075" w:type="dxa"/>
            <w:gridSpan w:val="9"/>
            <w:vAlign w:val="center"/>
          </w:tcPr>
          <w:p w14:paraId="13C08A99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Контрольні точки,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</w:tr>
      <w:tr w:rsidR="00EC66A4" w:rsidRPr="00152706" w14:paraId="5C8C439A" w14:textId="77777777" w:rsidTr="00FA221F">
        <w:trPr>
          <w:trHeight w:val="184"/>
        </w:trPr>
        <w:tc>
          <w:tcPr>
            <w:tcW w:w="530" w:type="dxa"/>
            <w:vMerge/>
            <w:vAlign w:val="center"/>
          </w:tcPr>
          <w:p w14:paraId="60117B51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41" w:type="dxa"/>
            <w:vMerge/>
            <w:vAlign w:val="center"/>
          </w:tcPr>
          <w:p w14:paraId="19B4B9D4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89" w:type="dxa"/>
            <w:vMerge/>
            <w:vAlign w:val="center"/>
          </w:tcPr>
          <w:p w14:paraId="4549C6F8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3A62E07A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130</w:t>
            </w:r>
          </w:p>
        </w:tc>
        <w:tc>
          <w:tcPr>
            <w:tcW w:w="786" w:type="dxa"/>
            <w:vAlign w:val="center"/>
          </w:tcPr>
          <w:p w14:paraId="7E4A6DA0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</w:t>
            </w:r>
          </w:p>
        </w:tc>
        <w:tc>
          <w:tcPr>
            <w:tcW w:w="786" w:type="dxa"/>
            <w:vAlign w:val="center"/>
          </w:tcPr>
          <w:p w14:paraId="085C9401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</w:t>
            </w:r>
          </w:p>
        </w:tc>
        <w:tc>
          <w:tcPr>
            <w:tcW w:w="786" w:type="dxa"/>
            <w:vAlign w:val="center"/>
          </w:tcPr>
          <w:p w14:paraId="62A6AE06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</w:t>
            </w:r>
          </w:p>
        </w:tc>
        <w:tc>
          <w:tcPr>
            <w:tcW w:w="786" w:type="dxa"/>
            <w:vAlign w:val="center"/>
          </w:tcPr>
          <w:p w14:paraId="2F6EF6D8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197</w:t>
            </w:r>
          </w:p>
        </w:tc>
        <w:tc>
          <w:tcPr>
            <w:tcW w:w="786" w:type="dxa"/>
            <w:vAlign w:val="center"/>
          </w:tcPr>
          <w:p w14:paraId="4F008E11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786" w:type="dxa"/>
            <w:vAlign w:val="center"/>
          </w:tcPr>
          <w:p w14:paraId="6356F498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</w:t>
            </w:r>
          </w:p>
        </w:tc>
        <w:tc>
          <w:tcPr>
            <w:tcW w:w="786" w:type="dxa"/>
            <w:vAlign w:val="center"/>
          </w:tcPr>
          <w:p w14:paraId="19F263EE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</w:t>
            </w:r>
          </w:p>
        </w:tc>
        <w:tc>
          <w:tcPr>
            <w:tcW w:w="787" w:type="dxa"/>
            <w:vAlign w:val="center"/>
          </w:tcPr>
          <w:p w14:paraId="02F06CD8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260</w:t>
            </w:r>
          </w:p>
        </w:tc>
      </w:tr>
      <w:tr w:rsidR="00EC66A4" w:rsidRPr="00152706" w14:paraId="7682E9AC" w14:textId="77777777" w:rsidTr="00FA221F">
        <w:trPr>
          <w:trHeight w:val="504"/>
        </w:trPr>
        <w:tc>
          <w:tcPr>
            <w:tcW w:w="530" w:type="dxa"/>
            <w:vAlign w:val="center"/>
          </w:tcPr>
          <w:p w14:paraId="0C0A6070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41" w:type="dxa"/>
            <w:vAlign w:val="center"/>
          </w:tcPr>
          <w:p w14:paraId="05226BFA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Витрата, </w:t>
            </w:r>
            <w:r w:rsidRPr="00C96C1D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Q</w:t>
            </w:r>
          </w:p>
        </w:tc>
        <w:tc>
          <w:tcPr>
            <w:tcW w:w="1189" w:type="dxa"/>
            <w:vAlign w:val="center"/>
          </w:tcPr>
          <w:p w14:paraId="14950DA5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3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86" w:type="dxa"/>
            <w:vAlign w:val="center"/>
          </w:tcPr>
          <w:p w14:paraId="353932C8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6E5DF334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2547F5D9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54AF454C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630248AD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69AB0D68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622E3295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21577C3C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3445D82C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C66A4" w:rsidRPr="00152706" w14:paraId="1397EE32" w14:textId="77777777" w:rsidTr="00FA221F">
        <w:trPr>
          <w:trHeight w:val="504"/>
        </w:trPr>
        <w:tc>
          <w:tcPr>
            <w:tcW w:w="530" w:type="dxa"/>
            <w:vAlign w:val="center"/>
          </w:tcPr>
          <w:p w14:paraId="174B5596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41" w:type="dxa"/>
            <w:vAlign w:val="center"/>
          </w:tcPr>
          <w:p w14:paraId="401F16C3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Швидкість,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en-US"/>
              </w:rPr>
              <w:t>1</w:t>
            </w:r>
          </w:p>
        </w:tc>
        <w:tc>
          <w:tcPr>
            <w:tcW w:w="1189" w:type="dxa"/>
            <w:vAlign w:val="center"/>
          </w:tcPr>
          <w:p w14:paraId="03B90452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86" w:type="dxa"/>
            <w:vAlign w:val="center"/>
          </w:tcPr>
          <w:p w14:paraId="6BE76A38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27E2DB89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450CCD8B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17361EDF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124B0E88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64792FC0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1829C95F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6" w:type="dxa"/>
            <w:vAlign w:val="center"/>
          </w:tcPr>
          <w:p w14:paraId="161EF537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7" w:type="dxa"/>
            <w:vAlign w:val="center"/>
          </w:tcPr>
          <w:p w14:paraId="3CB1FF32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C66A4" w:rsidRPr="00152706" w14:paraId="13111F43" w14:textId="77777777" w:rsidTr="00FA221F">
        <w:tblPrEx>
          <w:tblLook w:val="0000" w:firstRow="0" w:lastRow="0" w:firstColumn="0" w:lastColumn="0" w:noHBand="0" w:noVBand="0"/>
        </w:tblPrEx>
        <w:trPr>
          <w:trHeight w:val="504"/>
        </w:trPr>
        <w:tc>
          <w:tcPr>
            <w:tcW w:w="530" w:type="dxa"/>
            <w:vAlign w:val="center"/>
          </w:tcPr>
          <w:p w14:paraId="46999D26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2141" w:type="dxa"/>
            <w:vAlign w:val="center"/>
          </w:tcPr>
          <w:p w14:paraId="0E2EA25C" w14:textId="77777777" w:rsidR="00EC66A4" w:rsidRPr="00152706" w:rsidRDefault="00EC66A4" w:rsidP="00FA221F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Швидкість,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en-US"/>
              </w:rPr>
              <w:t>2</w:t>
            </w:r>
          </w:p>
        </w:tc>
        <w:tc>
          <w:tcPr>
            <w:tcW w:w="1189" w:type="dxa"/>
            <w:vAlign w:val="center"/>
          </w:tcPr>
          <w:p w14:paraId="2E1757F3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86" w:type="dxa"/>
            <w:vAlign w:val="center"/>
          </w:tcPr>
          <w:p w14:paraId="5095C56A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6" w:type="dxa"/>
            <w:vAlign w:val="center"/>
          </w:tcPr>
          <w:p w14:paraId="1CC35FEE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6" w:type="dxa"/>
            <w:vAlign w:val="center"/>
          </w:tcPr>
          <w:p w14:paraId="0E4400EF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6" w:type="dxa"/>
            <w:vAlign w:val="center"/>
          </w:tcPr>
          <w:p w14:paraId="61E491A3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6" w:type="dxa"/>
            <w:vAlign w:val="center"/>
          </w:tcPr>
          <w:p w14:paraId="18B3F8A1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6" w:type="dxa"/>
            <w:vAlign w:val="center"/>
          </w:tcPr>
          <w:p w14:paraId="4B55E6DE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6" w:type="dxa"/>
            <w:vAlign w:val="center"/>
          </w:tcPr>
          <w:p w14:paraId="3986BD32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6" w:type="dxa"/>
            <w:vAlign w:val="center"/>
          </w:tcPr>
          <w:p w14:paraId="01150C3F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`</w:t>
            </w:r>
          </w:p>
        </w:tc>
        <w:tc>
          <w:tcPr>
            <w:tcW w:w="787" w:type="dxa"/>
            <w:vAlign w:val="center"/>
          </w:tcPr>
          <w:p w14:paraId="1F8381A3" w14:textId="77777777" w:rsidR="00EC66A4" w:rsidRPr="00152706" w:rsidRDefault="00EC66A4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12E9128A" w14:textId="77777777" w:rsidR="00EC66A4" w:rsidRDefault="00EC66A4" w:rsidP="00EC66A4">
      <w:pPr>
        <w:tabs>
          <w:tab w:val="left" w:pos="1372"/>
          <w:tab w:val="center" w:pos="4677"/>
          <w:tab w:val="left" w:pos="6955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14:paraId="1278F504" w14:textId="77777777" w:rsidR="00EC66A4" w:rsidRDefault="00EC66A4" w:rsidP="00EC66A4">
      <w:pPr>
        <w:tabs>
          <w:tab w:val="left" w:pos="1372"/>
          <w:tab w:val="center" w:pos="4677"/>
          <w:tab w:val="left" w:pos="6955"/>
        </w:tabs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52706">
        <w:rPr>
          <w:rFonts w:ascii="Times New Roman" w:hAnsi="Times New Roman" w:cs="Times New Roman"/>
          <w:sz w:val="28"/>
          <w:szCs w:val="28"/>
          <w:lang w:val="uk-UA"/>
        </w:rPr>
        <w:t>Епюри швидкості</w:t>
      </w:r>
    </w:p>
    <w:p w14:paraId="455C511D" w14:textId="77777777" w:rsidR="00EC66A4" w:rsidRDefault="00EC66A4" w:rsidP="00EC66A4">
      <w:pPr>
        <w:tabs>
          <w:tab w:val="left" w:pos="1372"/>
          <w:tab w:val="center" w:pos="4677"/>
          <w:tab w:val="left" w:pos="6955"/>
        </w:tabs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       1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   2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33"/>
        <w:gridCol w:w="5233"/>
      </w:tblGrid>
      <w:tr w:rsidR="00EC66A4" w14:paraId="5BA96D9F" w14:textId="77777777" w:rsidTr="00FA221F">
        <w:tc>
          <w:tcPr>
            <w:tcW w:w="5341" w:type="dxa"/>
          </w:tcPr>
          <w:tbl>
            <w:tblPr>
              <w:tblStyle w:val="a3"/>
              <w:tblpPr w:leftFromText="180" w:rightFromText="180" w:vertAnchor="text" w:horzAnchor="margin" w:tblpY="7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82"/>
              <w:gridCol w:w="482"/>
              <w:gridCol w:w="482"/>
              <w:gridCol w:w="482"/>
              <w:gridCol w:w="482"/>
              <w:gridCol w:w="482"/>
              <w:gridCol w:w="482"/>
              <w:gridCol w:w="482"/>
              <w:gridCol w:w="482"/>
              <w:gridCol w:w="482"/>
            </w:tblGrid>
            <w:tr w:rsidR="00EC66A4" w:rsidRPr="00152706" w14:paraId="1A5EF6BF" w14:textId="77777777" w:rsidTr="00FA221F">
              <w:trPr>
                <w:trHeight w:val="339"/>
              </w:trPr>
              <w:tc>
                <w:tcPr>
                  <w:tcW w:w="482" w:type="dxa"/>
                  <w:vAlign w:val="center"/>
                </w:tcPr>
                <w:p w14:paraId="01A09FA4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A190723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D3371C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9A1B1A2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B28622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74A44E4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6741A6A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5CA468D4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A568461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54213E46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151C5D5A" w14:textId="77777777" w:rsidTr="00FA221F">
              <w:trPr>
                <w:trHeight w:val="339"/>
              </w:trPr>
              <w:tc>
                <w:tcPr>
                  <w:tcW w:w="482" w:type="dxa"/>
                  <w:vAlign w:val="center"/>
                </w:tcPr>
                <w:p w14:paraId="482CC5C4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8ABDBD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41EFAE3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638BC07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364562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B49C85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898B2D1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510A84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5B14C06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6250422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363F961A" w14:textId="77777777" w:rsidTr="00FA221F">
              <w:trPr>
                <w:trHeight w:val="339"/>
              </w:trPr>
              <w:tc>
                <w:tcPr>
                  <w:tcW w:w="482" w:type="dxa"/>
                  <w:vAlign w:val="center"/>
                </w:tcPr>
                <w:p w14:paraId="7C3606BB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FAD274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0C78AB4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2210E0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9241F73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9D750C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441A4A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556586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C8A816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892E3F1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09C87309" w14:textId="77777777" w:rsidTr="00FA221F">
              <w:trPr>
                <w:trHeight w:val="339"/>
              </w:trPr>
              <w:tc>
                <w:tcPr>
                  <w:tcW w:w="482" w:type="dxa"/>
                  <w:vAlign w:val="center"/>
                </w:tcPr>
                <w:p w14:paraId="406E3F8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6088274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6258F8E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A51DC1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175F35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50624C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7BDD902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93B0A9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9121174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5347DBC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465E3ACC" w14:textId="77777777" w:rsidTr="00FA221F">
              <w:trPr>
                <w:trHeight w:val="339"/>
              </w:trPr>
              <w:tc>
                <w:tcPr>
                  <w:tcW w:w="482" w:type="dxa"/>
                  <w:vAlign w:val="center"/>
                </w:tcPr>
                <w:p w14:paraId="69F1DCA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EAB28AA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74409D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5839DE7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F18238B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C185AB3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6D5C384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5E7DEE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B5FE99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9900D62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7E2BDA51" w14:textId="77777777" w:rsidTr="00FA221F">
              <w:trPr>
                <w:trHeight w:val="339"/>
              </w:trPr>
              <w:tc>
                <w:tcPr>
                  <w:tcW w:w="482" w:type="dxa"/>
                  <w:vAlign w:val="center"/>
                </w:tcPr>
                <w:p w14:paraId="280287EA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424F3C1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8A7DB21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A8E345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C79CB2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773C58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F6D998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AA7561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09F655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E00578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72C0C8DF" w14:textId="77777777" w:rsidTr="00FA221F">
              <w:trPr>
                <w:trHeight w:val="339"/>
              </w:trPr>
              <w:tc>
                <w:tcPr>
                  <w:tcW w:w="482" w:type="dxa"/>
                  <w:vAlign w:val="center"/>
                </w:tcPr>
                <w:p w14:paraId="73635FAA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65A01E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607F29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9F1F4AC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524473A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716A42B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AA4C3D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DF8D343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DCD7CD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6F3C2E1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322F04CD" w14:textId="77777777" w:rsidTr="00FA221F">
              <w:trPr>
                <w:trHeight w:val="339"/>
              </w:trPr>
              <w:tc>
                <w:tcPr>
                  <w:tcW w:w="482" w:type="dxa"/>
                  <w:vAlign w:val="center"/>
                </w:tcPr>
                <w:p w14:paraId="68E70CEB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2E7819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6635F1E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D44AC8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E9BDBC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C4C227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FD359C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A279DE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CE27241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645E35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14:paraId="50D80CE8" w14:textId="77777777" w:rsidR="00EC66A4" w:rsidRDefault="00EC66A4" w:rsidP="00FA221F">
            <w:pPr>
              <w:jc w:val="both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341" w:type="dxa"/>
          </w:tcPr>
          <w:tbl>
            <w:tblPr>
              <w:tblStyle w:val="a3"/>
              <w:tblpPr w:leftFromText="180" w:rightFromText="180" w:vertAnchor="text" w:horzAnchor="margin" w:tblpY="7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482"/>
              <w:gridCol w:w="482"/>
              <w:gridCol w:w="482"/>
              <w:gridCol w:w="482"/>
              <w:gridCol w:w="482"/>
              <w:gridCol w:w="482"/>
              <w:gridCol w:w="482"/>
              <w:gridCol w:w="482"/>
              <w:gridCol w:w="482"/>
              <w:gridCol w:w="482"/>
            </w:tblGrid>
            <w:tr w:rsidR="00EC66A4" w:rsidRPr="00152706" w14:paraId="54D70AB9" w14:textId="77777777" w:rsidTr="00FA221F">
              <w:trPr>
                <w:trHeight w:val="340"/>
              </w:trPr>
              <w:tc>
                <w:tcPr>
                  <w:tcW w:w="482" w:type="dxa"/>
                  <w:vAlign w:val="center"/>
                </w:tcPr>
                <w:p w14:paraId="0B73F15B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9FEF81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57F6D02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485AE7B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57838CD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6CBEB3A6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6AFED333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CF93AF2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05733A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C654A0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61BD9BAF" w14:textId="77777777" w:rsidTr="00FA221F">
              <w:trPr>
                <w:trHeight w:val="340"/>
              </w:trPr>
              <w:tc>
                <w:tcPr>
                  <w:tcW w:w="482" w:type="dxa"/>
                  <w:vAlign w:val="center"/>
                </w:tcPr>
                <w:p w14:paraId="58C33CF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55079152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E5EE7B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9EBDA54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8239E9C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9889532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7D086CB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65CFD55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137476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0BB6FD1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41EAE727" w14:textId="77777777" w:rsidTr="00FA221F">
              <w:trPr>
                <w:trHeight w:val="340"/>
              </w:trPr>
              <w:tc>
                <w:tcPr>
                  <w:tcW w:w="482" w:type="dxa"/>
                  <w:vAlign w:val="center"/>
                </w:tcPr>
                <w:p w14:paraId="420A850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89E526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5CCD2D96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65AB55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0EBF9B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7D7A7EA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7518BF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E730894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E1CCFB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2585612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178C4EF4" w14:textId="77777777" w:rsidTr="00FA221F">
              <w:trPr>
                <w:trHeight w:val="340"/>
              </w:trPr>
              <w:tc>
                <w:tcPr>
                  <w:tcW w:w="482" w:type="dxa"/>
                  <w:vAlign w:val="center"/>
                </w:tcPr>
                <w:p w14:paraId="6BB28B52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B97C5EB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890AF66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1A5AC86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BD8940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EB3BA6B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00367A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6DAD124A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3A394C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55902FF3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64DAB909" w14:textId="77777777" w:rsidTr="00FA221F">
              <w:trPr>
                <w:trHeight w:val="340"/>
              </w:trPr>
              <w:tc>
                <w:tcPr>
                  <w:tcW w:w="482" w:type="dxa"/>
                  <w:vAlign w:val="center"/>
                </w:tcPr>
                <w:p w14:paraId="7CBD99AA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0BD035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E363916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138CCF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B1C26FA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210195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EA8F43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2AF0654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F929EA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6DD5A3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635419D8" w14:textId="77777777" w:rsidTr="00FA221F">
              <w:trPr>
                <w:trHeight w:val="340"/>
              </w:trPr>
              <w:tc>
                <w:tcPr>
                  <w:tcW w:w="482" w:type="dxa"/>
                  <w:vAlign w:val="center"/>
                </w:tcPr>
                <w:p w14:paraId="35F96BEE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CAE654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96F0F4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4AA1E7E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D607961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91D3B2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1733AD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CA5CEC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FFAA5B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DB4921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38A85F12" w14:textId="77777777" w:rsidTr="00FA221F">
              <w:trPr>
                <w:trHeight w:val="340"/>
              </w:trPr>
              <w:tc>
                <w:tcPr>
                  <w:tcW w:w="482" w:type="dxa"/>
                  <w:vAlign w:val="center"/>
                </w:tcPr>
                <w:p w14:paraId="2C706FDA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07FC5C0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0D2427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D4DE3C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027CA1E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5181BAA9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8E2D675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314A4A61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A143918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4DEF6A1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  <w:tr w:rsidR="00EC66A4" w:rsidRPr="00152706" w14:paraId="1F6C13F0" w14:textId="77777777" w:rsidTr="00FA221F">
              <w:trPr>
                <w:trHeight w:val="340"/>
              </w:trPr>
              <w:tc>
                <w:tcPr>
                  <w:tcW w:w="482" w:type="dxa"/>
                  <w:vAlign w:val="center"/>
                </w:tcPr>
                <w:p w14:paraId="2E54148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6AA524FC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5C88C77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659EE7D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431EF05A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14F7765A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7484235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0C4DFB0F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6A5388E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  <w:tc>
                <w:tcPr>
                  <w:tcW w:w="482" w:type="dxa"/>
                  <w:vAlign w:val="center"/>
                </w:tcPr>
                <w:p w14:paraId="2B776BB7" w14:textId="77777777" w:rsidR="00EC66A4" w:rsidRPr="00152706" w:rsidRDefault="00EC66A4" w:rsidP="00FA221F">
                  <w:pPr>
                    <w:jc w:val="center"/>
                    <w:rPr>
                      <w:rFonts w:ascii="Times New Roman" w:eastAsiaTheme="minorEastAsia" w:hAnsi="Times New Roman" w:cs="Times New Roman"/>
                      <w:sz w:val="28"/>
                      <w:szCs w:val="28"/>
                      <w:lang w:val="uk-UA"/>
                    </w:rPr>
                  </w:pPr>
                </w:p>
              </w:tc>
            </w:tr>
          </w:tbl>
          <w:p w14:paraId="1045AA78" w14:textId="77777777" w:rsidR="00EC66A4" w:rsidRDefault="00EC66A4" w:rsidP="00FA221F">
            <w:pPr>
              <w:jc w:val="both"/>
              <w:rPr>
                <w:rFonts w:ascii="Times New Roman" w:eastAsiaTheme="minorEastAsia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0DDF572A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C1F9709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2F2179F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C81296B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21ED50D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3E00BC5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05305950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ADF1640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B6553F7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095305D9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1140483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07FDF5A7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4C5B5E6" w14:textId="77777777" w:rsidR="00EC66A4" w:rsidRDefault="00EC66A4" w:rsidP="00EC66A4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FE0152B" w14:textId="77777777" w:rsidR="00EC66A4" w:rsidRPr="0078258C" w:rsidRDefault="00EC66A4" w:rsidP="00EC66A4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Підпис студента _________________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Підпис викладача _________________</w:t>
      </w:r>
    </w:p>
    <w:p w14:paraId="7298D993" w14:textId="77777777" w:rsidR="00EC66A4" w:rsidRDefault="00EC66A4" w:rsidP="00EC66A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E7C16">
        <w:rPr>
          <w:rFonts w:ascii="Times New Roman" w:hAnsi="Times New Roman" w:cs="Times New Roman"/>
          <w:b/>
          <w:sz w:val="28"/>
          <w:szCs w:val="28"/>
        </w:rPr>
        <w:t>Ла</w:t>
      </w:r>
      <w:r w:rsidRPr="00AE7C16">
        <w:rPr>
          <w:rFonts w:ascii="Times New Roman" w:hAnsi="Times New Roman" w:cs="Times New Roman"/>
          <w:b/>
          <w:sz w:val="28"/>
          <w:szCs w:val="28"/>
          <w:lang w:val="uk-UA"/>
        </w:rPr>
        <w:t>бораторна робота №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</w:p>
    <w:p w14:paraId="6CDFDD20" w14:textId="77777777" w:rsidR="006A5139" w:rsidRDefault="006A5139" w:rsidP="006A5139">
      <w:pPr>
        <w:jc w:val="center"/>
        <w:rPr>
          <w:lang w:val="uk-UA"/>
        </w:rPr>
      </w:pPr>
      <w:r w:rsidRPr="00BA0F1C">
        <w:rPr>
          <w:rFonts w:ascii="Times New Roman" w:hAnsi="Times New Roman" w:cs="Times New Roman"/>
          <w:b/>
          <w:sz w:val="28"/>
          <w:szCs w:val="28"/>
        </w:rPr>
        <w:t>Визначення основних аеродинам</w:t>
      </w:r>
      <w:r w:rsidRPr="00BA0F1C">
        <w:rPr>
          <w:rFonts w:ascii="Times New Roman" w:hAnsi="Times New Roman" w:cs="Times New Roman"/>
          <w:b/>
          <w:sz w:val="28"/>
          <w:szCs w:val="28"/>
          <w:lang w:val="uk-UA"/>
        </w:rPr>
        <w:t>ічних коефіцієнтів крилового профілю</w:t>
      </w:r>
      <w:r w:rsidRPr="00BA0F1C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lang w:val="uk-UA"/>
        </w:rPr>
        <w:br/>
      </w:r>
      <w:r>
        <w:rPr>
          <w:noProof/>
          <w:lang w:val="uk-UA" w:eastAsia="uk-UA"/>
        </w:rPr>
        <w:drawing>
          <wp:inline distT="0" distB="0" distL="0" distR="0" wp14:anchorId="3E93BAC5" wp14:editId="4470E38B">
            <wp:extent cx="5940425" cy="2907655"/>
            <wp:effectExtent l="0" t="0" r="3175" b="7620"/>
            <wp:docPr id="4" name="Рисунок 4" descr="D:\Учеба\3.1\Ковалев Окончательный вариант\глеб\ПОЛНЫЙ 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а\3.1\Ковалев Окончательный вариант\глеб\ПОЛНЫЙ 4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07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31739" w14:textId="77777777" w:rsidR="006A5139" w:rsidRPr="000F44FB" w:rsidRDefault="006A5139" w:rsidP="006A513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F44FB">
        <w:rPr>
          <w:rFonts w:ascii="Times New Roman" w:hAnsi="Times New Roman" w:cs="Times New Roman"/>
          <w:sz w:val="28"/>
          <w:szCs w:val="28"/>
          <w:lang w:val="uk-UA"/>
        </w:rPr>
        <w:t>Таблиця спостережень</w:t>
      </w:r>
    </w:p>
    <w:tbl>
      <w:tblPr>
        <w:tblStyle w:val="a3"/>
        <w:tblW w:w="10953" w:type="dxa"/>
        <w:tblLook w:val="04A0" w:firstRow="1" w:lastRow="0" w:firstColumn="1" w:lastColumn="0" w:noHBand="0" w:noVBand="1"/>
      </w:tblPr>
      <w:tblGrid>
        <w:gridCol w:w="1463"/>
        <w:gridCol w:w="2147"/>
        <w:gridCol w:w="1489"/>
        <w:gridCol w:w="1463"/>
        <w:gridCol w:w="1475"/>
        <w:gridCol w:w="1451"/>
        <w:gridCol w:w="1465"/>
      </w:tblGrid>
      <w:tr w:rsidR="006A5139" w:rsidRPr="000F44FB" w14:paraId="6650D7C9" w14:textId="77777777" w:rsidTr="00972DA2">
        <w:trPr>
          <w:trHeight w:val="287"/>
        </w:trPr>
        <w:tc>
          <w:tcPr>
            <w:tcW w:w="1484" w:type="dxa"/>
            <w:vMerge w:val="restart"/>
            <w:vAlign w:val="center"/>
          </w:tcPr>
          <w:p w14:paraId="3A0ED6A0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017" w:type="dxa"/>
            <w:vMerge w:val="restart"/>
            <w:vAlign w:val="center"/>
          </w:tcPr>
          <w:p w14:paraId="664C87B2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7452" w:type="dxa"/>
            <w:gridSpan w:val="5"/>
          </w:tcPr>
          <w:p w14:paraId="20FEB41F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Кути атаки, град</w:t>
            </w:r>
          </w:p>
        </w:tc>
      </w:tr>
      <w:tr w:rsidR="006A5139" w:rsidRPr="000F44FB" w14:paraId="41C5FC61" w14:textId="77777777" w:rsidTr="00972DA2">
        <w:trPr>
          <w:trHeight w:val="362"/>
        </w:trPr>
        <w:tc>
          <w:tcPr>
            <w:tcW w:w="1484" w:type="dxa"/>
            <w:vMerge/>
          </w:tcPr>
          <w:p w14:paraId="467321A5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17" w:type="dxa"/>
            <w:vMerge/>
          </w:tcPr>
          <w:p w14:paraId="49DE98CC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14" w:type="dxa"/>
          </w:tcPr>
          <w:p w14:paraId="7B98AC7D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484" w:type="dxa"/>
          </w:tcPr>
          <w:p w14:paraId="2B1E2435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+5</w:t>
            </w:r>
          </w:p>
        </w:tc>
        <w:tc>
          <w:tcPr>
            <w:tcW w:w="1493" w:type="dxa"/>
          </w:tcPr>
          <w:p w14:paraId="3E5FD534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+10</w:t>
            </w:r>
          </w:p>
        </w:tc>
        <w:tc>
          <w:tcPr>
            <w:tcW w:w="1475" w:type="dxa"/>
          </w:tcPr>
          <w:p w14:paraId="7D82FE75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-5</w:t>
            </w:r>
          </w:p>
        </w:tc>
        <w:tc>
          <w:tcPr>
            <w:tcW w:w="1485" w:type="dxa"/>
          </w:tcPr>
          <w:p w14:paraId="2568D527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-10</w:t>
            </w:r>
          </w:p>
        </w:tc>
      </w:tr>
      <w:tr w:rsidR="006A5139" w:rsidRPr="000F44FB" w14:paraId="07C151BE" w14:textId="77777777" w:rsidTr="00972DA2">
        <w:trPr>
          <w:trHeight w:val="1139"/>
        </w:trPr>
        <w:tc>
          <w:tcPr>
            <w:tcW w:w="1484" w:type="dxa"/>
            <w:vAlign w:val="center"/>
          </w:tcPr>
          <w:p w14:paraId="636FEC74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017" w:type="dxa"/>
          </w:tcPr>
          <w:p w14:paraId="57CF0876" w14:textId="77777777" w:rsidR="006A5139" w:rsidRPr="000F44FB" w:rsidRDefault="006A5139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Вагові еквіваленти аеродинамічних терезів,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1514" w:type="dxa"/>
          </w:tcPr>
          <w:p w14:paraId="3C848D67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84" w:type="dxa"/>
          </w:tcPr>
          <w:p w14:paraId="44318FE5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3" w:type="dxa"/>
          </w:tcPr>
          <w:p w14:paraId="3C6A181D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75" w:type="dxa"/>
          </w:tcPr>
          <w:p w14:paraId="4D2BD4CB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85" w:type="dxa"/>
          </w:tcPr>
          <w:p w14:paraId="258F5BCB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A5139" w:rsidRPr="000F44FB" w14:paraId="625B6A71" w14:textId="77777777" w:rsidTr="00972DA2">
        <w:trPr>
          <w:trHeight w:val="1150"/>
        </w:trPr>
        <w:tc>
          <w:tcPr>
            <w:tcW w:w="1484" w:type="dxa"/>
            <w:vAlign w:val="center"/>
          </w:tcPr>
          <w:p w14:paraId="1E699515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017" w:type="dxa"/>
          </w:tcPr>
          <w:p w14:paraId="5388FCCD" w14:textId="77777777" w:rsidR="006A5139" w:rsidRPr="000F44FB" w:rsidRDefault="006A5139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Вагові еквіваленти аеродинамічних терезів,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1514" w:type="dxa"/>
            <w:vAlign w:val="center"/>
          </w:tcPr>
          <w:p w14:paraId="49572AD3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84" w:type="dxa"/>
          </w:tcPr>
          <w:p w14:paraId="3012BF23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3" w:type="dxa"/>
          </w:tcPr>
          <w:p w14:paraId="5A3B7D6D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75" w:type="dxa"/>
          </w:tcPr>
          <w:p w14:paraId="3747A507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85" w:type="dxa"/>
          </w:tcPr>
          <w:p w14:paraId="5292BCA2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680F57DA" w14:textId="77777777" w:rsidR="006A5139" w:rsidRDefault="006A5139" w:rsidP="006A5139">
      <w:pPr>
        <w:ind w:right="-3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FAA2821" w14:textId="77777777" w:rsidR="006A5139" w:rsidRDefault="006A5139" w:rsidP="006A5139">
      <w:pPr>
        <w:ind w:right="-3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DD23CFA" w14:textId="77777777" w:rsidR="006A5139" w:rsidRDefault="006A5139" w:rsidP="006A5139">
      <w:pPr>
        <w:ind w:right="-3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57A0521" w14:textId="77777777" w:rsidR="006A5139" w:rsidRDefault="006A5139" w:rsidP="006A5139">
      <w:pPr>
        <w:ind w:right="-3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523B9AC" w14:textId="77777777" w:rsidR="006A5139" w:rsidRDefault="006A5139" w:rsidP="006A5139">
      <w:pPr>
        <w:ind w:right="-3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696F0E6" w14:textId="77777777" w:rsidR="006A5139" w:rsidRDefault="006A5139" w:rsidP="006A5139">
      <w:pPr>
        <w:ind w:right="-3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7A4733C" w14:textId="77777777" w:rsidR="006A5139" w:rsidRDefault="006A5139" w:rsidP="006A5139">
      <w:pPr>
        <w:ind w:right="-3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AE589CE" w14:textId="77777777" w:rsidR="006A5139" w:rsidRDefault="006A5139" w:rsidP="006A5139">
      <w:pPr>
        <w:ind w:right="-3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2E488D6" w14:textId="77777777" w:rsidR="002F78F2" w:rsidRDefault="002F78F2" w:rsidP="006A5139">
      <w:pPr>
        <w:ind w:right="-3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462743F" w14:textId="77777777" w:rsidR="006A5139" w:rsidRDefault="006A5139" w:rsidP="006A5139">
      <w:pPr>
        <w:ind w:right="-3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012946B" w14:textId="77777777" w:rsidR="006A5139" w:rsidRPr="000F44FB" w:rsidRDefault="006A5139" w:rsidP="006A5139">
      <w:pPr>
        <w:ind w:right="-30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F44FB">
        <w:rPr>
          <w:rFonts w:ascii="Times New Roman" w:hAnsi="Times New Roman" w:cs="Times New Roman"/>
          <w:sz w:val="28"/>
          <w:szCs w:val="28"/>
          <w:lang w:val="uk-UA"/>
        </w:rPr>
        <w:t>Таблиця результатів</w:t>
      </w:r>
    </w:p>
    <w:tbl>
      <w:tblPr>
        <w:tblStyle w:val="a3"/>
        <w:tblW w:w="10961" w:type="dxa"/>
        <w:tblLook w:val="04A0" w:firstRow="1" w:lastRow="0" w:firstColumn="1" w:lastColumn="0" w:noHBand="0" w:noVBand="1"/>
      </w:tblPr>
      <w:tblGrid>
        <w:gridCol w:w="1478"/>
        <w:gridCol w:w="2017"/>
        <w:gridCol w:w="1511"/>
        <w:gridCol w:w="1484"/>
        <w:gridCol w:w="1498"/>
        <w:gridCol w:w="1474"/>
        <w:gridCol w:w="1499"/>
      </w:tblGrid>
      <w:tr w:rsidR="006A5139" w:rsidRPr="000F44FB" w14:paraId="4CD87E19" w14:textId="77777777" w:rsidTr="00972DA2">
        <w:trPr>
          <w:trHeight w:val="279"/>
        </w:trPr>
        <w:tc>
          <w:tcPr>
            <w:tcW w:w="1478" w:type="dxa"/>
            <w:vMerge w:val="restart"/>
            <w:vAlign w:val="center"/>
          </w:tcPr>
          <w:p w14:paraId="63D48657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017" w:type="dxa"/>
            <w:vMerge w:val="restart"/>
            <w:vAlign w:val="center"/>
          </w:tcPr>
          <w:p w14:paraId="6B329DA8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7466" w:type="dxa"/>
            <w:gridSpan w:val="5"/>
          </w:tcPr>
          <w:p w14:paraId="0FD72CA5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Кути атаки, град</w:t>
            </w:r>
          </w:p>
        </w:tc>
      </w:tr>
      <w:tr w:rsidR="006A5139" w:rsidRPr="000F44FB" w14:paraId="16FEECB4" w14:textId="77777777" w:rsidTr="00972DA2">
        <w:trPr>
          <w:trHeight w:val="366"/>
        </w:trPr>
        <w:tc>
          <w:tcPr>
            <w:tcW w:w="1478" w:type="dxa"/>
            <w:vMerge/>
          </w:tcPr>
          <w:p w14:paraId="286A5BDA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17" w:type="dxa"/>
            <w:vMerge/>
          </w:tcPr>
          <w:p w14:paraId="13527AB6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511" w:type="dxa"/>
          </w:tcPr>
          <w:p w14:paraId="5E3A5AA7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484" w:type="dxa"/>
          </w:tcPr>
          <w:p w14:paraId="7FB49DE4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+5</w:t>
            </w:r>
          </w:p>
        </w:tc>
        <w:tc>
          <w:tcPr>
            <w:tcW w:w="1498" w:type="dxa"/>
          </w:tcPr>
          <w:p w14:paraId="4F1A433E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+10</w:t>
            </w:r>
          </w:p>
        </w:tc>
        <w:tc>
          <w:tcPr>
            <w:tcW w:w="1474" w:type="dxa"/>
          </w:tcPr>
          <w:p w14:paraId="3D926E7A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-5</w:t>
            </w:r>
          </w:p>
        </w:tc>
        <w:tc>
          <w:tcPr>
            <w:tcW w:w="1499" w:type="dxa"/>
          </w:tcPr>
          <w:p w14:paraId="35A506B4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-10</w:t>
            </w:r>
          </w:p>
        </w:tc>
      </w:tr>
      <w:tr w:rsidR="006A5139" w:rsidRPr="000F44FB" w14:paraId="0C895DEE" w14:textId="77777777" w:rsidTr="00972DA2">
        <w:trPr>
          <w:trHeight w:val="580"/>
        </w:trPr>
        <w:tc>
          <w:tcPr>
            <w:tcW w:w="1478" w:type="dxa"/>
            <w:vAlign w:val="center"/>
          </w:tcPr>
          <w:p w14:paraId="4CCB698A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017" w:type="dxa"/>
          </w:tcPr>
          <w:p w14:paraId="329CBD28" w14:textId="77777777" w:rsidR="006A5139" w:rsidRPr="000F44FB" w:rsidRDefault="006A5139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Підйомна сила, 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Y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, Г</w:t>
            </w:r>
          </w:p>
        </w:tc>
        <w:tc>
          <w:tcPr>
            <w:tcW w:w="1511" w:type="dxa"/>
          </w:tcPr>
          <w:p w14:paraId="42118232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84" w:type="dxa"/>
          </w:tcPr>
          <w:p w14:paraId="34BC89C3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8" w:type="dxa"/>
          </w:tcPr>
          <w:p w14:paraId="3FFDD043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74" w:type="dxa"/>
          </w:tcPr>
          <w:p w14:paraId="072B6CB1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9" w:type="dxa"/>
          </w:tcPr>
          <w:p w14:paraId="27F56751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A5139" w:rsidRPr="000F44FB" w14:paraId="1A01B6F6" w14:textId="77777777" w:rsidTr="00972DA2">
        <w:trPr>
          <w:trHeight w:val="597"/>
        </w:trPr>
        <w:tc>
          <w:tcPr>
            <w:tcW w:w="1478" w:type="dxa"/>
            <w:vAlign w:val="center"/>
          </w:tcPr>
          <w:p w14:paraId="0CE51C3A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017" w:type="dxa"/>
          </w:tcPr>
          <w:p w14:paraId="4C78895A" w14:textId="77777777" w:rsidR="006A5139" w:rsidRPr="000F44FB" w:rsidRDefault="006A5139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Момент повороту 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М, Г см</w:t>
            </w:r>
          </w:p>
        </w:tc>
        <w:tc>
          <w:tcPr>
            <w:tcW w:w="1511" w:type="dxa"/>
            <w:vAlign w:val="center"/>
          </w:tcPr>
          <w:p w14:paraId="473A28F2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84" w:type="dxa"/>
          </w:tcPr>
          <w:p w14:paraId="1D41B14B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8" w:type="dxa"/>
          </w:tcPr>
          <w:p w14:paraId="7C3B5ADE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74" w:type="dxa"/>
          </w:tcPr>
          <w:p w14:paraId="0C19E193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9" w:type="dxa"/>
          </w:tcPr>
          <w:p w14:paraId="57EF7FAB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A5139" w:rsidRPr="000F44FB" w14:paraId="0D882777" w14:textId="77777777" w:rsidTr="00972DA2">
        <w:tblPrEx>
          <w:tblLook w:val="0000" w:firstRow="0" w:lastRow="0" w:firstColumn="0" w:lastColumn="0" w:noHBand="0" w:noVBand="0"/>
        </w:tblPrEx>
        <w:trPr>
          <w:trHeight w:val="425"/>
        </w:trPr>
        <w:tc>
          <w:tcPr>
            <w:tcW w:w="1478" w:type="dxa"/>
            <w:vAlign w:val="center"/>
          </w:tcPr>
          <w:p w14:paraId="4ED4CE2A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2017" w:type="dxa"/>
          </w:tcPr>
          <w:p w14:paraId="54F5F015" w14:textId="77777777" w:rsidR="006A5139" w:rsidRPr="000F44FB" w:rsidRDefault="006A5139" w:rsidP="002F78F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</w:t>
            </w:r>
            <w:r w:rsidR="002F78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</w:t>
            </w: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нт підйомної сили 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uk-UA"/>
              </w:rPr>
              <w:t>у</w:t>
            </w:r>
          </w:p>
        </w:tc>
        <w:tc>
          <w:tcPr>
            <w:tcW w:w="1511" w:type="dxa"/>
          </w:tcPr>
          <w:p w14:paraId="7A0832C3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84" w:type="dxa"/>
          </w:tcPr>
          <w:p w14:paraId="27905A94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8" w:type="dxa"/>
          </w:tcPr>
          <w:p w14:paraId="67EF9D6E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74" w:type="dxa"/>
          </w:tcPr>
          <w:p w14:paraId="6E77719B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9" w:type="dxa"/>
          </w:tcPr>
          <w:p w14:paraId="774E2FAE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A5139" w:rsidRPr="000F44FB" w14:paraId="22129B2F" w14:textId="77777777" w:rsidTr="00972DA2">
        <w:tblPrEx>
          <w:tblLook w:val="0000" w:firstRow="0" w:lastRow="0" w:firstColumn="0" w:lastColumn="0" w:noHBand="0" w:noVBand="0"/>
        </w:tblPrEx>
        <w:trPr>
          <w:trHeight w:val="580"/>
        </w:trPr>
        <w:tc>
          <w:tcPr>
            <w:tcW w:w="1478" w:type="dxa"/>
            <w:vAlign w:val="center"/>
          </w:tcPr>
          <w:p w14:paraId="3B5EC072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2017" w:type="dxa"/>
          </w:tcPr>
          <w:p w14:paraId="3D09A271" w14:textId="77777777" w:rsidR="006A5139" w:rsidRPr="000F44FB" w:rsidRDefault="002F78F2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Коефіціє</w:t>
            </w:r>
            <w:r w:rsidR="006A5139"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нт моменту повороту </w:t>
            </w:r>
            <w:r w:rsidR="006A5139" w:rsidRPr="000F44F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</w:t>
            </w:r>
            <w:r w:rsidR="006A5139" w:rsidRPr="000F44F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uk-UA"/>
              </w:rPr>
              <w:t>м</w:t>
            </w:r>
          </w:p>
        </w:tc>
        <w:tc>
          <w:tcPr>
            <w:tcW w:w="1511" w:type="dxa"/>
          </w:tcPr>
          <w:p w14:paraId="35A99867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84" w:type="dxa"/>
          </w:tcPr>
          <w:p w14:paraId="4648689B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8" w:type="dxa"/>
          </w:tcPr>
          <w:p w14:paraId="62E1DD32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74" w:type="dxa"/>
          </w:tcPr>
          <w:p w14:paraId="0DEFADAB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9" w:type="dxa"/>
          </w:tcPr>
          <w:p w14:paraId="3EE63F2E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A5139" w:rsidRPr="000F44FB" w14:paraId="2884732D" w14:textId="77777777" w:rsidTr="00972DA2">
        <w:tblPrEx>
          <w:tblLook w:val="0000" w:firstRow="0" w:lastRow="0" w:firstColumn="0" w:lastColumn="0" w:noHBand="0" w:noVBand="0"/>
        </w:tblPrEx>
        <w:trPr>
          <w:trHeight w:val="554"/>
        </w:trPr>
        <w:tc>
          <w:tcPr>
            <w:tcW w:w="1478" w:type="dxa"/>
            <w:vAlign w:val="center"/>
          </w:tcPr>
          <w:p w14:paraId="3ED81AE3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2017" w:type="dxa"/>
          </w:tcPr>
          <w:p w14:paraId="038C54E1" w14:textId="77777777" w:rsidR="006A5139" w:rsidRPr="000F44FB" w:rsidRDefault="006A5139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0F44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Якість профілю 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К=С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uk-UA"/>
              </w:rPr>
              <w:t>у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</w:rPr>
              <w:t>/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</w:t>
            </w:r>
            <w:r w:rsidRPr="000F44F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uk-UA"/>
              </w:rPr>
              <w:t>х</w:t>
            </w:r>
          </w:p>
        </w:tc>
        <w:tc>
          <w:tcPr>
            <w:tcW w:w="1511" w:type="dxa"/>
          </w:tcPr>
          <w:p w14:paraId="39A0EA1F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84" w:type="dxa"/>
          </w:tcPr>
          <w:p w14:paraId="6D426B72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8" w:type="dxa"/>
          </w:tcPr>
          <w:p w14:paraId="2820D97E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74" w:type="dxa"/>
          </w:tcPr>
          <w:p w14:paraId="0F4491F7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99" w:type="dxa"/>
          </w:tcPr>
          <w:p w14:paraId="54A06661" w14:textId="77777777" w:rsidR="006A5139" w:rsidRPr="000F44FB" w:rsidRDefault="006A5139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7C435A50" w14:textId="77777777" w:rsidR="006A5139" w:rsidRPr="000F44FB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EECAE84" w14:textId="77777777" w:rsidR="006A5139" w:rsidRPr="000F44FB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8EFD6BF" w14:textId="77777777" w:rsidR="006A5139" w:rsidRPr="000F44FB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40E1A3B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C110FCA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597A7B9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060A616B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747E6FD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C755CAF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D71B18A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DB4E0A9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F1B91F5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FBB2052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8D3CC18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0499A8C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2BAC0EE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1883CA8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28BDCD6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AA3D57B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A41C46C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8193CED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B4313D5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75CB403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A72A490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B202178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AB0EDC9" w14:textId="77777777" w:rsidR="006A5139" w:rsidRDefault="006A5139" w:rsidP="006A5139">
      <w:pPr>
        <w:pStyle w:val="a6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09EEECC" w14:textId="77777777" w:rsidR="006A5139" w:rsidRPr="000F44FB" w:rsidRDefault="006A5139" w:rsidP="006A5139">
      <w:pPr>
        <w:pStyle w:val="a6"/>
        <w:rPr>
          <w:rFonts w:ascii="Times New Roman" w:hAnsi="Times New Roman" w:cs="Times New Roman"/>
          <w:sz w:val="28"/>
          <w:szCs w:val="28"/>
        </w:rPr>
      </w:pPr>
      <w:r w:rsidRPr="000F44FB">
        <w:rPr>
          <w:rFonts w:ascii="Times New Roman" w:eastAsiaTheme="minorEastAsia" w:hAnsi="Times New Roman" w:cs="Times New Roman"/>
          <w:sz w:val="28"/>
          <w:szCs w:val="28"/>
          <w:lang w:val="uk-UA"/>
        </w:rPr>
        <w:t>Підпис студента________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>__</w:t>
      </w:r>
      <w:r w:rsidRPr="000F44FB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               </w:t>
      </w:r>
      <w:r w:rsidRPr="000F44FB">
        <w:rPr>
          <w:rFonts w:ascii="Times New Roman" w:eastAsiaTheme="minorEastAsia" w:hAnsi="Times New Roman" w:cs="Times New Roman"/>
          <w:sz w:val="28"/>
          <w:szCs w:val="28"/>
          <w:lang w:val="uk-UA"/>
        </w:rPr>
        <w:t>Підпис викладача ___________</w:t>
      </w:r>
    </w:p>
    <w:p w14:paraId="3C3BB31E" w14:textId="77777777" w:rsidR="00EC66A4" w:rsidRDefault="00EC66A4" w:rsidP="005E16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95369C7" w14:textId="77777777" w:rsidR="005F074C" w:rsidRPr="001B0FBC" w:rsidRDefault="005F074C" w:rsidP="005F074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B0FBC">
        <w:rPr>
          <w:rFonts w:ascii="Times New Roman" w:hAnsi="Times New Roman" w:cs="Times New Roman"/>
          <w:b/>
          <w:sz w:val="28"/>
          <w:szCs w:val="28"/>
          <w:lang w:val="uk-UA"/>
        </w:rPr>
        <w:t>Лаборатора робота №</w:t>
      </w:r>
      <w:r w:rsidRPr="00510A35">
        <w:rPr>
          <w:rFonts w:ascii="Times New Roman" w:hAnsi="Times New Roman" w:cs="Times New Roman"/>
          <w:b/>
          <w:sz w:val="28"/>
          <w:szCs w:val="28"/>
        </w:rPr>
        <w:t xml:space="preserve"> 5</w:t>
      </w:r>
    </w:p>
    <w:p w14:paraId="700DD600" w14:textId="77777777" w:rsidR="005F074C" w:rsidRPr="001B0FBC" w:rsidRDefault="005F074C" w:rsidP="005F074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B0FBC">
        <w:rPr>
          <w:rFonts w:ascii="Times New Roman" w:hAnsi="Times New Roman" w:cs="Times New Roman"/>
          <w:b/>
          <w:sz w:val="28"/>
          <w:szCs w:val="28"/>
          <w:lang w:val="uk-UA"/>
        </w:rPr>
        <w:t>Розподіл тиску по поверхні крилового профілю</w:t>
      </w:r>
    </w:p>
    <w:tbl>
      <w:tblPr>
        <w:tblStyle w:val="a3"/>
        <w:tblW w:w="11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9"/>
        <w:gridCol w:w="249"/>
        <w:gridCol w:w="4904"/>
        <w:gridCol w:w="494"/>
      </w:tblGrid>
      <w:tr w:rsidR="005F074C" w14:paraId="2D1DD255" w14:textId="77777777" w:rsidTr="00FA221F">
        <w:trPr>
          <w:trHeight w:val="2666"/>
        </w:trPr>
        <w:tc>
          <w:tcPr>
            <w:tcW w:w="5529" w:type="dxa"/>
          </w:tcPr>
          <w:p w14:paraId="5DD7AE9E" w14:textId="77777777" w:rsidR="005F074C" w:rsidRDefault="005F074C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39D62C61" wp14:editId="687159C1">
                  <wp:extent cx="3031288" cy="1667933"/>
                  <wp:effectExtent l="0" t="0" r="0" b="8890"/>
                  <wp:docPr id="45" name="Рисунок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8744" cy="16830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7" w:type="dxa"/>
            <w:gridSpan w:val="3"/>
          </w:tcPr>
          <w:p w14:paraId="3652BD8A" w14:textId="77777777" w:rsidR="005F074C" w:rsidRDefault="005F074C" w:rsidP="00FA221F">
            <w:pPr>
              <w:jc w:val="center"/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точки</w:t>
            </w:r>
            <w:r w:rsidRPr="001B0FBC"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w:t xml:space="preserve"> </w:t>
            </w:r>
          </w:p>
          <w:p w14:paraId="1F3E1E51" w14:textId="77777777" w:rsidR="005F074C" w:rsidRDefault="005F074C" w:rsidP="00FA221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drawing>
                <wp:inline distT="0" distB="0" distL="0" distR="0" wp14:anchorId="5F8D3D1E" wp14:editId="486E9957">
                  <wp:extent cx="3093720" cy="1325880"/>
                  <wp:effectExtent l="0" t="0" r="0" b="7620"/>
                  <wp:docPr id="46" name="Рисунок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18798" cy="13366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F074C" w14:paraId="5524A3FE" w14:textId="77777777" w:rsidTr="00FA221F">
        <w:trPr>
          <w:gridAfter w:val="1"/>
          <w:wAfter w:w="494" w:type="dxa"/>
          <w:trHeight w:val="644"/>
        </w:trPr>
        <w:tc>
          <w:tcPr>
            <w:tcW w:w="5778" w:type="dxa"/>
            <w:gridSpan w:val="2"/>
            <w:vAlign w:val="center"/>
          </w:tcPr>
          <w:p w14:paraId="6C1AD69A" w14:textId="77777777" w:rsidR="005F074C" w:rsidRDefault="005F074C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Температура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t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,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˚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C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__________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04" w:type="dxa"/>
            <w:vAlign w:val="center"/>
          </w:tcPr>
          <w:p w14:paraId="5CA7B5F9" w14:textId="77777777" w:rsidR="005F074C" w:rsidRDefault="005F074C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28FCFE2E" w14:textId="77777777" w:rsidR="005F074C" w:rsidRDefault="005F074C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Частота обертання     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__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</w:t>
            </w:r>
          </w:p>
          <w:p w14:paraId="0CAFF3B2" w14:textId="77777777" w:rsidR="005F074C" w:rsidRDefault="005F074C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вентилятора </w:t>
            </w:r>
          </w:p>
        </w:tc>
      </w:tr>
      <w:tr w:rsidR="005F074C" w14:paraId="229FC977" w14:textId="77777777" w:rsidTr="00FA221F">
        <w:trPr>
          <w:gridAfter w:val="1"/>
          <w:wAfter w:w="494" w:type="dxa"/>
          <w:trHeight w:val="644"/>
        </w:trPr>
        <w:tc>
          <w:tcPr>
            <w:tcW w:w="5778" w:type="dxa"/>
            <w:gridSpan w:val="2"/>
            <w:vAlign w:val="center"/>
          </w:tcPr>
          <w:p w14:paraId="79B4272E" w14:textId="77777777" w:rsidR="005F074C" w:rsidRDefault="005F074C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Густина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повітря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ρ, кг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</w:rPr>
              <w:t>/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vertAlign w:val="superscript"/>
                <w:lang w:val="uk-UA"/>
              </w:rPr>
              <w:t>3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  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_________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_____</w:t>
            </w:r>
          </w:p>
        </w:tc>
        <w:tc>
          <w:tcPr>
            <w:tcW w:w="4904" w:type="dxa"/>
            <w:vAlign w:val="center"/>
          </w:tcPr>
          <w:p w14:paraId="0F4FFCBC" w14:textId="77777777" w:rsidR="005F074C" w:rsidRDefault="005F074C" w:rsidP="00FA221F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                                   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n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</w:rPr>
              <w:t>=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</w:t>
            </w:r>
          </w:p>
          <w:p w14:paraId="0A9F76DE" w14:textId="77777777" w:rsidR="005F074C" w:rsidRDefault="005F074C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F074C" w14:paraId="319477F5" w14:textId="77777777" w:rsidTr="00FA221F">
        <w:trPr>
          <w:gridAfter w:val="1"/>
          <w:wAfter w:w="494" w:type="dxa"/>
          <w:trHeight w:val="644"/>
        </w:trPr>
        <w:tc>
          <w:tcPr>
            <w:tcW w:w="5778" w:type="dxa"/>
            <w:gridSpan w:val="2"/>
            <w:vAlign w:val="center"/>
          </w:tcPr>
          <w:p w14:paraId="67009127" w14:textId="77777777" w:rsidR="005F074C" w:rsidRDefault="005F074C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Кут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нахилу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диф.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15270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манометра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α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 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</w:t>
            </w:r>
            <w:r w:rsidRPr="0015270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______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_</w:t>
            </w:r>
          </w:p>
        </w:tc>
        <w:tc>
          <w:tcPr>
            <w:tcW w:w="4904" w:type="dxa"/>
            <w:vAlign w:val="center"/>
          </w:tcPr>
          <w:p w14:paraId="1BCD647B" w14:textId="77777777" w:rsidR="005F074C" w:rsidRDefault="005F074C" w:rsidP="00FA221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27CAD177" w14:textId="77777777" w:rsidR="005F074C" w:rsidRDefault="005F074C" w:rsidP="005F074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AD28571" w14:textId="77777777" w:rsidR="005F074C" w:rsidRDefault="005F074C" w:rsidP="005F074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9561744" w14:textId="77777777" w:rsidR="005F074C" w:rsidRPr="001B0FBC" w:rsidRDefault="005F074C" w:rsidP="005F074C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B0FBC">
        <w:rPr>
          <w:rFonts w:ascii="Times New Roman" w:hAnsi="Times New Roman" w:cs="Times New Roman"/>
          <w:sz w:val="28"/>
          <w:szCs w:val="28"/>
          <w:lang w:val="uk-UA"/>
        </w:rPr>
        <w:t>Таблиця спостережень</w:t>
      </w:r>
    </w:p>
    <w:tbl>
      <w:tblPr>
        <w:tblW w:w="11278" w:type="dxa"/>
        <w:tblInd w:w="-2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0"/>
        <w:gridCol w:w="1428"/>
        <w:gridCol w:w="542"/>
        <w:gridCol w:w="542"/>
        <w:gridCol w:w="542"/>
        <w:gridCol w:w="542"/>
        <w:gridCol w:w="542"/>
        <w:gridCol w:w="542"/>
        <w:gridCol w:w="542"/>
        <w:gridCol w:w="542"/>
        <w:gridCol w:w="542"/>
        <w:gridCol w:w="542"/>
        <w:gridCol w:w="542"/>
        <w:gridCol w:w="542"/>
        <w:gridCol w:w="542"/>
        <w:gridCol w:w="542"/>
        <w:gridCol w:w="542"/>
        <w:gridCol w:w="542"/>
        <w:gridCol w:w="542"/>
        <w:gridCol w:w="6"/>
      </w:tblGrid>
      <w:tr w:rsidR="005F074C" w:rsidRPr="001B0FBC" w14:paraId="6A8CBBEC" w14:textId="77777777" w:rsidTr="00FA221F">
        <w:trPr>
          <w:trHeight w:val="522"/>
        </w:trPr>
        <w:tc>
          <w:tcPr>
            <w:tcW w:w="630" w:type="dxa"/>
            <w:vMerge w:val="restart"/>
            <w:vAlign w:val="center"/>
          </w:tcPr>
          <w:p w14:paraId="26C77607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428" w:type="dxa"/>
            <w:vMerge w:val="restart"/>
            <w:vAlign w:val="center"/>
          </w:tcPr>
          <w:p w14:paraId="4D07BAB7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атаки крила,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1B0FB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˚</w:t>
            </w:r>
          </w:p>
        </w:tc>
        <w:tc>
          <w:tcPr>
            <w:tcW w:w="9220" w:type="dxa"/>
            <w:gridSpan w:val="18"/>
            <w:vAlign w:val="center"/>
          </w:tcPr>
          <w:p w14:paraId="3C92E5F5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батарейного манометра</w:t>
            </w:r>
          </w:p>
        </w:tc>
      </w:tr>
      <w:tr w:rsidR="005F074C" w:rsidRPr="001B0FBC" w14:paraId="1A9A01E5" w14:textId="77777777" w:rsidTr="00FA221F">
        <w:trPr>
          <w:trHeight w:val="522"/>
        </w:trPr>
        <w:tc>
          <w:tcPr>
            <w:tcW w:w="630" w:type="dxa"/>
            <w:vMerge/>
            <w:vAlign w:val="center"/>
          </w:tcPr>
          <w:p w14:paraId="3412375C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428" w:type="dxa"/>
            <w:vMerge/>
            <w:vAlign w:val="center"/>
          </w:tcPr>
          <w:p w14:paraId="39E28A1B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220" w:type="dxa"/>
            <w:gridSpan w:val="18"/>
            <w:vAlign w:val="center"/>
          </w:tcPr>
          <w:p w14:paraId="42D904CD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точки</w:t>
            </w:r>
          </w:p>
        </w:tc>
      </w:tr>
      <w:tr w:rsidR="005F074C" w:rsidRPr="001B0FBC" w14:paraId="1644B689" w14:textId="77777777" w:rsidTr="00FA221F">
        <w:trPr>
          <w:gridAfter w:val="1"/>
          <w:wAfter w:w="6" w:type="dxa"/>
          <w:trHeight w:val="542"/>
        </w:trPr>
        <w:tc>
          <w:tcPr>
            <w:tcW w:w="2058" w:type="dxa"/>
            <w:gridSpan w:val="2"/>
            <w:vAlign w:val="center"/>
          </w:tcPr>
          <w:p w14:paraId="2147645E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AE22A2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542" w:type="dxa"/>
            <w:vAlign w:val="center"/>
          </w:tcPr>
          <w:p w14:paraId="61775F3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542" w:type="dxa"/>
            <w:vAlign w:val="center"/>
          </w:tcPr>
          <w:p w14:paraId="3B8C033D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542" w:type="dxa"/>
            <w:vAlign w:val="center"/>
          </w:tcPr>
          <w:p w14:paraId="05652197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542" w:type="dxa"/>
            <w:vAlign w:val="center"/>
          </w:tcPr>
          <w:p w14:paraId="13C65CF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542" w:type="dxa"/>
            <w:vAlign w:val="center"/>
          </w:tcPr>
          <w:p w14:paraId="3BE88781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542" w:type="dxa"/>
            <w:vAlign w:val="center"/>
          </w:tcPr>
          <w:p w14:paraId="62A346AA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542" w:type="dxa"/>
            <w:vAlign w:val="center"/>
          </w:tcPr>
          <w:p w14:paraId="2CDAC9B1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542" w:type="dxa"/>
            <w:vAlign w:val="center"/>
          </w:tcPr>
          <w:p w14:paraId="60784E49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542" w:type="dxa"/>
            <w:vAlign w:val="center"/>
          </w:tcPr>
          <w:p w14:paraId="02602F3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542" w:type="dxa"/>
            <w:vAlign w:val="center"/>
          </w:tcPr>
          <w:p w14:paraId="3EFF617D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542" w:type="dxa"/>
            <w:vAlign w:val="center"/>
          </w:tcPr>
          <w:p w14:paraId="664BC776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542" w:type="dxa"/>
            <w:vAlign w:val="center"/>
          </w:tcPr>
          <w:p w14:paraId="042FDC8D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542" w:type="dxa"/>
            <w:vAlign w:val="center"/>
          </w:tcPr>
          <w:p w14:paraId="3B2CC92A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542" w:type="dxa"/>
            <w:vAlign w:val="center"/>
          </w:tcPr>
          <w:p w14:paraId="402E3616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542" w:type="dxa"/>
            <w:vAlign w:val="center"/>
          </w:tcPr>
          <w:p w14:paraId="47DDBE10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542" w:type="dxa"/>
            <w:vAlign w:val="center"/>
          </w:tcPr>
          <w:p w14:paraId="20D13E0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</w:tr>
      <w:tr w:rsidR="005F074C" w:rsidRPr="001B0FBC" w14:paraId="477A28B3" w14:textId="77777777" w:rsidTr="00FA221F">
        <w:trPr>
          <w:gridAfter w:val="1"/>
          <w:wAfter w:w="6" w:type="dxa"/>
          <w:trHeight w:val="542"/>
        </w:trPr>
        <w:tc>
          <w:tcPr>
            <w:tcW w:w="630" w:type="dxa"/>
            <w:vAlign w:val="center"/>
          </w:tcPr>
          <w:p w14:paraId="651B5725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28" w:type="dxa"/>
            <w:vAlign w:val="center"/>
          </w:tcPr>
          <w:p w14:paraId="64EB1B2E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542" w:type="dxa"/>
            <w:vAlign w:val="center"/>
          </w:tcPr>
          <w:p w14:paraId="2A7E8D67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54036C27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258F5CD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9DA86F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5F77EB12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168206BB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1548EAB6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960F321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075BF682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6E0C9192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73397EA7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7FBCCD2B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0917D83F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72CF9278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032FE88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5F5B6179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FB75664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F074C" w:rsidRPr="001B0FBC" w14:paraId="5729503A" w14:textId="77777777" w:rsidTr="00FA221F">
        <w:trPr>
          <w:gridAfter w:val="1"/>
          <w:wAfter w:w="6" w:type="dxa"/>
          <w:trHeight w:val="542"/>
        </w:trPr>
        <w:tc>
          <w:tcPr>
            <w:tcW w:w="630" w:type="dxa"/>
            <w:vAlign w:val="center"/>
          </w:tcPr>
          <w:p w14:paraId="347823DC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428" w:type="dxa"/>
            <w:vAlign w:val="center"/>
          </w:tcPr>
          <w:p w14:paraId="000477AE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+5</w:t>
            </w:r>
          </w:p>
        </w:tc>
        <w:tc>
          <w:tcPr>
            <w:tcW w:w="542" w:type="dxa"/>
            <w:vAlign w:val="center"/>
          </w:tcPr>
          <w:p w14:paraId="46700FFF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542295E9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DDDDF0A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53C262D7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6356B4A2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105CA596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D49333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0C3DFEDA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166A412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19B12D32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D1F84CC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7D365155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7DB382B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006A111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95DBBAE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5BF5C605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7EBA966A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F074C" w:rsidRPr="001B0FBC" w14:paraId="1992922F" w14:textId="77777777" w:rsidTr="00FA221F">
        <w:trPr>
          <w:gridAfter w:val="1"/>
          <w:wAfter w:w="6" w:type="dxa"/>
          <w:trHeight w:val="542"/>
        </w:trPr>
        <w:tc>
          <w:tcPr>
            <w:tcW w:w="630" w:type="dxa"/>
            <w:vAlign w:val="center"/>
          </w:tcPr>
          <w:p w14:paraId="66F79450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428" w:type="dxa"/>
            <w:vAlign w:val="center"/>
          </w:tcPr>
          <w:p w14:paraId="4301B9B2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+10</w:t>
            </w:r>
          </w:p>
        </w:tc>
        <w:tc>
          <w:tcPr>
            <w:tcW w:w="542" w:type="dxa"/>
            <w:vAlign w:val="center"/>
          </w:tcPr>
          <w:p w14:paraId="343DCC70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1D8B84F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2237D7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16907AF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FC96B68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D2A584A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C89CAC0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5D34069C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FEE66DD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67ECFE1B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09DD392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06E5B9B4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611D488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65132A57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B4C29A4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3E650D8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55B84742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F074C" w:rsidRPr="001B0FBC" w14:paraId="5F6835DB" w14:textId="77777777" w:rsidTr="00FA221F">
        <w:trPr>
          <w:gridAfter w:val="1"/>
          <w:wAfter w:w="6" w:type="dxa"/>
          <w:trHeight w:val="542"/>
        </w:trPr>
        <w:tc>
          <w:tcPr>
            <w:tcW w:w="630" w:type="dxa"/>
            <w:vAlign w:val="center"/>
          </w:tcPr>
          <w:p w14:paraId="26FEDB6F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428" w:type="dxa"/>
            <w:vAlign w:val="center"/>
          </w:tcPr>
          <w:p w14:paraId="1A34FA4F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-5</w:t>
            </w:r>
          </w:p>
        </w:tc>
        <w:tc>
          <w:tcPr>
            <w:tcW w:w="542" w:type="dxa"/>
            <w:vAlign w:val="center"/>
          </w:tcPr>
          <w:p w14:paraId="7D735906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D2B417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0F7AC5CD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740307F6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35554F0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6BA85CAB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4F7F206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70CAB38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C11516C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F6D5A0D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112478F2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F4095AF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BBB362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818B534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76EC7995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69014655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70F418CC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F074C" w:rsidRPr="001B0FBC" w14:paraId="64499150" w14:textId="77777777" w:rsidTr="00FA221F">
        <w:trPr>
          <w:gridAfter w:val="1"/>
          <w:wAfter w:w="6" w:type="dxa"/>
          <w:trHeight w:val="542"/>
        </w:trPr>
        <w:tc>
          <w:tcPr>
            <w:tcW w:w="630" w:type="dxa"/>
            <w:vAlign w:val="center"/>
          </w:tcPr>
          <w:p w14:paraId="3BE6F431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428" w:type="dxa"/>
            <w:vAlign w:val="center"/>
          </w:tcPr>
          <w:p w14:paraId="2632C947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-10</w:t>
            </w:r>
          </w:p>
        </w:tc>
        <w:tc>
          <w:tcPr>
            <w:tcW w:w="542" w:type="dxa"/>
            <w:vAlign w:val="center"/>
          </w:tcPr>
          <w:p w14:paraId="05607B98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61721EAE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720FD658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649EE5B4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EDF0E6C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0E390B85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D7BAF54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D020454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616CEA0C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2A5BBEE7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1CB77704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455D98CA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2BB4A09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56140E24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5A6F50DF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7B7E5406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" w:type="dxa"/>
            <w:vAlign w:val="center"/>
          </w:tcPr>
          <w:p w14:paraId="386A624A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7558A17F" w14:textId="77777777" w:rsidR="005F074C" w:rsidRDefault="005F074C" w:rsidP="005F074C">
      <w:pPr>
        <w:tabs>
          <w:tab w:val="center" w:pos="4677"/>
          <w:tab w:val="left" w:pos="672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1B0FBC"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64387381" w14:textId="77777777" w:rsidR="005F074C" w:rsidRDefault="005F074C" w:rsidP="005F074C">
      <w:pPr>
        <w:tabs>
          <w:tab w:val="center" w:pos="4677"/>
          <w:tab w:val="left" w:pos="672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4B40B21" w14:textId="77777777" w:rsidR="005F074C" w:rsidRDefault="005F074C" w:rsidP="005F074C">
      <w:pPr>
        <w:tabs>
          <w:tab w:val="center" w:pos="4677"/>
          <w:tab w:val="left" w:pos="672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A1BE713" w14:textId="77777777" w:rsidR="005F074C" w:rsidRDefault="005F074C" w:rsidP="005F074C">
      <w:pPr>
        <w:tabs>
          <w:tab w:val="center" w:pos="4677"/>
          <w:tab w:val="left" w:pos="672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B7CA7EE" w14:textId="77777777" w:rsidR="005F074C" w:rsidRDefault="005F074C" w:rsidP="005F074C">
      <w:pPr>
        <w:tabs>
          <w:tab w:val="center" w:pos="4677"/>
          <w:tab w:val="left" w:pos="672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843421C" w14:textId="77777777" w:rsidR="005F074C" w:rsidRDefault="005F074C" w:rsidP="005F074C">
      <w:pPr>
        <w:tabs>
          <w:tab w:val="center" w:pos="4677"/>
          <w:tab w:val="left" w:pos="672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74BEE30" w14:textId="77777777" w:rsidR="005F074C" w:rsidRDefault="005F074C" w:rsidP="005F074C">
      <w:pPr>
        <w:tabs>
          <w:tab w:val="center" w:pos="4677"/>
          <w:tab w:val="left" w:pos="672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6FD5BE3" w14:textId="77777777" w:rsidR="005F074C" w:rsidRPr="001B0FBC" w:rsidRDefault="005F074C" w:rsidP="005F074C">
      <w:pPr>
        <w:tabs>
          <w:tab w:val="center" w:pos="4677"/>
          <w:tab w:val="left" w:pos="6720"/>
        </w:tabs>
        <w:spacing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Pr="001B0FBC">
        <w:rPr>
          <w:rFonts w:ascii="Times New Roman" w:hAnsi="Times New Roman" w:cs="Times New Roman"/>
          <w:sz w:val="28"/>
          <w:szCs w:val="28"/>
          <w:lang w:val="uk-UA"/>
        </w:rPr>
        <w:t>Таблиця результатів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</w:t>
      </w:r>
      <m:oMath>
        <m:r>
          <m:rPr>
            <m:sty m:val="bi"/>
          </m:rPr>
          <w:rPr>
            <w:rFonts w:ascii="Cambria Math" w:hAnsi="Cambria Math" w:cs="Times New Roman"/>
            <w:sz w:val="28"/>
            <w:szCs w:val="28"/>
            <w:lang w:val="uk-UA"/>
          </w:rPr>
          <m:t>p=ρgh</m:t>
        </m:r>
      </m:oMath>
      <w:r w:rsidRPr="001B0FBC">
        <w:rPr>
          <w:rFonts w:ascii="Times New Roman" w:eastAsiaTheme="minorEastAsia" w:hAnsi="Times New Roman" w:cs="Times New Roman"/>
          <w:sz w:val="28"/>
          <w:szCs w:val="28"/>
          <w:lang w:val="uk-UA"/>
        </w:rPr>
        <w:t>, Па</w:t>
      </w:r>
    </w:p>
    <w:tbl>
      <w:tblPr>
        <w:tblW w:w="11197" w:type="dxa"/>
        <w:tblInd w:w="-2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6"/>
        <w:gridCol w:w="1246"/>
        <w:gridCol w:w="547"/>
        <w:gridCol w:w="548"/>
        <w:gridCol w:w="548"/>
        <w:gridCol w:w="548"/>
        <w:gridCol w:w="548"/>
        <w:gridCol w:w="548"/>
        <w:gridCol w:w="548"/>
        <w:gridCol w:w="548"/>
        <w:gridCol w:w="548"/>
        <w:gridCol w:w="548"/>
        <w:gridCol w:w="548"/>
        <w:gridCol w:w="548"/>
        <w:gridCol w:w="548"/>
        <w:gridCol w:w="548"/>
        <w:gridCol w:w="548"/>
        <w:gridCol w:w="548"/>
        <w:gridCol w:w="542"/>
        <w:gridCol w:w="6"/>
      </w:tblGrid>
      <w:tr w:rsidR="005F074C" w:rsidRPr="001B0FBC" w14:paraId="2D2A9D89" w14:textId="77777777" w:rsidTr="00FA221F">
        <w:trPr>
          <w:gridAfter w:val="1"/>
          <w:wAfter w:w="6" w:type="dxa"/>
          <w:trHeight w:val="390"/>
        </w:trPr>
        <w:tc>
          <w:tcPr>
            <w:tcW w:w="636" w:type="dxa"/>
            <w:vMerge w:val="restart"/>
          </w:tcPr>
          <w:p w14:paraId="50BAF2FF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246" w:type="dxa"/>
            <w:vMerge w:val="restart"/>
          </w:tcPr>
          <w:p w14:paraId="2F09112E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Кут атаки крила, </w:t>
            </w:r>
            <w:r w:rsidRPr="001B0FB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˚</w:t>
            </w:r>
          </w:p>
        </w:tc>
        <w:tc>
          <w:tcPr>
            <w:tcW w:w="9309" w:type="dxa"/>
            <w:gridSpan w:val="17"/>
          </w:tcPr>
          <w:p w14:paraId="09E4E4CF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Величини тиску, Па</w:t>
            </w:r>
          </w:p>
        </w:tc>
      </w:tr>
      <w:tr w:rsidR="005F074C" w:rsidRPr="001B0FBC" w14:paraId="16280D0A" w14:textId="77777777" w:rsidTr="00FA221F">
        <w:trPr>
          <w:gridAfter w:val="1"/>
          <w:wAfter w:w="6" w:type="dxa"/>
          <w:trHeight w:val="297"/>
        </w:trPr>
        <w:tc>
          <w:tcPr>
            <w:tcW w:w="636" w:type="dxa"/>
            <w:vMerge/>
          </w:tcPr>
          <w:p w14:paraId="56EA5D6C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46" w:type="dxa"/>
            <w:vMerge/>
          </w:tcPr>
          <w:p w14:paraId="780ECB1A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309" w:type="dxa"/>
            <w:gridSpan w:val="17"/>
          </w:tcPr>
          <w:p w14:paraId="6A92A099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точки</w:t>
            </w:r>
          </w:p>
        </w:tc>
      </w:tr>
      <w:tr w:rsidR="005F074C" w:rsidRPr="001B0FBC" w14:paraId="2DC163DE" w14:textId="77777777" w:rsidTr="00FA221F">
        <w:trPr>
          <w:trHeight w:val="459"/>
        </w:trPr>
        <w:tc>
          <w:tcPr>
            <w:tcW w:w="1882" w:type="dxa"/>
            <w:gridSpan w:val="2"/>
          </w:tcPr>
          <w:p w14:paraId="1988EAFD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7" w:type="dxa"/>
          </w:tcPr>
          <w:p w14:paraId="34ABA1C9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548" w:type="dxa"/>
          </w:tcPr>
          <w:p w14:paraId="376A6680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548" w:type="dxa"/>
          </w:tcPr>
          <w:p w14:paraId="07EB051C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548" w:type="dxa"/>
          </w:tcPr>
          <w:p w14:paraId="5E2FB70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548" w:type="dxa"/>
          </w:tcPr>
          <w:p w14:paraId="678D2F54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548" w:type="dxa"/>
          </w:tcPr>
          <w:p w14:paraId="2E5D94AA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548" w:type="dxa"/>
          </w:tcPr>
          <w:p w14:paraId="571D0DDB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548" w:type="dxa"/>
          </w:tcPr>
          <w:p w14:paraId="10A96B12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548" w:type="dxa"/>
          </w:tcPr>
          <w:p w14:paraId="4E7D4337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548" w:type="dxa"/>
          </w:tcPr>
          <w:p w14:paraId="36887F3B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548" w:type="dxa"/>
          </w:tcPr>
          <w:p w14:paraId="2D85C3A4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  <w:tc>
          <w:tcPr>
            <w:tcW w:w="548" w:type="dxa"/>
          </w:tcPr>
          <w:p w14:paraId="7FAF2FCF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  <w:tc>
          <w:tcPr>
            <w:tcW w:w="548" w:type="dxa"/>
          </w:tcPr>
          <w:p w14:paraId="7ECA121B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  <w:tc>
          <w:tcPr>
            <w:tcW w:w="548" w:type="dxa"/>
          </w:tcPr>
          <w:p w14:paraId="29258408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  <w:tc>
          <w:tcPr>
            <w:tcW w:w="548" w:type="dxa"/>
          </w:tcPr>
          <w:p w14:paraId="1F46E1E1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  <w:tc>
          <w:tcPr>
            <w:tcW w:w="548" w:type="dxa"/>
          </w:tcPr>
          <w:p w14:paraId="7D542656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  <w:tc>
          <w:tcPr>
            <w:tcW w:w="548" w:type="dxa"/>
            <w:gridSpan w:val="2"/>
          </w:tcPr>
          <w:p w14:paraId="204FBAE3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</w:tr>
      <w:tr w:rsidR="005F074C" w:rsidRPr="001B0FBC" w14:paraId="6F065F8A" w14:textId="77777777" w:rsidTr="00FA221F">
        <w:trPr>
          <w:trHeight w:val="459"/>
        </w:trPr>
        <w:tc>
          <w:tcPr>
            <w:tcW w:w="636" w:type="dxa"/>
          </w:tcPr>
          <w:p w14:paraId="6F210779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46" w:type="dxa"/>
          </w:tcPr>
          <w:p w14:paraId="6128A644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547" w:type="dxa"/>
          </w:tcPr>
          <w:p w14:paraId="6F7F5B89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03E79900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6E53CC9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0359D62C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2879FFB9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B541659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13EA52BD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1F74E09F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1DA03EF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03D5CF4E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3C7E90E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5E896573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5805D8D3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735BEDA4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28B8A85D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4F1FADF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  <w:gridSpan w:val="2"/>
          </w:tcPr>
          <w:p w14:paraId="0D61765C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F074C" w:rsidRPr="001B0FBC" w14:paraId="13496CFE" w14:textId="77777777" w:rsidTr="00FA221F">
        <w:trPr>
          <w:trHeight w:val="477"/>
        </w:trPr>
        <w:tc>
          <w:tcPr>
            <w:tcW w:w="636" w:type="dxa"/>
          </w:tcPr>
          <w:p w14:paraId="628C333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46" w:type="dxa"/>
          </w:tcPr>
          <w:p w14:paraId="37955EAF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+5</w:t>
            </w:r>
          </w:p>
        </w:tc>
        <w:tc>
          <w:tcPr>
            <w:tcW w:w="547" w:type="dxa"/>
          </w:tcPr>
          <w:p w14:paraId="785E1EA9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4DCB3759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08173836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7DD43226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5094E76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7B7DF6D0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2A7283B3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06332081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7272AA5C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33FE7FC9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45791F4E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52B2D2A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3147DF94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2D59103A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4CD04448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CD8555F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  <w:gridSpan w:val="2"/>
          </w:tcPr>
          <w:p w14:paraId="425007D6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F074C" w:rsidRPr="001B0FBC" w14:paraId="4D8EE8B3" w14:textId="77777777" w:rsidTr="00FA221F">
        <w:trPr>
          <w:trHeight w:val="515"/>
        </w:trPr>
        <w:tc>
          <w:tcPr>
            <w:tcW w:w="636" w:type="dxa"/>
          </w:tcPr>
          <w:p w14:paraId="02E7145C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46" w:type="dxa"/>
          </w:tcPr>
          <w:p w14:paraId="7604B6DB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+10</w:t>
            </w:r>
          </w:p>
        </w:tc>
        <w:tc>
          <w:tcPr>
            <w:tcW w:w="547" w:type="dxa"/>
          </w:tcPr>
          <w:p w14:paraId="2DE7DA8F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32B87931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A0E0D16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3818FF5A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3208EAED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1B2947AA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19AEF5C3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8170BBC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572A1997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05249E16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8D15881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423D34A4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41194102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00DFC3DF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2369E2D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302FCE49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  <w:gridSpan w:val="2"/>
          </w:tcPr>
          <w:p w14:paraId="3509A1BF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F074C" w:rsidRPr="001B0FBC" w14:paraId="473FBE10" w14:textId="77777777" w:rsidTr="00FA221F">
        <w:trPr>
          <w:trHeight w:val="547"/>
        </w:trPr>
        <w:tc>
          <w:tcPr>
            <w:tcW w:w="636" w:type="dxa"/>
          </w:tcPr>
          <w:p w14:paraId="7E82081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46" w:type="dxa"/>
          </w:tcPr>
          <w:p w14:paraId="5D7D091C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-5</w:t>
            </w:r>
          </w:p>
        </w:tc>
        <w:tc>
          <w:tcPr>
            <w:tcW w:w="547" w:type="dxa"/>
          </w:tcPr>
          <w:p w14:paraId="20D35E33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7D19B00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F342BFC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3F884C59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AE5B817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09D42852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2B1B7CE0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589261DC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02C10F84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437CDF38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288C3DE4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272F1671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547CB2E2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4EE76D08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1F4E9916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255397EB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  <w:gridSpan w:val="2"/>
          </w:tcPr>
          <w:p w14:paraId="12F7CB52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F074C" w:rsidRPr="001B0FBC" w14:paraId="5D606486" w14:textId="77777777" w:rsidTr="00FA221F">
        <w:trPr>
          <w:trHeight w:val="295"/>
        </w:trPr>
        <w:tc>
          <w:tcPr>
            <w:tcW w:w="636" w:type="dxa"/>
          </w:tcPr>
          <w:p w14:paraId="736B4B4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246" w:type="dxa"/>
          </w:tcPr>
          <w:p w14:paraId="76337FA3" w14:textId="77777777" w:rsidR="005F074C" w:rsidRPr="001B0FBC" w:rsidRDefault="005F074C" w:rsidP="00FA221F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-10</w:t>
            </w:r>
          </w:p>
        </w:tc>
        <w:tc>
          <w:tcPr>
            <w:tcW w:w="547" w:type="dxa"/>
          </w:tcPr>
          <w:p w14:paraId="30B48DDF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19B36F0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13B6BF7A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4DC68AF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76A8F8B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4B5A309D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5E07D06C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CD3B3D2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10A67168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5C596ED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DFDC93A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3C1DACD5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597C3D78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0E4F197C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0B916B50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</w:tcPr>
          <w:p w14:paraId="64CE978E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" w:type="dxa"/>
            <w:gridSpan w:val="2"/>
          </w:tcPr>
          <w:p w14:paraId="649904F7" w14:textId="77777777" w:rsidR="005F074C" w:rsidRPr="001B0FBC" w:rsidRDefault="005F074C" w:rsidP="00FA221F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55FD5EFE" w14:textId="77777777" w:rsidR="005F074C" w:rsidRPr="001B0FBC" w:rsidRDefault="005F074C" w:rsidP="005F074C">
      <w:pPr>
        <w:tabs>
          <w:tab w:val="center" w:pos="4677"/>
          <w:tab w:val="left" w:pos="6720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B0FBC">
        <w:rPr>
          <w:rFonts w:ascii="Times New Roman" w:hAnsi="Times New Roman" w:cs="Times New Roman"/>
          <w:sz w:val="28"/>
          <w:szCs w:val="28"/>
          <w:lang w:val="uk-UA"/>
        </w:rPr>
        <w:t>Епюри тиску</w:t>
      </w:r>
    </w:p>
    <w:p w14:paraId="743208D7" w14:textId="77777777" w:rsidR="005F074C" w:rsidRPr="001B0FBC" w:rsidRDefault="005F074C" w:rsidP="005F074C">
      <w:pPr>
        <w:tabs>
          <w:tab w:val="center" w:pos="4677"/>
          <w:tab w:val="left" w:pos="6720"/>
        </w:tabs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1B0FBC">
        <w:rPr>
          <w:rFonts w:ascii="Times New Roman" w:hAnsi="Times New Roman" w:cs="Times New Roman"/>
          <w:sz w:val="28"/>
          <w:szCs w:val="28"/>
          <w:lang w:val="en-US"/>
        </w:rPr>
        <w:t xml:space="preserve">                           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0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°</m:t>
            </m:r>
          </m:sup>
        </m:sSup>
      </m:oMath>
      <w:r w:rsidRPr="001B0FBC">
        <w:rPr>
          <w:rFonts w:ascii="Times New Roman" w:eastAsiaTheme="minorEastAsia" w:hAnsi="Times New Roman" w:cs="Times New Roman"/>
          <w:sz w:val="28"/>
          <w:szCs w:val="28"/>
          <w:lang w:val="en-US"/>
        </w:rPr>
        <w:t xml:space="preserve">                                     +5/-5                                              +10/-10</w:t>
      </w:r>
    </w:p>
    <w:tbl>
      <w:tblPr>
        <w:tblStyle w:val="a3"/>
        <w:tblpPr w:leftFromText="180" w:rightFromText="180" w:vertAnchor="text" w:horzAnchor="page" w:tblpX="2089" w:tblpY="37"/>
        <w:tblOverlap w:val="never"/>
        <w:tblW w:w="0" w:type="auto"/>
        <w:tblLook w:val="04A0" w:firstRow="1" w:lastRow="0" w:firstColumn="1" w:lastColumn="0" w:noHBand="0" w:noVBand="1"/>
      </w:tblPr>
      <w:tblGrid>
        <w:gridCol w:w="7986"/>
      </w:tblGrid>
      <w:tr w:rsidR="005F074C" w:rsidRPr="001B0FBC" w14:paraId="54FD7D53" w14:textId="77777777" w:rsidTr="00FA221F">
        <w:trPr>
          <w:trHeight w:val="841"/>
        </w:trPr>
        <w:tc>
          <w:tcPr>
            <w:tcW w:w="7986" w:type="dxa"/>
          </w:tcPr>
          <w:p w14:paraId="3E8A26C1" w14:textId="77777777" w:rsidR="005F074C" w:rsidRPr="001B0FBC" w:rsidRDefault="005F074C" w:rsidP="00FA221F">
            <w:pPr>
              <w:tabs>
                <w:tab w:val="center" w:pos="4677"/>
                <w:tab w:val="left" w:pos="6720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1B0FBC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w:drawing>
                <wp:inline distT="0" distB="0" distL="0" distR="0" wp14:anchorId="55FD7898" wp14:editId="78083ED3">
                  <wp:extent cx="4010559" cy="1741082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91967" cy="1776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BBDB05F" w14:textId="77777777" w:rsidR="005F074C" w:rsidRDefault="005F074C" w:rsidP="005F074C">
      <w:pPr>
        <w:tabs>
          <w:tab w:val="center" w:pos="4677"/>
          <w:tab w:val="left" w:pos="672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723F078" w14:textId="77777777" w:rsidR="005F074C" w:rsidRPr="00B3355A" w:rsidRDefault="005F074C" w:rsidP="005F074C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8CD2222" w14:textId="77777777" w:rsidR="005F074C" w:rsidRPr="00B3355A" w:rsidRDefault="005F074C" w:rsidP="005F074C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0A33378" w14:textId="77777777" w:rsidR="005F074C" w:rsidRPr="00B3355A" w:rsidRDefault="005F074C" w:rsidP="005F074C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5FFA3026" w14:textId="77777777" w:rsidR="005F074C" w:rsidRPr="00B3355A" w:rsidRDefault="005F074C" w:rsidP="005F074C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C160C6E" w14:textId="77777777" w:rsidR="005F074C" w:rsidRDefault="005F074C" w:rsidP="005F074C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B0FBC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6F5F1C29" wp14:editId="2EC8464F">
            <wp:extent cx="4177516" cy="1813560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1039" cy="1823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0FBC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543E1073" wp14:editId="6C09FE1E">
            <wp:extent cx="4305300" cy="1878180"/>
            <wp:effectExtent l="0" t="0" r="0" b="8255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2675" cy="19730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E79DA6" w14:textId="77777777" w:rsidR="005F074C" w:rsidRPr="00697A62" w:rsidRDefault="005F074C" w:rsidP="005F074C">
      <w:pPr>
        <w:tabs>
          <w:tab w:val="left" w:pos="2604"/>
        </w:tabs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Підпис студента _________________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Підпис викладача _________________</w:t>
      </w:r>
    </w:p>
    <w:p w14:paraId="149799F0" w14:textId="77777777" w:rsidR="005E1683" w:rsidRPr="00F25C8A" w:rsidRDefault="00972DA2" w:rsidP="005E16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Лабораторна робота №</w:t>
      </w:r>
      <w:r w:rsidR="005F074C">
        <w:rPr>
          <w:rFonts w:ascii="Times New Roman" w:hAnsi="Times New Roman" w:cs="Times New Roman"/>
          <w:b/>
          <w:sz w:val="28"/>
          <w:szCs w:val="28"/>
        </w:rPr>
        <w:t xml:space="preserve"> 6</w:t>
      </w:r>
    </w:p>
    <w:p w14:paraId="16F93B3F" w14:textId="77777777" w:rsidR="005E1683" w:rsidRDefault="005E1683" w:rsidP="005E168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25C8A">
        <w:rPr>
          <w:rFonts w:ascii="Times New Roman" w:hAnsi="Times New Roman" w:cs="Times New Roman"/>
          <w:b/>
          <w:sz w:val="28"/>
          <w:szCs w:val="28"/>
          <w:lang w:val="uk-UA"/>
        </w:rPr>
        <w:t>Обтікання кулі потоком повітря</w:t>
      </w:r>
    </w:p>
    <w:p w14:paraId="7262960F" w14:textId="77777777" w:rsidR="005E1683" w:rsidRDefault="005E1683" w:rsidP="005E168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5666A5C8" wp14:editId="3AF2BE40">
            <wp:extent cx="4114800" cy="2383089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697" cy="2410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23A3CD" w14:textId="77777777" w:rsidR="005E1683" w:rsidRPr="00FB2C89" w:rsidRDefault="005E1683" w:rsidP="005E1683">
      <w:pPr>
        <w:jc w:val="center"/>
        <w:rPr>
          <w:rFonts w:ascii="Times New Roman" w:hAnsi="Times New Roman" w:cs="Times New Roman"/>
          <w:sz w:val="28"/>
          <w:szCs w:val="28"/>
        </w:rPr>
      </w:pPr>
      <m:oMathPara>
        <m:oMath>
          <m:r>
            <m:rPr>
              <m:sty m:val="b"/>
            </m:rPr>
            <w:rPr>
              <w:rFonts w:ascii="Cambria Math" w:hAnsi="Cambria Math" w:cs="Times New Roman"/>
              <w:sz w:val="36"/>
              <w:szCs w:val="36"/>
              <w:lang w:val="uk-UA"/>
            </w:rPr>
            <m:t>h=</m:t>
          </m:r>
          <m:f>
            <m:fPr>
              <m:ctrlPr>
                <w:rPr>
                  <w:rFonts w:ascii="Cambria Math" w:hAnsi="Cambria Math" w:cs="Times New Roman"/>
                  <w:b/>
                  <w:sz w:val="36"/>
                  <w:szCs w:val="36"/>
                  <w:lang w:val="uk-UA"/>
                </w:rPr>
              </m:ctrlPr>
            </m:fPr>
            <m:num>
              <m:r>
                <m:rPr>
                  <m:sty m:val="b"/>
                </m:rPr>
                <w:rPr>
                  <w:rFonts w:ascii="Cambria Math" w:hAnsi="Cambria Math" w:cs="Times New Roman"/>
                  <w:sz w:val="36"/>
                  <w:szCs w:val="36"/>
                  <w:lang w:val="uk-UA"/>
                </w:rPr>
                <m:t>ρ</m:t>
              </m:r>
            </m:num>
            <m:den>
              <m:sSub>
                <m:sSubPr>
                  <m:ctrlPr>
                    <w:rPr>
                      <w:rFonts w:ascii="Cambria Math" w:hAnsi="Cambria Math" w:cs="Times New Roman"/>
                      <w:b/>
                      <w:sz w:val="36"/>
                      <w:szCs w:val="36"/>
                      <w:lang w:val="uk-UA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36"/>
                      <w:szCs w:val="36"/>
                      <w:lang w:val="uk-UA"/>
                    </w:rPr>
                    <m:t>ρ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36"/>
                      <w:szCs w:val="36"/>
                      <w:lang w:val="uk-UA"/>
                    </w:rPr>
                    <m:t>р</m:t>
                  </m:r>
                </m:sub>
              </m:sSub>
            </m:den>
          </m:f>
          <m:r>
            <m:rPr>
              <m:sty m:val="b"/>
            </m:rPr>
            <w:rPr>
              <w:rFonts w:ascii="Cambria Math" w:hAnsi="Cambria Math" w:cs="Times New Roman"/>
              <w:sz w:val="36"/>
              <w:szCs w:val="36"/>
              <w:lang w:val="uk-UA"/>
            </w:rPr>
            <m:t>×</m:t>
          </m:r>
          <m:f>
            <m:fPr>
              <m:ctrlPr>
                <w:rPr>
                  <w:rFonts w:ascii="Cambria Math" w:hAnsi="Cambria Math" w:cs="Times New Roman"/>
                  <w:b/>
                  <w:sz w:val="36"/>
                  <w:szCs w:val="36"/>
                  <w:lang w:val="uk-UA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b/>
                      <w:i/>
                      <w:sz w:val="36"/>
                      <w:szCs w:val="36"/>
                      <w:lang w:val="en-US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sz w:val="36"/>
                      <w:szCs w:val="36"/>
                      <w:lang w:val="en-US"/>
                    </w:rPr>
                    <m:t>V</m:t>
                  </m:r>
                </m:e>
                <m:sup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sz w:val="36"/>
                      <w:szCs w:val="36"/>
                      <w:lang w:val="en-US"/>
                    </w:rPr>
                    <m:t>2</m:t>
                  </m:r>
                </m:sup>
              </m:sSup>
            </m:num>
            <m:den>
              <m:r>
                <m:rPr>
                  <m:sty m:val="b"/>
                </m:rPr>
                <w:rPr>
                  <w:rFonts w:ascii="Cambria Math" w:hAnsi="Cambria Math" w:cs="Times New Roman"/>
                  <w:sz w:val="36"/>
                  <w:szCs w:val="36"/>
                  <w:lang w:val="uk-UA"/>
                </w:rPr>
                <m:t>2g</m:t>
              </m:r>
            </m:den>
          </m:f>
        </m:oMath>
      </m:oMathPara>
    </w:p>
    <w:p w14:paraId="314FCE1C" w14:textId="77777777" w:rsidR="005E1683" w:rsidRPr="00FB2C89" w:rsidRDefault="005E1683" w:rsidP="005E168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B2C89">
        <w:rPr>
          <w:rFonts w:ascii="Times New Roman" w:hAnsi="Times New Roman" w:cs="Times New Roman"/>
          <w:sz w:val="28"/>
          <w:szCs w:val="28"/>
          <w:lang w:val="uk-UA"/>
        </w:rPr>
        <w:t xml:space="preserve">Діаметр робочої частини </w:t>
      </w:r>
      <w:r w:rsidRPr="00FB2C89"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Pr="00FB2C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B2C89">
        <w:rPr>
          <w:rFonts w:ascii="Times New Roman" w:hAnsi="Times New Roman" w:cs="Times New Roman"/>
          <w:b/>
          <w:sz w:val="28"/>
          <w:szCs w:val="28"/>
        </w:rPr>
        <w:t>=</w:t>
      </w:r>
      <w:r w:rsidRPr="00FB2C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B2C89">
        <w:rPr>
          <w:rFonts w:ascii="Times New Roman" w:hAnsi="Times New Roman" w:cs="Times New Roman"/>
          <w:b/>
          <w:sz w:val="28"/>
          <w:szCs w:val="28"/>
        </w:rPr>
        <w:t>260</w:t>
      </w:r>
      <w:r w:rsidRPr="00FB2C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мм</w:t>
      </w:r>
    </w:p>
    <w:p w14:paraId="5DA2CB75" w14:textId="77777777" w:rsidR="005E1683" w:rsidRPr="00FB2C89" w:rsidRDefault="005E1683" w:rsidP="005E1683">
      <w:pPr>
        <w:rPr>
          <w:rFonts w:ascii="Times New Roman" w:hAnsi="Times New Roman" w:cs="Times New Roman"/>
          <w:sz w:val="28"/>
          <w:szCs w:val="28"/>
        </w:rPr>
      </w:pPr>
      <w:r w:rsidRPr="00FB2C89">
        <w:rPr>
          <w:rFonts w:ascii="Times New Roman" w:hAnsi="Times New Roman" w:cs="Times New Roman"/>
          <w:sz w:val="28"/>
          <w:szCs w:val="28"/>
          <w:lang w:val="uk-UA"/>
        </w:rPr>
        <w:t xml:space="preserve">Частота обертання вентилятора </w:t>
      </w:r>
      <w:r w:rsidRPr="00FB2C89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FB2C89">
        <w:rPr>
          <w:rFonts w:ascii="Times New Roman" w:hAnsi="Times New Roman" w:cs="Times New Roman"/>
          <w:b/>
          <w:sz w:val="28"/>
          <w:szCs w:val="28"/>
          <w:vertAlign w:val="subscript"/>
        </w:rPr>
        <w:t>1</w:t>
      </w:r>
      <w:r w:rsidRPr="00FB2C89">
        <w:rPr>
          <w:rFonts w:ascii="Times New Roman" w:hAnsi="Times New Roman" w:cs="Times New Roman"/>
          <w:b/>
          <w:sz w:val="28"/>
          <w:szCs w:val="28"/>
        </w:rPr>
        <w:t>=</w:t>
      </w:r>
      <w:r w:rsidRPr="00FB2C89">
        <w:rPr>
          <w:rFonts w:ascii="Times New Roman" w:hAnsi="Times New Roman" w:cs="Times New Roman"/>
          <w:b/>
          <w:sz w:val="28"/>
          <w:szCs w:val="28"/>
        </w:rPr>
        <w:softHyphen/>
      </w:r>
      <w:r w:rsidRPr="00FB2C89">
        <w:rPr>
          <w:rFonts w:ascii="Times New Roman" w:hAnsi="Times New Roman" w:cs="Times New Roman"/>
          <w:b/>
          <w:sz w:val="28"/>
          <w:szCs w:val="28"/>
        </w:rPr>
        <w:softHyphen/>
      </w:r>
      <w:r w:rsidRPr="00FB2C89">
        <w:rPr>
          <w:rFonts w:ascii="Times New Roman" w:hAnsi="Times New Roman" w:cs="Times New Roman"/>
          <w:b/>
          <w:sz w:val="28"/>
          <w:szCs w:val="28"/>
        </w:rPr>
        <w:softHyphen/>
      </w:r>
      <w:r w:rsidRPr="00FB2C89">
        <w:rPr>
          <w:rFonts w:ascii="Times New Roman" w:hAnsi="Times New Roman" w:cs="Times New Roman"/>
          <w:b/>
          <w:sz w:val="28"/>
          <w:szCs w:val="28"/>
        </w:rPr>
        <w:softHyphen/>
      </w:r>
      <w:r w:rsidRPr="00FB2C89">
        <w:rPr>
          <w:rFonts w:ascii="Times New Roman" w:hAnsi="Times New Roman" w:cs="Times New Roman"/>
          <w:b/>
          <w:sz w:val="28"/>
          <w:szCs w:val="28"/>
        </w:rPr>
        <w:softHyphen/>
        <w:t xml:space="preserve">________ </w:t>
      </w:r>
      <w:r w:rsidRPr="00FB2C89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FB2C89">
        <w:rPr>
          <w:rFonts w:ascii="Times New Roman" w:hAnsi="Times New Roman" w:cs="Times New Roman"/>
          <w:b/>
          <w:sz w:val="28"/>
          <w:szCs w:val="28"/>
        </w:rPr>
        <w:t>/</w:t>
      </w:r>
      <w:r w:rsidRPr="00FB2C89">
        <w:rPr>
          <w:rFonts w:ascii="Times New Roman" w:hAnsi="Times New Roman" w:cs="Times New Roman"/>
          <w:b/>
          <w:sz w:val="28"/>
          <w:szCs w:val="28"/>
          <w:lang w:val="uk-UA"/>
        </w:rPr>
        <w:t>хв.</w:t>
      </w:r>
      <w:r w:rsidRPr="00FB2C8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B2C89">
        <w:rPr>
          <w:rFonts w:ascii="Times New Roman" w:hAnsi="Times New Roman" w:cs="Times New Roman"/>
          <w:sz w:val="28"/>
          <w:szCs w:val="28"/>
        </w:rPr>
        <w:t xml:space="preserve">    </w:t>
      </w:r>
      <w:r w:rsidRPr="00FB2C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B2C89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FB2C89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FB2C89">
        <w:rPr>
          <w:rFonts w:ascii="Times New Roman" w:hAnsi="Times New Roman" w:cs="Times New Roman"/>
          <w:b/>
          <w:sz w:val="28"/>
          <w:szCs w:val="28"/>
        </w:rPr>
        <w:t xml:space="preserve">= ________ </w:t>
      </w:r>
      <w:r w:rsidRPr="00FB2C89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FB2C89">
        <w:rPr>
          <w:rFonts w:ascii="Times New Roman" w:hAnsi="Times New Roman" w:cs="Times New Roman"/>
          <w:b/>
          <w:sz w:val="28"/>
          <w:szCs w:val="28"/>
        </w:rPr>
        <w:t>/</w:t>
      </w:r>
      <w:r w:rsidRPr="00FB2C89">
        <w:rPr>
          <w:rFonts w:ascii="Times New Roman" w:hAnsi="Times New Roman" w:cs="Times New Roman"/>
          <w:b/>
          <w:sz w:val="28"/>
          <w:szCs w:val="28"/>
          <w:lang w:val="uk-UA"/>
        </w:rPr>
        <w:t>хв</w:t>
      </w:r>
      <w:r w:rsidRPr="00FB2C8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B2C89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496425B0" w14:textId="77777777" w:rsidR="005E1683" w:rsidRPr="00FB2C89" w:rsidRDefault="005E1683" w:rsidP="005E168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B2C89">
        <w:rPr>
          <w:rFonts w:ascii="Times New Roman" w:hAnsi="Times New Roman" w:cs="Times New Roman"/>
          <w:sz w:val="28"/>
          <w:szCs w:val="28"/>
          <w:lang w:val="uk-UA"/>
        </w:rPr>
        <w:t>Таблиця спостережень</w:t>
      </w:r>
    </w:p>
    <w:tbl>
      <w:tblPr>
        <w:tblStyle w:val="a3"/>
        <w:tblW w:w="11033" w:type="dxa"/>
        <w:tblLayout w:type="fixed"/>
        <w:tblLook w:val="04A0" w:firstRow="1" w:lastRow="0" w:firstColumn="1" w:lastColumn="0" w:noHBand="0" w:noVBand="1"/>
      </w:tblPr>
      <w:tblGrid>
        <w:gridCol w:w="534"/>
        <w:gridCol w:w="2166"/>
        <w:gridCol w:w="1198"/>
        <w:gridCol w:w="792"/>
        <w:gridCol w:w="793"/>
        <w:gridCol w:w="793"/>
        <w:gridCol w:w="793"/>
        <w:gridCol w:w="792"/>
        <w:gridCol w:w="793"/>
        <w:gridCol w:w="793"/>
        <w:gridCol w:w="793"/>
        <w:gridCol w:w="793"/>
      </w:tblGrid>
      <w:tr w:rsidR="005E1683" w:rsidRPr="00FB2C89" w14:paraId="408C5BCA" w14:textId="77777777" w:rsidTr="00972DA2">
        <w:trPr>
          <w:trHeight w:val="183"/>
        </w:trPr>
        <w:tc>
          <w:tcPr>
            <w:tcW w:w="534" w:type="dxa"/>
            <w:vMerge w:val="restart"/>
          </w:tcPr>
          <w:p w14:paraId="2206B724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166" w:type="dxa"/>
            <w:vMerge w:val="restart"/>
          </w:tcPr>
          <w:p w14:paraId="76ACB09F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98" w:type="dxa"/>
            <w:vMerge w:val="restart"/>
          </w:tcPr>
          <w:p w14:paraId="5A00CE14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од.вим.</w:t>
            </w:r>
          </w:p>
        </w:tc>
        <w:tc>
          <w:tcPr>
            <w:tcW w:w="7135" w:type="dxa"/>
            <w:gridSpan w:val="9"/>
          </w:tcPr>
          <w:p w14:paraId="6BEEBB17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Контрольні точки, </w:t>
            </w:r>
            <w:r w:rsidRPr="00FB2C89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</w:tr>
      <w:tr w:rsidR="005E1683" w:rsidRPr="00FB2C89" w14:paraId="191704F1" w14:textId="77777777" w:rsidTr="00972DA2">
        <w:trPr>
          <w:trHeight w:val="150"/>
        </w:trPr>
        <w:tc>
          <w:tcPr>
            <w:tcW w:w="534" w:type="dxa"/>
            <w:vMerge/>
          </w:tcPr>
          <w:p w14:paraId="63AA26BA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66" w:type="dxa"/>
            <w:vMerge/>
          </w:tcPr>
          <w:p w14:paraId="119C9F51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98" w:type="dxa"/>
            <w:vMerge/>
          </w:tcPr>
          <w:p w14:paraId="40988F90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</w:tcPr>
          <w:p w14:paraId="37C85670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130</w:t>
            </w:r>
          </w:p>
        </w:tc>
        <w:tc>
          <w:tcPr>
            <w:tcW w:w="793" w:type="dxa"/>
          </w:tcPr>
          <w:p w14:paraId="1BA8D956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</w:t>
            </w:r>
          </w:p>
        </w:tc>
        <w:tc>
          <w:tcPr>
            <w:tcW w:w="793" w:type="dxa"/>
          </w:tcPr>
          <w:p w14:paraId="37A67922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</w:t>
            </w:r>
          </w:p>
        </w:tc>
        <w:tc>
          <w:tcPr>
            <w:tcW w:w="793" w:type="dxa"/>
          </w:tcPr>
          <w:p w14:paraId="0881CC5F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</w:t>
            </w:r>
          </w:p>
        </w:tc>
        <w:tc>
          <w:tcPr>
            <w:tcW w:w="792" w:type="dxa"/>
          </w:tcPr>
          <w:p w14:paraId="768A02C5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197</w:t>
            </w:r>
          </w:p>
        </w:tc>
        <w:tc>
          <w:tcPr>
            <w:tcW w:w="793" w:type="dxa"/>
          </w:tcPr>
          <w:p w14:paraId="27992A7E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793" w:type="dxa"/>
          </w:tcPr>
          <w:p w14:paraId="39FFDF0B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</w:t>
            </w:r>
          </w:p>
        </w:tc>
        <w:tc>
          <w:tcPr>
            <w:tcW w:w="793" w:type="dxa"/>
          </w:tcPr>
          <w:p w14:paraId="281C7679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</w:t>
            </w:r>
          </w:p>
        </w:tc>
        <w:tc>
          <w:tcPr>
            <w:tcW w:w="793" w:type="dxa"/>
          </w:tcPr>
          <w:p w14:paraId="66F9D2C0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260</w:t>
            </w:r>
          </w:p>
        </w:tc>
      </w:tr>
      <w:tr w:rsidR="005E1683" w:rsidRPr="00FB2C89" w14:paraId="793AD7AE" w14:textId="77777777" w:rsidTr="00972DA2">
        <w:trPr>
          <w:trHeight w:val="789"/>
        </w:trPr>
        <w:tc>
          <w:tcPr>
            <w:tcW w:w="534" w:type="dxa"/>
          </w:tcPr>
          <w:p w14:paraId="23254853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66" w:type="dxa"/>
          </w:tcPr>
          <w:p w14:paraId="68546986" w14:textId="77777777" w:rsidR="005E1683" w:rsidRPr="008146F2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диф.манометра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8146F2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98" w:type="dxa"/>
          </w:tcPr>
          <w:p w14:paraId="09611D90" w14:textId="77777777" w:rsidR="005E1683" w:rsidRPr="008146F2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DB7D5A8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792" w:type="dxa"/>
          </w:tcPr>
          <w:p w14:paraId="408C7EA6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68E38071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7AC35C98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33C4227D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</w:tcPr>
          <w:p w14:paraId="066BE536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74450D40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181A38C7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4100ECC1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5B87865F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E1683" w:rsidRPr="00FB2C89" w14:paraId="32313703" w14:textId="77777777" w:rsidTr="00972DA2">
        <w:trPr>
          <w:trHeight w:val="789"/>
        </w:trPr>
        <w:tc>
          <w:tcPr>
            <w:tcW w:w="534" w:type="dxa"/>
          </w:tcPr>
          <w:p w14:paraId="61712100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66" w:type="dxa"/>
          </w:tcPr>
          <w:p w14:paraId="4C0BE154" w14:textId="77777777" w:rsidR="005E1683" w:rsidRPr="008146F2" w:rsidRDefault="005E1683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диф.манометра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8146F2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98" w:type="dxa"/>
          </w:tcPr>
          <w:p w14:paraId="7ED035AB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14A7DF61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  <w:p w14:paraId="07314244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</w:tcPr>
          <w:p w14:paraId="07C7DCC2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196CBED8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7BE21911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2BE88EA6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</w:tcPr>
          <w:p w14:paraId="13B53852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2A3E563E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347F41B2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110813D9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3" w:type="dxa"/>
          </w:tcPr>
          <w:p w14:paraId="7DEE1890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5183ABE" w14:textId="77777777" w:rsidR="005E1683" w:rsidRPr="008146F2" w:rsidRDefault="005E1683" w:rsidP="005E1683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2D925DE5" w14:textId="77777777" w:rsidR="005E1683" w:rsidRPr="00FB2C89" w:rsidRDefault="005E1683" w:rsidP="005E168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B2C89">
        <w:rPr>
          <w:rFonts w:ascii="Times New Roman" w:hAnsi="Times New Roman" w:cs="Times New Roman"/>
          <w:sz w:val="28"/>
          <w:szCs w:val="28"/>
          <w:lang w:val="uk-UA"/>
        </w:rPr>
        <w:t>Таблиця результатів</w:t>
      </w:r>
    </w:p>
    <w:tbl>
      <w:tblPr>
        <w:tblStyle w:val="a3"/>
        <w:tblW w:w="11071" w:type="dxa"/>
        <w:tblLayout w:type="fixed"/>
        <w:tblLook w:val="04A0" w:firstRow="1" w:lastRow="0" w:firstColumn="1" w:lastColumn="0" w:noHBand="0" w:noVBand="1"/>
      </w:tblPr>
      <w:tblGrid>
        <w:gridCol w:w="537"/>
        <w:gridCol w:w="2167"/>
        <w:gridCol w:w="1204"/>
        <w:gridCol w:w="795"/>
        <w:gridCol w:w="796"/>
        <w:gridCol w:w="796"/>
        <w:gridCol w:w="796"/>
        <w:gridCol w:w="796"/>
        <w:gridCol w:w="796"/>
        <w:gridCol w:w="796"/>
        <w:gridCol w:w="796"/>
        <w:gridCol w:w="796"/>
      </w:tblGrid>
      <w:tr w:rsidR="005E1683" w:rsidRPr="00FB2C89" w14:paraId="6E05534D" w14:textId="77777777" w:rsidTr="00972DA2">
        <w:trPr>
          <w:trHeight w:val="183"/>
        </w:trPr>
        <w:tc>
          <w:tcPr>
            <w:tcW w:w="537" w:type="dxa"/>
            <w:vMerge w:val="restart"/>
          </w:tcPr>
          <w:p w14:paraId="6328EFFC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167" w:type="dxa"/>
            <w:vMerge w:val="restart"/>
          </w:tcPr>
          <w:p w14:paraId="348B6F90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204" w:type="dxa"/>
            <w:vMerge w:val="restart"/>
          </w:tcPr>
          <w:p w14:paraId="6443B90F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од.вим.</w:t>
            </w:r>
          </w:p>
        </w:tc>
        <w:tc>
          <w:tcPr>
            <w:tcW w:w="7163" w:type="dxa"/>
            <w:gridSpan w:val="9"/>
          </w:tcPr>
          <w:p w14:paraId="151F54CF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Контрольні точки, </w:t>
            </w:r>
            <w:r w:rsidRPr="00FB2C89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</w:tr>
      <w:tr w:rsidR="005E1683" w:rsidRPr="00FB2C89" w14:paraId="06AD023E" w14:textId="77777777" w:rsidTr="00972DA2">
        <w:trPr>
          <w:trHeight w:val="149"/>
        </w:trPr>
        <w:tc>
          <w:tcPr>
            <w:tcW w:w="537" w:type="dxa"/>
            <w:vMerge/>
          </w:tcPr>
          <w:p w14:paraId="5D59A376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67" w:type="dxa"/>
            <w:vMerge/>
          </w:tcPr>
          <w:p w14:paraId="52E0D4AF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04" w:type="dxa"/>
            <w:vMerge/>
          </w:tcPr>
          <w:p w14:paraId="164C3038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5" w:type="dxa"/>
            <w:vAlign w:val="center"/>
          </w:tcPr>
          <w:p w14:paraId="03E28460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130</w:t>
            </w:r>
          </w:p>
        </w:tc>
        <w:tc>
          <w:tcPr>
            <w:tcW w:w="796" w:type="dxa"/>
            <w:vAlign w:val="center"/>
          </w:tcPr>
          <w:p w14:paraId="23FD1AE9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</w:t>
            </w:r>
          </w:p>
        </w:tc>
        <w:tc>
          <w:tcPr>
            <w:tcW w:w="796" w:type="dxa"/>
            <w:vAlign w:val="center"/>
          </w:tcPr>
          <w:p w14:paraId="3FFE33C9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</w:t>
            </w:r>
          </w:p>
        </w:tc>
        <w:tc>
          <w:tcPr>
            <w:tcW w:w="796" w:type="dxa"/>
            <w:vAlign w:val="center"/>
          </w:tcPr>
          <w:p w14:paraId="16158961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</w:t>
            </w:r>
          </w:p>
        </w:tc>
        <w:tc>
          <w:tcPr>
            <w:tcW w:w="796" w:type="dxa"/>
            <w:vAlign w:val="center"/>
          </w:tcPr>
          <w:p w14:paraId="5343FC2B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197</w:t>
            </w:r>
          </w:p>
        </w:tc>
        <w:tc>
          <w:tcPr>
            <w:tcW w:w="796" w:type="dxa"/>
            <w:vAlign w:val="center"/>
          </w:tcPr>
          <w:p w14:paraId="722DE4B8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796" w:type="dxa"/>
            <w:vAlign w:val="center"/>
          </w:tcPr>
          <w:p w14:paraId="65AC64A5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</w:t>
            </w:r>
          </w:p>
        </w:tc>
        <w:tc>
          <w:tcPr>
            <w:tcW w:w="796" w:type="dxa"/>
            <w:vAlign w:val="center"/>
          </w:tcPr>
          <w:p w14:paraId="219E0D3F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</w:t>
            </w:r>
          </w:p>
        </w:tc>
        <w:tc>
          <w:tcPr>
            <w:tcW w:w="796" w:type="dxa"/>
            <w:vAlign w:val="center"/>
          </w:tcPr>
          <w:p w14:paraId="476EF4AA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260</w:t>
            </w:r>
          </w:p>
        </w:tc>
      </w:tr>
      <w:tr w:rsidR="005E1683" w:rsidRPr="00FB2C89" w14:paraId="51CE6ECF" w14:textId="77777777" w:rsidTr="00972DA2">
        <w:trPr>
          <w:trHeight w:val="529"/>
        </w:trPr>
        <w:tc>
          <w:tcPr>
            <w:tcW w:w="537" w:type="dxa"/>
          </w:tcPr>
          <w:p w14:paraId="363BA7E4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67" w:type="dxa"/>
          </w:tcPr>
          <w:p w14:paraId="29A4A57B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</w:t>
            </w:r>
          </w:p>
        </w:tc>
        <w:tc>
          <w:tcPr>
            <w:tcW w:w="1204" w:type="dxa"/>
          </w:tcPr>
          <w:p w14:paraId="2C6D1662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5" w:type="dxa"/>
            <w:vAlign w:val="center"/>
          </w:tcPr>
          <w:p w14:paraId="70007801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5D08A65D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2FE31C1F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36BA9F0A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30740AF1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6ED47DE3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68EE7276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1EAA0298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7B324001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E1683" w:rsidRPr="00FB2C89" w14:paraId="77ECD8EB" w14:textId="77777777" w:rsidTr="00972DA2">
        <w:trPr>
          <w:trHeight w:val="338"/>
        </w:trPr>
        <w:tc>
          <w:tcPr>
            <w:tcW w:w="537" w:type="dxa"/>
          </w:tcPr>
          <w:p w14:paraId="777DCC32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67" w:type="dxa"/>
          </w:tcPr>
          <w:p w14:paraId="300F8191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Складові витрати</w:t>
            </w:r>
          </w:p>
        </w:tc>
        <w:tc>
          <w:tcPr>
            <w:tcW w:w="1204" w:type="dxa"/>
            <w:vAlign w:val="center"/>
          </w:tcPr>
          <w:p w14:paraId="5DEA64A0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3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  <w:p w14:paraId="04233CDF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5" w:type="dxa"/>
            <w:vAlign w:val="center"/>
          </w:tcPr>
          <w:p w14:paraId="56E2FC52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5CF6B04D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7ED663FE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01C7084E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4B9643B8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5EB0CA34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3F4A0E00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1707D910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6" w:type="dxa"/>
            <w:vAlign w:val="center"/>
          </w:tcPr>
          <w:p w14:paraId="231F0418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E1683" w:rsidRPr="00FB2C89" w14:paraId="6808B6A5" w14:textId="77777777" w:rsidTr="00972DA2">
        <w:tblPrEx>
          <w:tblLook w:val="0000" w:firstRow="0" w:lastRow="0" w:firstColumn="0" w:lastColumn="0" w:noHBand="0" w:noVBand="0"/>
        </w:tblPrEx>
        <w:trPr>
          <w:trHeight w:val="560"/>
        </w:trPr>
        <w:tc>
          <w:tcPr>
            <w:tcW w:w="537" w:type="dxa"/>
          </w:tcPr>
          <w:p w14:paraId="544AA528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2167" w:type="dxa"/>
          </w:tcPr>
          <w:p w14:paraId="4EAEDE0D" w14:textId="77777777" w:rsidR="005E1683" w:rsidRPr="00FB2C89" w:rsidRDefault="005E1683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Загальна витрата</w:t>
            </w:r>
          </w:p>
        </w:tc>
        <w:tc>
          <w:tcPr>
            <w:tcW w:w="1204" w:type="dxa"/>
          </w:tcPr>
          <w:p w14:paraId="25896F7E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3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5" w:type="dxa"/>
            <w:vAlign w:val="center"/>
          </w:tcPr>
          <w:p w14:paraId="2486F54A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6" w:type="dxa"/>
            <w:vAlign w:val="center"/>
          </w:tcPr>
          <w:p w14:paraId="687CDA6B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6" w:type="dxa"/>
            <w:vAlign w:val="center"/>
          </w:tcPr>
          <w:p w14:paraId="18D4201A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6" w:type="dxa"/>
            <w:vAlign w:val="center"/>
          </w:tcPr>
          <w:p w14:paraId="1CE04822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6" w:type="dxa"/>
            <w:vAlign w:val="center"/>
          </w:tcPr>
          <w:p w14:paraId="633C0D27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6" w:type="dxa"/>
            <w:vAlign w:val="center"/>
          </w:tcPr>
          <w:p w14:paraId="11D171FA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6" w:type="dxa"/>
            <w:vAlign w:val="center"/>
          </w:tcPr>
          <w:p w14:paraId="2B0E515F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6" w:type="dxa"/>
            <w:vAlign w:val="center"/>
          </w:tcPr>
          <w:p w14:paraId="5F548346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B2C8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`</w:t>
            </w:r>
          </w:p>
        </w:tc>
        <w:tc>
          <w:tcPr>
            <w:tcW w:w="796" w:type="dxa"/>
            <w:vAlign w:val="center"/>
          </w:tcPr>
          <w:p w14:paraId="483D057F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3153CC28" w14:textId="77777777" w:rsidR="005E1683" w:rsidRDefault="005E1683" w:rsidP="005E1683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      </w:t>
      </w:r>
    </w:p>
    <w:p w14:paraId="76CBE9CD" w14:textId="77777777" w:rsidR="005E1683" w:rsidRPr="00FB2C89" w:rsidRDefault="005E1683" w:rsidP="005E1683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FB2C89">
        <w:rPr>
          <w:rFonts w:ascii="Times New Roman" w:hAnsi="Times New Roman" w:cs="Times New Roman"/>
          <w:sz w:val="28"/>
          <w:szCs w:val="28"/>
          <w:lang w:val="uk-UA"/>
        </w:rPr>
        <w:t>Графічні залежності</w:t>
      </w:r>
    </w:p>
    <w:p w14:paraId="07D5646C" w14:textId="77777777" w:rsidR="005E1683" w:rsidRPr="00FB2C89" w:rsidRDefault="005E1683" w:rsidP="005E1683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tbl>
      <w:tblPr>
        <w:tblStyle w:val="a3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645"/>
        <w:gridCol w:w="5426"/>
      </w:tblGrid>
      <w:tr w:rsidR="005E1683" w:rsidRPr="00FB2C89" w14:paraId="1738D41F" w14:textId="77777777" w:rsidTr="00972DA2">
        <w:trPr>
          <w:trHeight w:val="580"/>
        </w:trPr>
        <w:tc>
          <w:tcPr>
            <w:tcW w:w="1645" w:type="dxa"/>
          </w:tcPr>
          <w:p w14:paraId="207A3BF5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6" w:type="dxa"/>
          </w:tcPr>
          <w:p w14:paraId="0C5AECBD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1683" w:rsidRPr="00FB2C89" w14:paraId="60588F05" w14:textId="77777777" w:rsidTr="00972DA2">
        <w:trPr>
          <w:trHeight w:val="607"/>
        </w:trPr>
        <w:tc>
          <w:tcPr>
            <w:tcW w:w="1645" w:type="dxa"/>
          </w:tcPr>
          <w:p w14:paraId="7A2E6B58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D7979DD" wp14:editId="0844DA3F">
                      <wp:simplePos x="0" y="0"/>
                      <wp:positionH relativeFrom="column">
                        <wp:posOffset>539750</wp:posOffset>
                      </wp:positionH>
                      <wp:positionV relativeFrom="paragraph">
                        <wp:posOffset>331470</wp:posOffset>
                      </wp:positionV>
                      <wp:extent cx="882650" cy="838200"/>
                      <wp:effectExtent l="0" t="0" r="12700" b="19050"/>
                      <wp:wrapNone/>
                      <wp:docPr id="5" name="Блок-схема: узел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82650" cy="838200"/>
                              </a:xfrm>
                              <a:prstGeom prst="flowChartConnector">
                                <a:avLst/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shapetype w14:anchorId="5E7E9651" id="_x0000_t120" coordsize="21600,21600" o:spt="120" path="m10800,qx,10800,10800,21600,21600,10800,10800,xe">
                      <v:path gradientshapeok="t" o:connecttype="custom" o:connectlocs="10800,0;3163,3163;0,10800;3163,18437;10800,21600;18437,18437;21600,10800;18437,3163" textboxrect="3163,3163,18437,18437"/>
                    </v:shapetype>
                    <v:shape id="Блок-схема: узел 5" o:spid="_x0000_s1026" type="#_x0000_t120" style="position:absolute;margin-left:42.5pt;margin-top:26.1pt;width:69.5pt;height:6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" fillcolor="white [3201]" strokecolor="#f79646 [3209]" strokeweight="2pt"/>
                  </w:pict>
                </mc:Fallback>
              </mc:AlternateContent>
            </w:r>
            <w:r w:rsidRPr="00FB2C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426" w:type="dxa"/>
          </w:tcPr>
          <w:p w14:paraId="61D9171D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1683" w:rsidRPr="00FB2C89" w14:paraId="3509E2F0" w14:textId="77777777" w:rsidTr="00972DA2">
        <w:trPr>
          <w:trHeight w:val="580"/>
        </w:trPr>
        <w:tc>
          <w:tcPr>
            <w:tcW w:w="1645" w:type="dxa"/>
          </w:tcPr>
          <w:p w14:paraId="4073AAB4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6" w:type="dxa"/>
          </w:tcPr>
          <w:p w14:paraId="306886D8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1683" w:rsidRPr="00FB2C89" w14:paraId="0DFF5A06" w14:textId="77777777" w:rsidTr="00972DA2">
        <w:trPr>
          <w:trHeight w:val="580"/>
        </w:trPr>
        <w:tc>
          <w:tcPr>
            <w:tcW w:w="1645" w:type="dxa"/>
          </w:tcPr>
          <w:p w14:paraId="5753DC31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6" w:type="dxa"/>
          </w:tcPr>
          <w:p w14:paraId="473316D2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1683" w:rsidRPr="00FB2C89" w14:paraId="5D4FEF02" w14:textId="77777777" w:rsidTr="00972DA2">
        <w:trPr>
          <w:trHeight w:val="580"/>
        </w:trPr>
        <w:tc>
          <w:tcPr>
            <w:tcW w:w="1645" w:type="dxa"/>
          </w:tcPr>
          <w:p w14:paraId="182D4298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6" w:type="dxa"/>
          </w:tcPr>
          <w:p w14:paraId="1B606D5B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1683" w:rsidRPr="00FB2C89" w14:paraId="5EB4BFDB" w14:textId="77777777" w:rsidTr="00972DA2">
        <w:trPr>
          <w:trHeight w:val="607"/>
        </w:trPr>
        <w:tc>
          <w:tcPr>
            <w:tcW w:w="1645" w:type="dxa"/>
          </w:tcPr>
          <w:p w14:paraId="5E910D58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26" w:type="dxa"/>
          </w:tcPr>
          <w:p w14:paraId="7DB9DF34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57311909" w14:textId="77777777" w:rsidR="005E1683" w:rsidRPr="00FB2C89" w:rsidRDefault="005E1683" w:rsidP="005E1683">
      <w:pPr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</w:pPr>
      <w:r w:rsidRPr="00FB2C89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 xml:space="preserve">                    </w:t>
      </w:r>
      <m:oMath>
        <m:sSub>
          <m:sSub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Q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і</m:t>
            </m:r>
          </m:sub>
        </m:sSub>
        <m:r>
          <m:rPr>
            <m:sty m:val="bi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U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і</m:t>
            </m:r>
          </m:sub>
        </m:sSub>
        <m:sSub>
          <m:sSub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  <w:lang w:val="uk-UA"/>
              </w:rPr>
            </m:ctrlPr>
          </m:sSubPr>
          <m:e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S</m:t>
            </m:r>
          </m:e>
          <m:sub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uk-UA"/>
              </w:rPr>
              <m:t>і</m:t>
            </m:r>
          </m:sub>
        </m:sSub>
        <m:r>
          <m:rPr>
            <m:sty m:val="bi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  </m:t>
        </m:r>
        <m:r>
          <m:rPr>
            <m:sty m:val="b"/>
          </m:rPr>
          <w:rPr>
            <w:rFonts w:ascii="Cambria Math" w:eastAsiaTheme="minorEastAsia" w:hAnsi="Cambria Math" w:cs="Times New Roman"/>
            <w:sz w:val="28"/>
            <w:szCs w:val="28"/>
            <w:lang w:val="uk-UA"/>
          </w:rPr>
          <m:t xml:space="preserve">, </m:t>
        </m:r>
      </m:oMath>
      <w:r w:rsidRPr="00FB2C89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м</w:t>
      </w:r>
      <w:r w:rsidRPr="00FB2C89">
        <w:rPr>
          <w:rFonts w:ascii="Times New Roman" w:eastAsiaTheme="minorEastAsia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FB2C89">
        <w:rPr>
          <w:rFonts w:ascii="Times New Roman" w:eastAsiaTheme="minorEastAsia" w:hAnsi="Times New Roman" w:cs="Times New Roman"/>
          <w:b/>
          <w:sz w:val="28"/>
          <w:szCs w:val="28"/>
        </w:rPr>
        <w:t>/</w:t>
      </w:r>
      <w:r w:rsidRPr="00FB2C89">
        <w:rPr>
          <w:rFonts w:ascii="Times New Roman" w:eastAsiaTheme="minorEastAsia" w:hAnsi="Times New Roman" w:cs="Times New Roman"/>
          <w:b/>
          <w:sz w:val="28"/>
          <w:szCs w:val="28"/>
          <w:lang w:val="uk-UA"/>
        </w:rPr>
        <w:t>с</w:t>
      </w:r>
    </w:p>
    <w:p w14:paraId="119A5E5E" w14:textId="77777777" w:rsidR="005E1683" w:rsidRPr="00FB2C89" w:rsidRDefault="005E1683" w:rsidP="005E1683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FB2C89">
        <w:rPr>
          <w:rFonts w:ascii="Times New Roman" w:eastAsiaTheme="minorEastAsia" w:hAnsi="Times New Roman" w:cs="Times New Roman"/>
          <w:sz w:val="28"/>
          <w:szCs w:val="28"/>
          <w:lang w:val="uk-UA"/>
        </w:rPr>
        <w:br w:type="textWrapping" w:clear="all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664"/>
        <w:gridCol w:w="5487"/>
      </w:tblGrid>
      <w:tr w:rsidR="005E1683" w:rsidRPr="00FB2C89" w14:paraId="4923905E" w14:textId="77777777" w:rsidTr="00972DA2">
        <w:trPr>
          <w:trHeight w:val="580"/>
        </w:trPr>
        <w:tc>
          <w:tcPr>
            <w:tcW w:w="1664" w:type="dxa"/>
          </w:tcPr>
          <w:p w14:paraId="6A22E56F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7" w:type="dxa"/>
          </w:tcPr>
          <w:p w14:paraId="57C8B062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1683" w:rsidRPr="00FB2C89" w14:paraId="5019C0EE" w14:textId="77777777" w:rsidTr="00972DA2">
        <w:trPr>
          <w:trHeight w:val="609"/>
        </w:trPr>
        <w:tc>
          <w:tcPr>
            <w:tcW w:w="1664" w:type="dxa"/>
          </w:tcPr>
          <w:p w14:paraId="74664E25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2C89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47556E3" wp14:editId="34931E8E">
                      <wp:simplePos x="0" y="0"/>
                      <wp:positionH relativeFrom="column">
                        <wp:posOffset>546100</wp:posOffset>
                      </wp:positionH>
                      <wp:positionV relativeFrom="paragraph">
                        <wp:posOffset>355600</wp:posOffset>
                      </wp:positionV>
                      <wp:extent cx="876300" cy="838200"/>
                      <wp:effectExtent l="0" t="0" r="19050" b="19050"/>
                      <wp:wrapNone/>
                      <wp:docPr id="6" name="Блок-схема: узел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76300" cy="838200"/>
                              </a:xfrm>
                              <a:prstGeom prst="flowChartConnector">
                                <a:avLst/>
                              </a:prstGeom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shape w14:anchorId="43078B82" id="Блок-схема: узел 6" o:spid="_x0000_s1026" type="#_x0000_t120" style="position:absolute;margin-left:43pt;margin-top:28pt;width:69pt;height:6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" fillcolor="white [3201]" strokecolor="#f79646 [3209]" strokeweight="2pt"/>
                  </w:pict>
                </mc:Fallback>
              </mc:AlternateContent>
            </w:r>
          </w:p>
        </w:tc>
        <w:tc>
          <w:tcPr>
            <w:tcW w:w="5487" w:type="dxa"/>
          </w:tcPr>
          <w:p w14:paraId="13D0E624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1683" w:rsidRPr="00FB2C89" w14:paraId="68C4B3BF" w14:textId="77777777" w:rsidTr="00972DA2">
        <w:trPr>
          <w:trHeight w:val="580"/>
        </w:trPr>
        <w:tc>
          <w:tcPr>
            <w:tcW w:w="1664" w:type="dxa"/>
          </w:tcPr>
          <w:p w14:paraId="070B39BD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7" w:type="dxa"/>
          </w:tcPr>
          <w:p w14:paraId="54B2C1E1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1683" w:rsidRPr="00FB2C89" w14:paraId="41F5E27B" w14:textId="77777777" w:rsidTr="00972DA2">
        <w:trPr>
          <w:trHeight w:val="580"/>
        </w:trPr>
        <w:tc>
          <w:tcPr>
            <w:tcW w:w="1664" w:type="dxa"/>
          </w:tcPr>
          <w:p w14:paraId="5D308C83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7" w:type="dxa"/>
          </w:tcPr>
          <w:p w14:paraId="2A8B6D89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1683" w:rsidRPr="00FB2C89" w14:paraId="045C1F5C" w14:textId="77777777" w:rsidTr="00972DA2">
        <w:trPr>
          <w:trHeight w:val="580"/>
        </w:trPr>
        <w:tc>
          <w:tcPr>
            <w:tcW w:w="1664" w:type="dxa"/>
          </w:tcPr>
          <w:p w14:paraId="10FE6DFD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7" w:type="dxa"/>
          </w:tcPr>
          <w:p w14:paraId="0BCE4C91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1683" w:rsidRPr="00FB2C89" w14:paraId="2B698FBF" w14:textId="77777777" w:rsidTr="00972DA2">
        <w:trPr>
          <w:trHeight w:val="609"/>
        </w:trPr>
        <w:tc>
          <w:tcPr>
            <w:tcW w:w="1664" w:type="dxa"/>
          </w:tcPr>
          <w:p w14:paraId="5D2BC73D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487" w:type="dxa"/>
          </w:tcPr>
          <w:p w14:paraId="73875F8D" w14:textId="77777777" w:rsidR="005E1683" w:rsidRPr="00FB2C89" w:rsidRDefault="005E1683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0BBC5F0B" w14:textId="77777777" w:rsidR="005E1683" w:rsidRPr="00FB2C89" w:rsidRDefault="005E1683" w:rsidP="005E1683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FB2C89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0288" behindDoc="1" locked="0" layoutInCell="1" allowOverlap="1" wp14:anchorId="0B07EA22" wp14:editId="49ADC4D6">
            <wp:simplePos x="0" y="0"/>
            <wp:positionH relativeFrom="column">
              <wp:posOffset>763270</wp:posOffset>
            </wp:positionH>
            <wp:positionV relativeFrom="paragraph">
              <wp:posOffset>184150</wp:posOffset>
            </wp:positionV>
            <wp:extent cx="2501900" cy="2632075"/>
            <wp:effectExtent l="0" t="0" r="0" b="0"/>
            <wp:wrapNone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1900" cy="2632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96D581" w14:textId="77777777" w:rsidR="005E1683" w:rsidRPr="00FB2C89" w:rsidRDefault="005E1683" w:rsidP="005E1683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9898BA8" w14:textId="77777777" w:rsidR="005E1683" w:rsidRPr="00FB2C89" w:rsidRDefault="005E1683" w:rsidP="005E1683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CBF850B" w14:textId="77777777" w:rsidR="005E1683" w:rsidRPr="00FB2C89" w:rsidRDefault="005E1683" w:rsidP="005E1683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0A5FEF1C" w14:textId="77777777" w:rsidR="005E1683" w:rsidRPr="00FB2C89" w:rsidRDefault="005E1683" w:rsidP="005E1683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D64BF3E" w14:textId="77777777" w:rsidR="005E1683" w:rsidRPr="00FB2C89" w:rsidRDefault="005E1683" w:rsidP="005E1683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D097E99" w14:textId="77777777" w:rsidR="005E1683" w:rsidRPr="00FB2C89" w:rsidRDefault="005E1683" w:rsidP="005E1683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04A7B97" w14:textId="77777777" w:rsidR="005E1683" w:rsidRPr="00FB2C89" w:rsidRDefault="005E1683" w:rsidP="005E1683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47418B0" w14:textId="77777777" w:rsidR="005E1683" w:rsidRDefault="005E1683" w:rsidP="005E1683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64E3E0B1" w14:textId="77777777" w:rsidR="00972DA2" w:rsidRDefault="005E1683" w:rsidP="009B0B9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B2C89">
        <w:rPr>
          <w:rFonts w:ascii="Times New Roman" w:eastAsiaTheme="minorEastAsia" w:hAnsi="Times New Roman" w:cs="Times New Roman"/>
          <w:sz w:val="28"/>
          <w:szCs w:val="28"/>
          <w:lang w:val="uk-UA"/>
        </w:rPr>
        <w:t>Підпис студента _________________                    Підпис викладача _________________</w:t>
      </w:r>
      <w:r w:rsidR="009B0B90" w:rsidRPr="009B0B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152FCE74" w14:textId="77777777" w:rsidR="00972DA2" w:rsidRDefault="00972DA2" w:rsidP="009B0B9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60FFE0C" w14:textId="77777777" w:rsidR="009B0B90" w:rsidRPr="002D6EC9" w:rsidRDefault="00972DA2" w:rsidP="009B0B9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Лабораторна робота №</w:t>
      </w:r>
      <w:r w:rsidR="005F074C">
        <w:rPr>
          <w:rFonts w:ascii="Times New Roman" w:hAnsi="Times New Roman" w:cs="Times New Roman"/>
          <w:b/>
          <w:sz w:val="28"/>
          <w:szCs w:val="28"/>
        </w:rPr>
        <w:t xml:space="preserve"> 7</w:t>
      </w:r>
      <w:r w:rsidR="009B0B90" w:rsidRPr="002D6EC9">
        <w:rPr>
          <w:rFonts w:ascii="Times New Roman" w:hAnsi="Times New Roman" w:cs="Times New Roman"/>
          <w:b/>
          <w:sz w:val="28"/>
          <w:szCs w:val="28"/>
          <w:lang w:val="uk-UA"/>
        </w:rPr>
        <w:br/>
        <w:t>Обтікання диска потоком повітря</w:t>
      </w:r>
    </w:p>
    <w:p w14:paraId="0E91FE42" w14:textId="77777777" w:rsidR="009B0B90" w:rsidRPr="000743D7" w:rsidRDefault="009B0B90" w:rsidP="009B0B90">
      <w:pPr>
        <w:jc w:val="center"/>
        <w:rPr>
          <w:rFonts w:eastAsiaTheme="minorEastAsia"/>
          <w:noProof/>
          <w:lang w:val="en-US"/>
        </w:rPr>
      </w:pPr>
      <w:r>
        <w:rPr>
          <w:lang w:val="uk-UA"/>
        </w:rPr>
        <w:br/>
      </w:r>
      <w:r>
        <w:rPr>
          <w:noProof/>
          <w:lang w:val="uk-UA" w:eastAsia="uk-UA"/>
        </w:rPr>
        <w:drawing>
          <wp:inline distT="0" distB="0" distL="0" distR="0" wp14:anchorId="2A651F35" wp14:editId="046B0974">
            <wp:extent cx="4518660" cy="2612044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8117" cy="26348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D3F309" w14:textId="77777777" w:rsidR="009B0B90" w:rsidRDefault="009B0B90" w:rsidP="009B0B90">
      <w:pPr>
        <w:jc w:val="center"/>
        <w:rPr>
          <w:rFonts w:eastAsiaTheme="minorEastAsia"/>
          <w:noProof/>
          <w:lang w:val="en-US"/>
        </w:rPr>
      </w:pPr>
      <m:oMathPara>
        <m:oMath>
          <m:r>
            <m:rPr>
              <m:sty m:val="b"/>
            </m:rPr>
            <w:rPr>
              <w:rFonts w:ascii="Cambria Math" w:hAnsi="Cambria Math" w:cs="Times New Roman"/>
              <w:sz w:val="36"/>
              <w:szCs w:val="36"/>
              <w:lang w:val="uk-UA"/>
            </w:rPr>
            <m:t>h=</m:t>
          </m:r>
          <m:f>
            <m:fPr>
              <m:ctrlPr>
                <w:rPr>
                  <w:rFonts w:ascii="Cambria Math" w:hAnsi="Cambria Math" w:cs="Times New Roman"/>
                  <w:b/>
                  <w:sz w:val="36"/>
                  <w:szCs w:val="36"/>
                  <w:lang w:val="uk-UA"/>
                </w:rPr>
              </m:ctrlPr>
            </m:fPr>
            <m:num>
              <m:r>
                <m:rPr>
                  <m:sty m:val="b"/>
                </m:rPr>
                <w:rPr>
                  <w:rFonts w:ascii="Cambria Math" w:hAnsi="Cambria Math" w:cs="Times New Roman"/>
                  <w:sz w:val="36"/>
                  <w:szCs w:val="36"/>
                  <w:lang w:val="uk-UA"/>
                </w:rPr>
                <m:t>ρ</m:t>
              </m:r>
            </m:num>
            <m:den>
              <m:sSub>
                <m:sSubPr>
                  <m:ctrlPr>
                    <w:rPr>
                      <w:rFonts w:ascii="Cambria Math" w:hAnsi="Cambria Math" w:cs="Times New Roman"/>
                      <w:b/>
                      <w:sz w:val="36"/>
                      <w:szCs w:val="36"/>
                      <w:lang w:val="uk-UA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36"/>
                      <w:szCs w:val="36"/>
                      <w:lang w:val="uk-UA"/>
                    </w:rPr>
                    <m:t>ρ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36"/>
                      <w:szCs w:val="36"/>
                      <w:lang w:val="uk-UA"/>
                    </w:rPr>
                    <m:t>р</m:t>
                  </m:r>
                </m:sub>
              </m:sSub>
            </m:den>
          </m:f>
          <m:r>
            <m:rPr>
              <m:sty m:val="b"/>
            </m:rPr>
            <w:rPr>
              <w:rFonts w:ascii="Cambria Math" w:hAnsi="Cambria Math" w:cs="Times New Roman"/>
              <w:sz w:val="36"/>
              <w:szCs w:val="36"/>
              <w:lang w:val="uk-UA"/>
            </w:rPr>
            <m:t>×</m:t>
          </m:r>
          <m:f>
            <m:fPr>
              <m:ctrlPr>
                <w:rPr>
                  <w:rFonts w:ascii="Cambria Math" w:hAnsi="Cambria Math" w:cs="Times New Roman"/>
                  <w:b/>
                  <w:sz w:val="36"/>
                  <w:szCs w:val="36"/>
                  <w:lang w:val="uk-UA"/>
                </w:rPr>
              </m:ctrlPr>
            </m:fPr>
            <m:num>
              <m:sSup>
                <m:sSupPr>
                  <m:ctrlPr>
                    <w:rPr>
                      <w:rFonts w:ascii="Cambria Math" w:hAnsi="Cambria Math" w:cs="Times New Roman"/>
                      <w:b/>
                      <w:i/>
                      <w:sz w:val="36"/>
                      <w:szCs w:val="36"/>
                      <w:lang w:val="en-US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sz w:val="36"/>
                      <w:szCs w:val="36"/>
                      <w:lang w:val="en-US"/>
                    </w:rPr>
                    <m:t>V</m:t>
                  </m:r>
                </m:e>
                <m:sup>
                  <m:r>
                    <m:rPr>
                      <m:sty m:val="bi"/>
                    </m:rPr>
                    <w:rPr>
                      <w:rFonts w:ascii="Cambria Math" w:hAnsi="Cambria Math" w:cs="Times New Roman"/>
                      <w:sz w:val="36"/>
                      <w:szCs w:val="36"/>
                      <w:lang w:val="en-US"/>
                    </w:rPr>
                    <m:t>2</m:t>
                  </m:r>
                </m:sup>
              </m:sSup>
            </m:num>
            <m:den>
              <m:r>
                <m:rPr>
                  <m:sty m:val="b"/>
                </m:rPr>
                <w:rPr>
                  <w:rFonts w:ascii="Cambria Math" w:hAnsi="Cambria Math" w:cs="Times New Roman"/>
                  <w:sz w:val="36"/>
                  <w:szCs w:val="36"/>
                  <w:lang w:val="uk-UA"/>
                </w:rPr>
                <m:t>2g</m:t>
              </m:r>
            </m:den>
          </m:f>
        </m:oMath>
      </m:oMathPara>
    </w:p>
    <w:p w14:paraId="0B1F5792" w14:textId="77777777" w:rsidR="009B0B90" w:rsidRPr="0059334F" w:rsidRDefault="009B0B90" w:rsidP="009B0B90">
      <w:pPr>
        <w:rPr>
          <w:rFonts w:eastAsiaTheme="minorEastAsia"/>
          <w:noProof/>
        </w:rPr>
      </w:pPr>
      <w:r w:rsidRPr="002D6EC9">
        <w:rPr>
          <w:rFonts w:ascii="Times New Roman" w:hAnsi="Times New Roman" w:cs="Times New Roman"/>
          <w:sz w:val="28"/>
          <w:szCs w:val="28"/>
          <w:lang w:val="uk-UA"/>
        </w:rPr>
        <w:t xml:space="preserve">Діаметр робочої частини </w:t>
      </w:r>
      <w:r w:rsidRPr="002D6EC9"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Pr="002D6E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D6EC9">
        <w:rPr>
          <w:rFonts w:ascii="Times New Roman" w:hAnsi="Times New Roman" w:cs="Times New Roman"/>
          <w:sz w:val="28"/>
          <w:szCs w:val="28"/>
        </w:rPr>
        <w:t>=</w:t>
      </w:r>
      <w:r w:rsidRPr="002D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EC9">
        <w:rPr>
          <w:rFonts w:ascii="Times New Roman" w:hAnsi="Times New Roman" w:cs="Times New Roman"/>
          <w:sz w:val="28"/>
          <w:szCs w:val="28"/>
        </w:rPr>
        <w:t>260</w:t>
      </w:r>
      <w:r w:rsidRPr="002D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EC9">
        <w:rPr>
          <w:rFonts w:ascii="Times New Roman" w:hAnsi="Times New Roman" w:cs="Times New Roman"/>
          <w:b/>
          <w:sz w:val="28"/>
          <w:szCs w:val="28"/>
          <w:lang w:val="uk-UA"/>
        </w:rPr>
        <w:t>мм</w:t>
      </w:r>
    </w:p>
    <w:p w14:paraId="4C6F3176" w14:textId="77777777" w:rsidR="009B0B90" w:rsidRPr="002D6EC9" w:rsidRDefault="009B0B90" w:rsidP="009B0B90">
      <w:pPr>
        <w:rPr>
          <w:rFonts w:ascii="Times New Roman" w:hAnsi="Times New Roman" w:cs="Times New Roman"/>
          <w:sz w:val="28"/>
          <w:szCs w:val="28"/>
        </w:rPr>
      </w:pPr>
      <w:r w:rsidRPr="002D6EC9">
        <w:rPr>
          <w:rFonts w:ascii="Times New Roman" w:hAnsi="Times New Roman" w:cs="Times New Roman"/>
          <w:sz w:val="28"/>
          <w:szCs w:val="28"/>
          <w:lang w:val="uk-UA"/>
        </w:rPr>
        <w:t xml:space="preserve">Частота обертання вентилятора </w:t>
      </w:r>
      <w:r w:rsidRPr="002D6EC9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2D6EC9">
        <w:rPr>
          <w:rFonts w:ascii="Times New Roman" w:hAnsi="Times New Roman" w:cs="Times New Roman"/>
          <w:b/>
          <w:sz w:val="28"/>
          <w:szCs w:val="28"/>
          <w:vertAlign w:val="subscript"/>
        </w:rPr>
        <w:t>1</w:t>
      </w:r>
      <w:r w:rsidRPr="002D6EC9">
        <w:rPr>
          <w:rFonts w:ascii="Times New Roman" w:hAnsi="Times New Roman" w:cs="Times New Roman"/>
          <w:sz w:val="28"/>
          <w:szCs w:val="28"/>
        </w:rPr>
        <w:t xml:space="preserve">= </w:t>
      </w:r>
      <w:r>
        <w:rPr>
          <w:rFonts w:ascii="Times New Roman" w:hAnsi="Times New Roman" w:cs="Times New Roman"/>
          <w:sz w:val="28"/>
          <w:szCs w:val="28"/>
        </w:rPr>
        <w:softHyphen/>
      </w:r>
      <w:r>
        <w:rPr>
          <w:rFonts w:ascii="Times New Roman" w:hAnsi="Times New Roman" w:cs="Times New Roman"/>
          <w:sz w:val="28"/>
          <w:szCs w:val="28"/>
        </w:rPr>
        <w:softHyphen/>
      </w:r>
      <w:r>
        <w:rPr>
          <w:rFonts w:ascii="Times New Roman" w:hAnsi="Times New Roman" w:cs="Times New Roman"/>
          <w:sz w:val="28"/>
          <w:szCs w:val="28"/>
        </w:rPr>
        <w:softHyphen/>
        <w:t xml:space="preserve">_______ </w:t>
      </w:r>
      <w:r w:rsidRPr="002D6EC9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2D6EC9">
        <w:rPr>
          <w:rFonts w:ascii="Times New Roman" w:hAnsi="Times New Roman" w:cs="Times New Roman"/>
          <w:b/>
          <w:sz w:val="28"/>
          <w:szCs w:val="28"/>
        </w:rPr>
        <w:t>/</w:t>
      </w:r>
      <w:r w:rsidRPr="002D6EC9">
        <w:rPr>
          <w:rFonts w:ascii="Times New Roman" w:hAnsi="Times New Roman" w:cs="Times New Roman"/>
          <w:b/>
          <w:sz w:val="28"/>
          <w:szCs w:val="28"/>
          <w:lang w:val="uk-UA"/>
        </w:rPr>
        <w:t>хв</w:t>
      </w:r>
      <w:r w:rsidRPr="002D6EC9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Pr="002D6EC9">
        <w:rPr>
          <w:rFonts w:ascii="Times New Roman" w:hAnsi="Times New Roman" w:cs="Times New Roman"/>
          <w:sz w:val="28"/>
          <w:szCs w:val="28"/>
        </w:rPr>
        <w:t xml:space="preserve">    </w:t>
      </w:r>
      <w:r w:rsidRPr="002D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EC9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2D6EC9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2D6EC9">
        <w:rPr>
          <w:rFonts w:ascii="Times New Roman" w:hAnsi="Times New Roman" w:cs="Times New Roman"/>
          <w:sz w:val="28"/>
          <w:szCs w:val="28"/>
        </w:rPr>
        <w:t xml:space="preserve">=  </w:t>
      </w:r>
      <w:r>
        <w:rPr>
          <w:rFonts w:ascii="Times New Roman" w:hAnsi="Times New Roman" w:cs="Times New Roman"/>
          <w:sz w:val="28"/>
          <w:szCs w:val="28"/>
        </w:rPr>
        <w:softHyphen/>
      </w:r>
      <w:r>
        <w:rPr>
          <w:rFonts w:ascii="Times New Roman" w:hAnsi="Times New Roman" w:cs="Times New Roman"/>
          <w:sz w:val="28"/>
          <w:szCs w:val="28"/>
        </w:rPr>
        <w:softHyphen/>
      </w:r>
      <w:r>
        <w:rPr>
          <w:rFonts w:ascii="Times New Roman" w:hAnsi="Times New Roman" w:cs="Times New Roman"/>
          <w:sz w:val="28"/>
          <w:szCs w:val="28"/>
        </w:rPr>
        <w:softHyphen/>
        <w:t xml:space="preserve">_______ </w:t>
      </w:r>
      <w:r w:rsidRPr="002D6EC9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2D6EC9">
        <w:rPr>
          <w:rFonts w:ascii="Times New Roman" w:hAnsi="Times New Roman" w:cs="Times New Roman"/>
          <w:b/>
          <w:sz w:val="28"/>
          <w:szCs w:val="28"/>
        </w:rPr>
        <w:t>/</w:t>
      </w:r>
      <w:r w:rsidRPr="002D6EC9">
        <w:rPr>
          <w:rFonts w:ascii="Times New Roman" w:hAnsi="Times New Roman" w:cs="Times New Roman"/>
          <w:b/>
          <w:sz w:val="28"/>
          <w:szCs w:val="28"/>
          <w:lang w:val="uk-UA"/>
        </w:rPr>
        <w:t>хв</w:t>
      </w:r>
      <w:r w:rsidRPr="002D6E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D6EC9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60C96943" w14:textId="77777777" w:rsidR="009B0B90" w:rsidRPr="002D6EC9" w:rsidRDefault="009B0B90" w:rsidP="009B0B9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D6EC9">
        <w:rPr>
          <w:rFonts w:ascii="Times New Roman" w:hAnsi="Times New Roman" w:cs="Times New Roman"/>
          <w:sz w:val="28"/>
          <w:szCs w:val="28"/>
          <w:lang w:val="uk-UA"/>
        </w:rPr>
        <w:t>Таблиця спостережень</w:t>
      </w:r>
    </w:p>
    <w:tbl>
      <w:tblPr>
        <w:tblStyle w:val="a3"/>
        <w:tblW w:w="10968" w:type="dxa"/>
        <w:tblLayout w:type="fixed"/>
        <w:tblLook w:val="04A0" w:firstRow="1" w:lastRow="0" w:firstColumn="1" w:lastColumn="0" w:noHBand="0" w:noVBand="1"/>
      </w:tblPr>
      <w:tblGrid>
        <w:gridCol w:w="530"/>
        <w:gridCol w:w="2153"/>
        <w:gridCol w:w="1191"/>
        <w:gridCol w:w="788"/>
        <w:gridCol w:w="788"/>
        <w:gridCol w:w="788"/>
        <w:gridCol w:w="788"/>
        <w:gridCol w:w="789"/>
        <w:gridCol w:w="788"/>
        <w:gridCol w:w="788"/>
        <w:gridCol w:w="788"/>
        <w:gridCol w:w="789"/>
      </w:tblGrid>
      <w:tr w:rsidR="009B0B90" w:rsidRPr="002D6EC9" w14:paraId="58F97027" w14:textId="77777777" w:rsidTr="00972DA2">
        <w:trPr>
          <w:trHeight w:val="185"/>
        </w:trPr>
        <w:tc>
          <w:tcPr>
            <w:tcW w:w="530" w:type="dxa"/>
            <w:vMerge w:val="restart"/>
          </w:tcPr>
          <w:p w14:paraId="29D810AC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№</w:t>
            </w:r>
          </w:p>
        </w:tc>
        <w:tc>
          <w:tcPr>
            <w:tcW w:w="2153" w:type="dxa"/>
            <w:vMerge w:val="restart"/>
          </w:tcPr>
          <w:p w14:paraId="61046E73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91" w:type="dxa"/>
            <w:vMerge w:val="restart"/>
          </w:tcPr>
          <w:p w14:paraId="020E1510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од.вим.</w:t>
            </w:r>
          </w:p>
        </w:tc>
        <w:tc>
          <w:tcPr>
            <w:tcW w:w="7094" w:type="dxa"/>
            <w:gridSpan w:val="9"/>
          </w:tcPr>
          <w:p w14:paraId="714AADC6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Контрольні точки, </w:t>
            </w:r>
            <w:r w:rsidRPr="002D6EC9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</w:tr>
      <w:tr w:rsidR="009B0B90" w:rsidRPr="002D6EC9" w14:paraId="33CCDC20" w14:textId="77777777" w:rsidTr="00972DA2">
        <w:trPr>
          <w:trHeight w:val="151"/>
        </w:trPr>
        <w:tc>
          <w:tcPr>
            <w:tcW w:w="530" w:type="dxa"/>
            <w:vMerge/>
          </w:tcPr>
          <w:p w14:paraId="7450763C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53" w:type="dxa"/>
            <w:vMerge/>
          </w:tcPr>
          <w:p w14:paraId="4DD4D57B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91" w:type="dxa"/>
            <w:vMerge/>
          </w:tcPr>
          <w:p w14:paraId="790EA8EC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42734C63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130</w:t>
            </w:r>
          </w:p>
        </w:tc>
        <w:tc>
          <w:tcPr>
            <w:tcW w:w="788" w:type="dxa"/>
            <w:vAlign w:val="center"/>
          </w:tcPr>
          <w:p w14:paraId="5C46461C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</w:t>
            </w:r>
          </w:p>
        </w:tc>
        <w:tc>
          <w:tcPr>
            <w:tcW w:w="788" w:type="dxa"/>
            <w:vAlign w:val="center"/>
          </w:tcPr>
          <w:p w14:paraId="0EFC7957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</w:t>
            </w:r>
          </w:p>
        </w:tc>
        <w:tc>
          <w:tcPr>
            <w:tcW w:w="788" w:type="dxa"/>
            <w:vAlign w:val="center"/>
          </w:tcPr>
          <w:p w14:paraId="06C7B7EE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</w:t>
            </w:r>
          </w:p>
        </w:tc>
        <w:tc>
          <w:tcPr>
            <w:tcW w:w="789" w:type="dxa"/>
            <w:vAlign w:val="center"/>
          </w:tcPr>
          <w:p w14:paraId="36E7D737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197</w:t>
            </w:r>
          </w:p>
        </w:tc>
        <w:tc>
          <w:tcPr>
            <w:tcW w:w="788" w:type="dxa"/>
            <w:vAlign w:val="center"/>
          </w:tcPr>
          <w:p w14:paraId="773823D5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788" w:type="dxa"/>
            <w:vAlign w:val="center"/>
          </w:tcPr>
          <w:p w14:paraId="3FC38DD4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</w:t>
            </w:r>
          </w:p>
        </w:tc>
        <w:tc>
          <w:tcPr>
            <w:tcW w:w="788" w:type="dxa"/>
            <w:vAlign w:val="center"/>
          </w:tcPr>
          <w:p w14:paraId="4C24C3C6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</w:t>
            </w:r>
          </w:p>
        </w:tc>
        <w:tc>
          <w:tcPr>
            <w:tcW w:w="789" w:type="dxa"/>
            <w:vAlign w:val="center"/>
          </w:tcPr>
          <w:p w14:paraId="397760E4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260</w:t>
            </w:r>
          </w:p>
        </w:tc>
      </w:tr>
      <w:tr w:rsidR="009B0B90" w:rsidRPr="002D6EC9" w14:paraId="78BE7E9A" w14:textId="77777777" w:rsidTr="00972DA2">
        <w:trPr>
          <w:trHeight w:val="1071"/>
        </w:trPr>
        <w:tc>
          <w:tcPr>
            <w:tcW w:w="530" w:type="dxa"/>
          </w:tcPr>
          <w:p w14:paraId="55259489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53" w:type="dxa"/>
          </w:tcPr>
          <w:p w14:paraId="1DC02E9A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диф.манометра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2D6EC9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en-US"/>
              </w:rPr>
              <w:t>1</w:t>
            </w:r>
          </w:p>
        </w:tc>
        <w:tc>
          <w:tcPr>
            <w:tcW w:w="1191" w:type="dxa"/>
          </w:tcPr>
          <w:p w14:paraId="70C893D2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14:paraId="59DBE33D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788" w:type="dxa"/>
            <w:vAlign w:val="center"/>
          </w:tcPr>
          <w:p w14:paraId="63A9700D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763C9B34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0E1B1D18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4137D74B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9" w:type="dxa"/>
            <w:vAlign w:val="center"/>
          </w:tcPr>
          <w:p w14:paraId="164B2D38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5D127012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27623B42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7E8808D9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9" w:type="dxa"/>
            <w:vAlign w:val="center"/>
          </w:tcPr>
          <w:p w14:paraId="43C85DAD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B0B90" w:rsidRPr="002D6EC9" w14:paraId="6B2A457E" w14:textId="77777777" w:rsidTr="00972DA2">
        <w:trPr>
          <w:trHeight w:val="975"/>
        </w:trPr>
        <w:tc>
          <w:tcPr>
            <w:tcW w:w="530" w:type="dxa"/>
          </w:tcPr>
          <w:p w14:paraId="3F0BC219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53" w:type="dxa"/>
          </w:tcPr>
          <w:p w14:paraId="4121FF24" w14:textId="77777777" w:rsidR="009B0B90" w:rsidRPr="00006F20" w:rsidRDefault="009B0B90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диф.манометра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006F20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91" w:type="dxa"/>
          </w:tcPr>
          <w:p w14:paraId="5045DB8C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2304710A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  <w:p w14:paraId="7C7144AD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8" w:type="dxa"/>
            <w:vAlign w:val="center"/>
          </w:tcPr>
          <w:p w14:paraId="20649BF5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4EBFCA43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2EBF5863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7DAEA4F4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9" w:type="dxa"/>
            <w:vAlign w:val="center"/>
          </w:tcPr>
          <w:p w14:paraId="2FFB206C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5017ABC5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37258AEB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8" w:type="dxa"/>
            <w:vAlign w:val="center"/>
          </w:tcPr>
          <w:p w14:paraId="364F37DB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9" w:type="dxa"/>
            <w:vAlign w:val="center"/>
          </w:tcPr>
          <w:p w14:paraId="181EA846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4FB8D83A" w14:textId="77777777" w:rsidR="009B0B90" w:rsidRDefault="009B0B90" w:rsidP="009B0B9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14C00D1" w14:textId="77777777" w:rsidR="009B0B90" w:rsidRPr="002D6EC9" w:rsidRDefault="009B0B90" w:rsidP="009B0B9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D6EC9">
        <w:rPr>
          <w:rFonts w:ascii="Times New Roman" w:hAnsi="Times New Roman" w:cs="Times New Roman"/>
          <w:sz w:val="28"/>
          <w:szCs w:val="28"/>
          <w:lang w:val="uk-UA"/>
        </w:rPr>
        <w:t>Таблиця результатів</w:t>
      </w:r>
    </w:p>
    <w:tbl>
      <w:tblPr>
        <w:tblStyle w:val="a3"/>
        <w:tblW w:w="11016" w:type="dxa"/>
        <w:tblLayout w:type="fixed"/>
        <w:tblLook w:val="04A0" w:firstRow="1" w:lastRow="0" w:firstColumn="1" w:lastColumn="0" w:noHBand="0" w:noVBand="1"/>
      </w:tblPr>
      <w:tblGrid>
        <w:gridCol w:w="534"/>
        <w:gridCol w:w="2156"/>
        <w:gridCol w:w="1198"/>
        <w:gridCol w:w="792"/>
        <w:gridCol w:w="792"/>
        <w:gridCol w:w="792"/>
        <w:gridCol w:w="792"/>
        <w:gridCol w:w="792"/>
        <w:gridCol w:w="792"/>
        <w:gridCol w:w="792"/>
        <w:gridCol w:w="792"/>
        <w:gridCol w:w="792"/>
      </w:tblGrid>
      <w:tr w:rsidR="009B0B90" w:rsidRPr="002D6EC9" w14:paraId="0321BA9B" w14:textId="77777777" w:rsidTr="00972DA2">
        <w:trPr>
          <w:trHeight w:val="206"/>
        </w:trPr>
        <w:tc>
          <w:tcPr>
            <w:tcW w:w="534" w:type="dxa"/>
            <w:vMerge w:val="restart"/>
          </w:tcPr>
          <w:p w14:paraId="5BC7F9F0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156" w:type="dxa"/>
            <w:vMerge w:val="restart"/>
          </w:tcPr>
          <w:p w14:paraId="21CC45E1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98" w:type="dxa"/>
            <w:vMerge w:val="restart"/>
          </w:tcPr>
          <w:p w14:paraId="34A197F0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од.вим.</w:t>
            </w:r>
          </w:p>
        </w:tc>
        <w:tc>
          <w:tcPr>
            <w:tcW w:w="7128" w:type="dxa"/>
            <w:gridSpan w:val="9"/>
          </w:tcPr>
          <w:p w14:paraId="364EABCD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Контрольні точки, </w:t>
            </w:r>
            <w:r w:rsidRPr="002D6EC9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</w:tr>
      <w:tr w:rsidR="009B0B90" w:rsidRPr="002D6EC9" w14:paraId="1319CDF1" w14:textId="77777777" w:rsidTr="00972DA2">
        <w:trPr>
          <w:trHeight w:val="169"/>
        </w:trPr>
        <w:tc>
          <w:tcPr>
            <w:tcW w:w="534" w:type="dxa"/>
            <w:vMerge/>
          </w:tcPr>
          <w:p w14:paraId="40008BB3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56" w:type="dxa"/>
            <w:vMerge/>
          </w:tcPr>
          <w:p w14:paraId="6FFC1F21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98" w:type="dxa"/>
            <w:vMerge/>
          </w:tcPr>
          <w:p w14:paraId="3643224F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48880B23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130</w:t>
            </w:r>
          </w:p>
        </w:tc>
        <w:tc>
          <w:tcPr>
            <w:tcW w:w="792" w:type="dxa"/>
            <w:vAlign w:val="center"/>
          </w:tcPr>
          <w:p w14:paraId="262020C6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</w:t>
            </w:r>
          </w:p>
        </w:tc>
        <w:tc>
          <w:tcPr>
            <w:tcW w:w="792" w:type="dxa"/>
            <w:vAlign w:val="center"/>
          </w:tcPr>
          <w:p w14:paraId="3996045A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</w:t>
            </w:r>
          </w:p>
        </w:tc>
        <w:tc>
          <w:tcPr>
            <w:tcW w:w="792" w:type="dxa"/>
            <w:vAlign w:val="center"/>
          </w:tcPr>
          <w:p w14:paraId="4B31C1EB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</w:t>
            </w:r>
          </w:p>
        </w:tc>
        <w:tc>
          <w:tcPr>
            <w:tcW w:w="792" w:type="dxa"/>
            <w:vAlign w:val="center"/>
          </w:tcPr>
          <w:p w14:paraId="4EE92A50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197</w:t>
            </w:r>
          </w:p>
        </w:tc>
        <w:tc>
          <w:tcPr>
            <w:tcW w:w="792" w:type="dxa"/>
            <w:vAlign w:val="center"/>
          </w:tcPr>
          <w:p w14:paraId="62092603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792" w:type="dxa"/>
            <w:vAlign w:val="center"/>
          </w:tcPr>
          <w:p w14:paraId="140430F6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</w:t>
            </w:r>
          </w:p>
        </w:tc>
        <w:tc>
          <w:tcPr>
            <w:tcW w:w="792" w:type="dxa"/>
            <w:vAlign w:val="center"/>
          </w:tcPr>
          <w:p w14:paraId="7FD7081B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</w:t>
            </w:r>
          </w:p>
        </w:tc>
        <w:tc>
          <w:tcPr>
            <w:tcW w:w="792" w:type="dxa"/>
            <w:vAlign w:val="center"/>
          </w:tcPr>
          <w:p w14:paraId="775F0398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260</w:t>
            </w:r>
          </w:p>
        </w:tc>
      </w:tr>
      <w:tr w:rsidR="009B0B90" w:rsidRPr="002D6EC9" w14:paraId="52C9E18E" w14:textId="77777777" w:rsidTr="00972DA2">
        <w:trPr>
          <w:trHeight w:val="754"/>
        </w:trPr>
        <w:tc>
          <w:tcPr>
            <w:tcW w:w="534" w:type="dxa"/>
          </w:tcPr>
          <w:p w14:paraId="5FFE436E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56" w:type="dxa"/>
          </w:tcPr>
          <w:p w14:paraId="386DCB99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</w:t>
            </w:r>
          </w:p>
        </w:tc>
        <w:tc>
          <w:tcPr>
            <w:tcW w:w="1198" w:type="dxa"/>
          </w:tcPr>
          <w:p w14:paraId="672870FD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2" w:type="dxa"/>
            <w:vAlign w:val="center"/>
          </w:tcPr>
          <w:p w14:paraId="158393E5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73CD86F0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2EBEA1B8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624EE57C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07C6B77E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6D7A1066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7ED3F8A9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24F762E8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419A2D55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B0B90" w:rsidRPr="002D6EC9" w14:paraId="4C6B68F7" w14:textId="77777777" w:rsidTr="00972DA2">
        <w:trPr>
          <w:trHeight w:val="382"/>
        </w:trPr>
        <w:tc>
          <w:tcPr>
            <w:tcW w:w="534" w:type="dxa"/>
          </w:tcPr>
          <w:p w14:paraId="25DEEFF6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56" w:type="dxa"/>
          </w:tcPr>
          <w:p w14:paraId="74A86F01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Складові витрати</w:t>
            </w:r>
          </w:p>
        </w:tc>
        <w:tc>
          <w:tcPr>
            <w:tcW w:w="1198" w:type="dxa"/>
            <w:vAlign w:val="center"/>
          </w:tcPr>
          <w:p w14:paraId="7CB773DE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3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  <w:p w14:paraId="24E50B41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vAlign w:val="center"/>
          </w:tcPr>
          <w:p w14:paraId="01ED7CFB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0EE05DC9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507AAF21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0D9D5DEE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69293E3D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6E458EA3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7D7DF34E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63EBED59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92" w:type="dxa"/>
            <w:vAlign w:val="center"/>
          </w:tcPr>
          <w:p w14:paraId="6CFD4C77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B0B90" w:rsidRPr="002D6EC9" w14:paraId="6F2FA7B1" w14:textId="77777777" w:rsidTr="00972DA2">
        <w:tblPrEx>
          <w:tblLook w:val="0000" w:firstRow="0" w:lastRow="0" w:firstColumn="0" w:lastColumn="0" w:noHBand="0" w:noVBand="0"/>
        </w:tblPrEx>
        <w:trPr>
          <w:trHeight w:val="632"/>
        </w:trPr>
        <w:tc>
          <w:tcPr>
            <w:tcW w:w="534" w:type="dxa"/>
          </w:tcPr>
          <w:p w14:paraId="4FA6AFC2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2156" w:type="dxa"/>
          </w:tcPr>
          <w:p w14:paraId="48B1921F" w14:textId="77777777" w:rsidR="009B0B90" w:rsidRPr="002D6EC9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Загальна витрата</w:t>
            </w:r>
          </w:p>
        </w:tc>
        <w:tc>
          <w:tcPr>
            <w:tcW w:w="1198" w:type="dxa"/>
          </w:tcPr>
          <w:p w14:paraId="5F3F97A3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3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2D6EC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92" w:type="dxa"/>
            <w:vAlign w:val="center"/>
          </w:tcPr>
          <w:p w14:paraId="25A92308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vAlign w:val="center"/>
          </w:tcPr>
          <w:p w14:paraId="64B1A313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vAlign w:val="center"/>
          </w:tcPr>
          <w:p w14:paraId="0DCA0073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vAlign w:val="center"/>
          </w:tcPr>
          <w:p w14:paraId="197FE883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vAlign w:val="center"/>
          </w:tcPr>
          <w:p w14:paraId="5B07ADEC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vAlign w:val="center"/>
          </w:tcPr>
          <w:p w14:paraId="50A829C0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vAlign w:val="center"/>
          </w:tcPr>
          <w:p w14:paraId="5E567D9F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92" w:type="dxa"/>
            <w:vAlign w:val="center"/>
          </w:tcPr>
          <w:p w14:paraId="371E128E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792" w:type="dxa"/>
            <w:vAlign w:val="center"/>
          </w:tcPr>
          <w:p w14:paraId="17BAAA9B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124111A9" w14:textId="77777777" w:rsidR="009B0B90" w:rsidRPr="002D6EC9" w:rsidRDefault="009B0B90" w:rsidP="009B0B9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D6EC9">
        <w:rPr>
          <w:rFonts w:ascii="Times New Roman" w:hAnsi="Times New Roman" w:cs="Times New Roman"/>
          <w:sz w:val="28"/>
          <w:szCs w:val="28"/>
          <w:lang w:val="uk-UA"/>
        </w:rPr>
        <w:t>Графічні залежності</w:t>
      </w:r>
    </w:p>
    <w:tbl>
      <w:tblPr>
        <w:tblStyle w:val="a3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566"/>
        <w:gridCol w:w="5165"/>
      </w:tblGrid>
      <w:tr w:rsidR="009B0B90" w:rsidRPr="002D6EC9" w14:paraId="5C4EA8B9" w14:textId="77777777" w:rsidTr="00972DA2">
        <w:trPr>
          <w:trHeight w:val="566"/>
        </w:trPr>
        <w:tc>
          <w:tcPr>
            <w:tcW w:w="1566" w:type="dxa"/>
          </w:tcPr>
          <w:p w14:paraId="654F4AA6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65" w:type="dxa"/>
          </w:tcPr>
          <w:p w14:paraId="2DEF9C5F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B0B90" w:rsidRPr="002D6EC9" w14:paraId="2BC83203" w14:textId="77777777" w:rsidTr="00972DA2">
        <w:trPr>
          <w:trHeight w:val="591"/>
        </w:trPr>
        <w:tc>
          <w:tcPr>
            <w:tcW w:w="1566" w:type="dxa"/>
          </w:tcPr>
          <w:p w14:paraId="50ABB499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9564869" wp14:editId="1E24B080">
                      <wp:simplePos x="0" y="0"/>
                      <wp:positionH relativeFrom="column">
                        <wp:posOffset>850496</wp:posOffset>
                      </wp:positionH>
                      <wp:positionV relativeFrom="paragraph">
                        <wp:posOffset>186690</wp:posOffset>
                      </wp:positionV>
                      <wp:extent cx="124691" cy="1177636"/>
                      <wp:effectExtent l="0" t="0" r="27940" b="22860"/>
                      <wp:wrapNone/>
                      <wp:docPr id="9" name="Прямоугольник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4691" cy="1177636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C17FAED" w14:textId="77777777" w:rsidR="00FA221F" w:rsidRDefault="00FA221F" w:rsidP="009B0B90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rect w14:anchorId="19564869" id="Прямоугольник 9" o:spid="_x0000_s1026" style="position:absolute;left:0;text-align:left;margin-left:66.95pt;margin-top:14.7pt;width:9.8pt;height:9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" fillcolor="#4f81bd [3204]" strokecolor="#243f60 [1604]" strokeweight="2pt">
                      <v:textbox>
                        <w:txbxContent>
                          <w:p w14:paraId="4C17FAED" w14:textId="77777777" w:rsidR="00FA221F" w:rsidRDefault="00FA221F" w:rsidP="009B0B90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5165" w:type="dxa"/>
          </w:tcPr>
          <w:p w14:paraId="663C20EE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B0B90" w:rsidRPr="002D6EC9" w14:paraId="70766E35" w14:textId="77777777" w:rsidTr="00972DA2">
        <w:trPr>
          <w:trHeight w:val="566"/>
        </w:trPr>
        <w:tc>
          <w:tcPr>
            <w:tcW w:w="1566" w:type="dxa"/>
          </w:tcPr>
          <w:p w14:paraId="3A3377FB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65" w:type="dxa"/>
          </w:tcPr>
          <w:p w14:paraId="638E9852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B0B90" w:rsidRPr="002D6EC9" w14:paraId="43B93FC6" w14:textId="77777777" w:rsidTr="00972DA2">
        <w:trPr>
          <w:trHeight w:val="566"/>
        </w:trPr>
        <w:tc>
          <w:tcPr>
            <w:tcW w:w="1566" w:type="dxa"/>
          </w:tcPr>
          <w:p w14:paraId="0A6EE117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65" w:type="dxa"/>
          </w:tcPr>
          <w:p w14:paraId="5ABDF051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B0B90" w:rsidRPr="002D6EC9" w14:paraId="01D5A004" w14:textId="77777777" w:rsidTr="00972DA2">
        <w:trPr>
          <w:trHeight w:val="566"/>
        </w:trPr>
        <w:tc>
          <w:tcPr>
            <w:tcW w:w="1566" w:type="dxa"/>
          </w:tcPr>
          <w:p w14:paraId="34D05B6F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65" w:type="dxa"/>
          </w:tcPr>
          <w:p w14:paraId="38507642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B0B90" w:rsidRPr="002D6EC9" w14:paraId="3309310B" w14:textId="77777777" w:rsidTr="00972DA2">
        <w:trPr>
          <w:trHeight w:val="591"/>
        </w:trPr>
        <w:tc>
          <w:tcPr>
            <w:tcW w:w="1566" w:type="dxa"/>
          </w:tcPr>
          <w:p w14:paraId="7B686B5A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65" w:type="dxa"/>
          </w:tcPr>
          <w:p w14:paraId="6FEB5AD9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02AB305E" w14:textId="77777777" w:rsidR="009B0B90" w:rsidRPr="002D6EC9" w:rsidRDefault="009B0B90" w:rsidP="009B0B9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D6E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C6B308E" w14:textId="77777777" w:rsidR="009B0B90" w:rsidRPr="002D6EC9" w:rsidRDefault="009B0B90" w:rsidP="009B0B90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732B073" w14:textId="77777777" w:rsidR="009B0B90" w:rsidRDefault="009B0B90" w:rsidP="009B0B90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EA7F5BC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C8AEB7C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878EB1B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1E05CC6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tbl>
      <w:tblPr>
        <w:tblStyle w:val="a3"/>
        <w:tblpPr w:leftFromText="180" w:rightFromText="180" w:vertAnchor="text" w:horzAnchor="margin" w:tblpY="228"/>
        <w:tblW w:w="0" w:type="auto"/>
        <w:tblLook w:val="04A0" w:firstRow="1" w:lastRow="0" w:firstColumn="1" w:lastColumn="0" w:noHBand="0" w:noVBand="1"/>
      </w:tblPr>
      <w:tblGrid>
        <w:gridCol w:w="1561"/>
        <w:gridCol w:w="5148"/>
      </w:tblGrid>
      <w:tr w:rsidR="009B0B90" w:rsidRPr="002D6EC9" w14:paraId="0566593F" w14:textId="77777777" w:rsidTr="00972DA2">
        <w:trPr>
          <w:trHeight w:val="582"/>
        </w:trPr>
        <w:tc>
          <w:tcPr>
            <w:tcW w:w="1561" w:type="dxa"/>
          </w:tcPr>
          <w:p w14:paraId="2753FC69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48" w:type="dxa"/>
          </w:tcPr>
          <w:p w14:paraId="5C0711DF" w14:textId="77777777" w:rsidR="009B0B90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14:paraId="16458E07" w14:textId="77777777" w:rsidR="009B0B90" w:rsidRPr="0059334F" w:rsidRDefault="009B0B90" w:rsidP="00972DA2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9B0B90" w:rsidRPr="002D6EC9" w14:paraId="14514A6B" w14:textId="77777777" w:rsidTr="00972DA2">
        <w:trPr>
          <w:trHeight w:val="608"/>
        </w:trPr>
        <w:tc>
          <w:tcPr>
            <w:tcW w:w="1561" w:type="dxa"/>
          </w:tcPr>
          <w:p w14:paraId="427A69ED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D6EC9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093D580" wp14:editId="42724F6A">
                      <wp:simplePos x="0" y="0"/>
                      <wp:positionH relativeFrom="column">
                        <wp:posOffset>826770</wp:posOffset>
                      </wp:positionH>
                      <wp:positionV relativeFrom="paragraph">
                        <wp:posOffset>91440</wp:posOffset>
                      </wp:positionV>
                      <wp:extent cx="133350" cy="1275080"/>
                      <wp:effectExtent l="0" t="437515" r="0" b="438785"/>
                      <wp:wrapNone/>
                      <wp:docPr id="10" name="Прямоугольник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787142">
                                <a:off x="0" y="0"/>
                                <a:ext cx="133350" cy="127508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4B33C4E" w14:textId="77777777" w:rsidR="00FA221F" w:rsidRDefault="00FA221F" w:rsidP="009B0B90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rect w14:anchorId="0093D580" id="Прямоугольник 10" o:spid="_x0000_s1027" style="position:absolute;left:0;text-align:left;margin-left:65.1pt;margin-top:7.2pt;width:10.5pt;height:100.4pt;rotation:3044302fd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" fillcolor="#4f81bd [3204]" strokecolor="#243f60 [1604]" strokeweight="2pt">
                      <v:textbox>
                        <w:txbxContent>
                          <w:p w14:paraId="24B33C4E" w14:textId="77777777" w:rsidR="00FA221F" w:rsidRDefault="00FA221F" w:rsidP="009B0B90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5148" w:type="dxa"/>
          </w:tcPr>
          <w:p w14:paraId="6D3E9118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B0B90" w:rsidRPr="002D6EC9" w14:paraId="20112F45" w14:textId="77777777" w:rsidTr="00972DA2">
        <w:trPr>
          <w:trHeight w:val="582"/>
        </w:trPr>
        <w:tc>
          <w:tcPr>
            <w:tcW w:w="1561" w:type="dxa"/>
          </w:tcPr>
          <w:p w14:paraId="0DA0B8BA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48" w:type="dxa"/>
          </w:tcPr>
          <w:p w14:paraId="69DB607B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B0B90" w:rsidRPr="002D6EC9" w14:paraId="3571E878" w14:textId="77777777" w:rsidTr="00972DA2">
        <w:trPr>
          <w:trHeight w:val="582"/>
        </w:trPr>
        <w:tc>
          <w:tcPr>
            <w:tcW w:w="1561" w:type="dxa"/>
          </w:tcPr>
          <w:p w14:paraId="4E4F22B6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48" w:type="dxa"/>
          </w:tcPr>
          <w:p w14:paraId="4CF3863E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B0B90" w:rsidRPr="002D6EC9" w14:paraId="59566B3B" w14:textId="77777777" w:rsidTr="00972DA2">
        <w:trPr>
          <w:trHeight w:val="582"/>
        </w:trPr>
        <w:tc>
          <w:tcPr>
            <w:tcW w:w="1561" w:type="dxa"/>
          </w:tcPr>
          <w:p w14:paraId="6DF0054E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48" w:type="dxa"/>
          </w:tcPr>
          <w:p w14:paraId="2C0866A4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B0B90" w:rsidRPr="002D6EC9" w14:paraId="1A1690E5" w14:textId="77777777" w:rsidTr="00972DA2">
        <w:trPr>
          <w:trHeight w:val="608"/>
        </w:trPr>
        <w:tc>
          <w:tcPr>
            <w:tcW w:w="1561" w:type="dxa"/>
          </w:tcPr>
          <w:p w14:paraId="635CA57A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48" w:type="dxa"/>
          </w:tcPr>
          <w:p w14:paraId="74451A80" w14:textId="77777777" w:rsidR="009B0B90" w:rsidRPr="002D6EC9" w:rsidRDefault="009B0B90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6EC16659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0C805747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2A0E47C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16A2A88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0EE9A2B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C9D39A4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6B91022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4ACD41A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D6EC9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63360" behindDoc="1" locked="0" layoutInCell="1" allowOverlap="1" wp14:anchorId="365D6D07" wp14:editId="392C6A7A">
            <wp:simplePos x="0" y="0"/>
            <wp:positionH relativeFrom="column">
              <wp:posOffset>853440</wp:posOffset>
            </wp:positionH>
            <wp:positionV relativeFrom="paragraph">
              <wp:posOffset>59690</wp:posOffset>
            </wp:positionV>
            <wp:extent cx="2758440" cy="2902155"/>
            <wp:effectExtent l="0" t="0" r="3810" b="0"/>
            <wp:wrapNone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4515" cy="29085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551A490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8230E36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3E52F05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A49A0E5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5AE2F01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64E33F2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12BAB0C" w14:textId="77777777" w:rsidR="009B0B90" w:rsidRPr="002D6EC9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34DC6EB" w14:textId="77777777" w:rsidR="009B0B90" w:rsidRDefault="009B0B90" w:rsidP="009B0B90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39D5243A" w14:textId="77777777" w:rsidR="00972DA2" w:rsidRDefault="00972DA2" w:rsidP="009B0B90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0DB8C67" w14:textId="77777777" w:rsidR="009B0B90" w:rsidRDefault="009B0B90" w:rsidP="009B0B90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Підпис студента _________________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Підпис викладача _________________</w:t>
      </w:r>
    </w:p>
    <w:p w14:paraId="41A62243" w14:textId="77777777" w:rsidR="00972DA2" w:rsidRDefault="00972DA2" w:rsidP="006D382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D7D2BD3" w14:textId="77777777" w:rsidR="006D382E" w:rsidRPr="001C7BEC" w:rsidRDefault="001C7BEC" w:rsidP="006D382E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Лабораторна робота №</w:t>
      </w:r>
      <w:r w:rsidR="00EC66A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5F074C">
        <w:rPr>
          <w:rFonts w:ascii="Times New Roman" w:hAnsi="Times New Roman" w:cs="Times New Roman"/>
          <w:b/>
          <w:sz w:val="28"/>
          <w:szCs w:val="28"/>
          <w:lang w:val="en-US"/>
        </w:rPr>
        <w:t>8</w:t>
      </w:r>
    </w:p>
    <w:p w14:paraId="6606FC11" w14:textId="77777777" w:rsidR="006D382E" w:rsidRPr="00EE1D17" w:rsidRDefault="006D382E" w:rsidP="006D382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1D17">
        <w:rPr>
          <w:rFonts w:ascii="Times New Roman" w:hAnsi="Times New Roman" w:cs="Times New Roman"/>
          <w:b/>
          <w:sz w:val="28"/>
          <w:szCs w:val="28"/>
          <w:lang w:val="uk-UA"/>
        </w:rPr>
        <w:t>Обтікання циліндра потоком повітря</w:t>
      </w:r>
    </w:p>
    <w:p w14:paraId="3500FDC8" w14:textId="77777777" w:rsidR="006D382E" w:rsidRPr="005106EB" w:rsidRDefault="006D382E" w:rsidP="006D382E">
      <w:pPr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77FDA85A" wp14:editId="59308353">
            <wp:extent cx="5190858" cy="3002280"/>
            <wp:effectExtent l="0" t="0" r="0" b="762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4071" cy="3033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m:oMath>
        <m:r>
          <m:rPr>
            <m:sty m:val="b"/>
          </m:rPr>
          <w:rPr>
            <w:rFonts w:ascii="Cambria Math" w:hAnsi="Cambria Math" w:cs="Times New Roman"/>
            <w:sz w:val="36"/>
            <w:szCs w:val="36"/>
            <w:lang w:val="uk-UA"/>
          </w:rPr>
          <m:t xml:space="preserve"> h=</m:t>
        </m:r>
        <m:f>
          <m:fPr>
            <m:ctrlPr>
              <w:rPr>
                <w:rFonts w:ascii="Cambria Math" w:hAnsi="Cambria Math" w:cs="Times New Roman"/>
                <w:b/>
                <w:sz w:val="36"/>
                <w:szCs w:val="36"/>
                <w:lang w:val="uk-UA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6"/>
                <w:szCs w:val="36"/>
                <w:lang w:val="uk-UA"/>
              </w:rPr>
              <m:t>ρ</m:t>
            </m:r>
          </m:num>
          <m:den>
            <m:sSub>
              <m:sSubPr>
                <m:ctrlPr>
                  <w:rPr>
                    <w:rFonts w:ascii="Cambria Math" w:hAnsi="Cambria Math" w:cs="Times New Roman"/>
                    <w:b/>
                    <w:sz w:val="36"/>
                    <w:szCs w:val="36"/>
                    <w:lang w:val="uk-UA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36"/>
                    <w:szCs w:val="36"/>
                    <w:lang w:val="uk-UA"/>
                  </w:rPr>
                  <m:t>ρ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36"/>
                    <w:szCs w:val="36"/>
                    <w:lang w:val="uk-UA"/>
                  </w:rPr>
                  <m:t>р</m:t>
                </m:r>
              </m:sub>
            </m:sSub>
          </m:den>
        </m:f>
        <m:r>
          <m:rPr>
            <m:sty m:val="b"/>
          </m:rPr>
          <w:rPr>
            <w:rFonts w:ascii="Cambria Math" w:hAnsi="Cambria Math" w:cs="Times New Roman"/>
            <w:sz w:val="36"/>
            <w:szCs w:val="36"/>
            <w:lang w:val="uk-UA"/>
          </w:rPr>
          <m:t>×</m:t>
        </m:r>
        <m:f>
          <m:fPr>
            <m:ctrlPr>
              <w:rPr>
                <w:rFonts w:ascii="Cambria Math" w:hAnsi="Cambria Math" w:cs="Times New Roman"/>
                <w:b/>
                <w:sz w:val="36"/>
                <w:szCs w:val="36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b/>
                    <w:i/>
                    <w:sz w:val="36"/>
                    <w:szCs w:val="36"/>
                    <w:lang w:val="en-US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36"/>
                    <w:szCs w:val="36"/>
                    <w:lang w:val="en-US"/>
                  </w:rPr>
                  <m:t>V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 w:cs="Times New Roman"/>
                    <w:sz w:val="36"/>
                    <w:szCs w:val="36"/>
                    <w:lang w:val="en-US"/>
                  </w:rPr>
                  <m:t>2</m:t>
                </m:r>
              </m:sup>
            </m:sSup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6"/>
                <w:szCs w:val="36"/>
                <w:lang w:val="uk-UA"/>
              </w:rPr>
              <m:t>2g</m:t>
            </m:r>
          </m:den>
        </m:f>
      </m:oMath>
    </w:p>
    <w:p w14:paraId="0214A0D3" w14:textId="77777777" w:rsidR="006D382E" w:rsidRPr="00EE1D17" w:rsidRDefault="006D382E" w:rsidP="006D382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E1D17">
        <w:rPr>
          <w:rFonts w:ascii="Times New Roman" w:hAnsi="Times New Roman" w:cs="Times New Roman"/>
          <w:sz w:val="28"/>
          <w:szCs w:val="28"/>
          <w:lang w:val="uk-UA"/>
        </w:rPr>
        <w:t xml:space="preserve">Діаметр робочої частини </w:t>
      </w:r>
      <w:r w:rsidRPr="00EE1D17"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Pr="00EE1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1D17">
        <w:rPr>
          <w:rFonts w:ascii="Times New Roman" w:hAnsi="Times New Roman" w:cs="Times New Roman"/>
          <w:sz w:val="28"/>
          <w:szCs w:val="28"/>
        </w:rPr>
        <w:t>=</w:t>
      </w:r>
      <w:r w:rsidRPr="00EE1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1D17">
        <w:rPr>
          <w:rFonts w:ascii="Times New Roman" w:hAnsi="Times New Roman" w:cs="Times New Roman"/>
          <w:sz w:val="28"/>
          <w:szCs w:val="28"/>
        </w:rPr>
        <w:t>260</w:t>
      </w:r>
      <w:r w:rsidRPr="00EE1D17">
        <w:rPr>
          <w:rFonts w:ascii="Times New Roman" w:hAnsi="Times New Roman" w:cs="Times New Roman"/>
          <w:sz w:val="28"/>
          <w:szCs w:val="28"/>
          <w:lang w:val="uk-UA"/>
        </w:rPr>
        <w:t xml:space="preserve"> мм</w:t>
      </w:r>
    </w:p>
    <w:p w14:paraId="6C6A76D9" w14:textId="77777777" w:rsidR="006D382E" w:rsidRPr="00EE1D17" w:rsidRDefault="006D382E" w:rsidP="006D382E">
      <w:pPr>
        <w:rPr>
          <w:rFonts w:ascii="Times New Roman" w:hAnsi="Times New Roman" w:cs="Times New Roman"/>
          <w:sz w:val="28"/>
          <w:szCs w:val="28"/>
        </w:rPr>
      </w:pPr>
      <w:r w:rsidRPr="00EE1D17">
        <w:rPr>
          <w:rFonts w:ascii="Times New Roman" w:hAnsi="Times New Roman" w:cs="Times New Roman"/>
          <w:sz w:val="28"/>
          <w:szCs w:val="28"/>
          <w:lang w:val="uk-UA"/>
        </w:rPr>
        <w:t xml:space="preserve">Частота обертання вентилятора </w:t>
      </w:r>
      <w:r w:rsidRPr="00EE1D17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EE1D17">
        <w:rPr>
          <w:rFonts w:ascii="Times New Roman" w:hAnsi="Times New Roman" w:cs="Times New Roman"/>
          <w:b/>
          <w:sz w:val="28"/>
          <w:szCs w:val="28"/>
          <w:vertAlign w:val="subscript"/>
        </w:rPr>
        <w:t>1</w:t>
      </w:r>
      <w:r>
        <w:rPr>
          <w:rFonts w:ascii="Times New Roman" w:hAnsi="Times New Roman" w:cs="Times New Roman"/>
          <w:sz w:val="28"/>
          <w:szCs w:val="28"/>
        </w:rPr>
        <w:t>=_______</w:t>
      </w:r>
      <w:r w:rsidRPr="00EE1D17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EE1D17">
        <w:rPr>
          <w:rFonts w:ascii="Times New Roman" w:hAnsi="Times New Roman" w:cs="Times New Roman"/>
          <w:b/>
          <w:sz w:val="28"/>
          <w:szCs w:val="28"/>
        </w:rPr>
        <w:t>/</w:t>
      </w:r>
      <w:r w:rsidRPr="00EE1D17">
        <w:rPr>
          <w:rFonts w:ascii="Times New Roman" w:hAnsi="Times New Roman" w:cs="Times New Roman"/>
          <w:b/>
          <w:sz w:val="28"/>
          <w:szCs w:val="28"/>
          <w:lang w:val="uk-UA"/>
        </w:rPr>
        <w:t>хв</w:t>
      </w:r>
      <w:r w:rsidRPr="00EE1D17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Pr="00EE1D17">
        <w:rPr>
          <w:rFonts w:ascii="Times New Roman" w:hAnsi="Times New Roman" w:cs="Times New Roman"/>
          <w:sz w:val="28"/>
          <w:szCs w:val="28"/>
        </w:rPr>
        <w:t xml:space="preserve">    </w:t>
      </w:r>
      <w:r w:rsidRPr="00EE1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E1D17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EE1D17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EE1D17">
        <w:rPr>
          <w:rFonts w:ascii="Times New Roman" w:hAnsi="Times New Roman" w:cs="Times New Roman"/>
          <w:sz w:val="28"/>
          <w:szCs w:val="28"/>
        </w:rPr>
        <w:t>=_______</w:t>
      </w:r>
      <w:r w:rsidRPr="00EE1D17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EE1D17">
        <w:rPr>
          <w:rFonts w:ascii="Times New Roman" w:hAnsi="Times New Roman" w:cs="Times New Roman"/>
          <w:b/>
          <w:sz w:val="28"/>
          <w:szCs w:val="28"/>
        </w:rPr>
        <w:t>/</w:t>
      </w:r>
      <w:r w:rsidRPr="00EE1D17">
        <w:rPr>
          <w:rFonts w:ascii="Times New Roman" w:hAnsi="Times New Roman" w:cs="Times New Roman"/>
          <w:b/>
          <w:sz w:val="28"/>
          <w:szCs w:val="28"/>
          <w:lang w:val="uk-UA"/>
        </w:rPr>
        <w:t>хв</w:t>
      </w:r>
      <w:r w:rsidRPr="00EE1D1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E1D17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4B5E4584" w14:textId="77777777" w:rsidR="006D382E" w:rsidRPr="00EE1D17" w:rsidRDefault="006D382E" w:rsidP="006D382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E1D17">
        <w:rPr>
          <w:rFonts w:ascii="Times New Roman" w:hAnsi="Times New Roman" w:cs="Times New Roman"/>
          <w:sz w:val="28"/>
          <w:szCs w:val="28"/>
          <w:lang w:val="uk-UA"/>
        </w:rPr>
        <w:t>Таблиця спостережень</w:t>
      </w:r>
    </w:p>
    <w:tbl>
      <w:tblPr>
        <w:tblStyle w:val="a3"/>
        <w:tblW w:w="10863" w:type="dxa"/>
        <w:tblLayout w:type="fixed"/>
        <w:tblLook w:val="04A0" w:firstRow="1" w:lastRow="0" w:firstColumn="1" w:lastColumn="0" w:noHBand="0" w:noVBand="1"/>
      </w:tblPr>
      <w:tblGrid>
        <w:gridCol w:w="526"/>
        <w:gridCol w:w="2133"/>
        <w:gridCol w:w="1180"/>
        <w:gridCol w:w="780"/>
        <w:gridCol w:w="780"/>
        <w:gridCol w:w="781"/>
        <w:gridCol w:w="780"/>
        <w:gridCol w:w="781"/>
        <w:gridCol w:w="780"/>
        <w:gridCol w:w="781"/>
        <w:gridCol w:w="780"/>
        <w:gridCol w:w="781"/>
      </w:tblGrid>
      <w:tr w:rsidR="006D382E" w:rsidRPr="00EE1D17" w14:paraId="6FA26142" w14:textId="77777777" w:rsidTr="00972DA2">
        <w:trPr>
          <w:trHeight w:val="179"/>
        </w:trPr>
        <w:tc>
          <w:tcPr>
            <w:tcW w:w="526" w:type="dxa"/>
            <w:vMerge w:val="restart"/>
          </w:tcPr>
          <w:p w14:paraId="7A9DABE5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133" w:type="dxa"/>
            <w:vMerge w:val="restart"/>
          </w:tcPr>
          <w:p w14:paraId="0DD87352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80" w:type="dxa"/>
            <w:vMerge w:val="restart"/>
          </w:tcPr>
          <w:p w14:paraId="43CCBF78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од.вим.</w:t>
            </w:r>
          </w:p>
        </w:tc>
        <w:tc>
          <w:tcPr>
            <w:tcW w:w="7024" w:type="dxa"/>
            <w:gridSpan w:val="9"/>
          </w:tcPr>
          <w:p w14:paraId="20DA3EA7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Контрольні точки, </w:t>
            </w:r>
            <w:r w:rsidRPr="00EE1D17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</w:tr>
      <w:tr w:rsidR="006D382E" w:rsidRPr="00EE1D17" w14:paraId="5C590F2D" w14:textId="77777777" w:rsidTr="00972DA2">
        <w:trPr>
          <w:trHeight w:val="146"/>
        </w:trPr>
        <w:tc>
          <w:tcPr>
            <w:tcW w:w="526" w:type="dxa"/>
            <w:vMerge/>
          </w:tcPr>
          <w:p w14:paraId="437A23F4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3" w:type="dxa"/>
            <w:vMerge/>
          </w:tcPr>
          <w:p w14:paraId="3FC20E99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80" w:type="dxa"/>
            <w:vMerge/>
          </w:tcPr>
          <w:p w14:paraId="12B6DDF3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0C6D690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130</w:t>
            </w:r>
          </w:p>
        </w:tc>
        <w:tc>
          <w:tcPr>
            <w:tcW w:w="780" w:type="dxa"/>
            <w:vAlign w:val="center"/>
          </w:tcPr>
          <w:p w14:paraId="5C6207E7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</w:t>
            </w:r>
          </w:p>
        </w:tc>
        <w:tc>
          <w:tcPr>
            <w:tcW w:w="781" w:type="dxa"/>
            <w:vAlign w:val="center"/>
          </w:tcPr>
          <w:p w14:paraId="37D6202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</w:t>
            </w:r>
          </w:p>
        </w:tc>
        <w:tc>
          <w:tcPr>
            <w:tcW w:w="780" w:type="dxa"/>
            <w:vAlign w:val="center"/>
          </w:tcPr>
          <w:p w14:paraId="2C9B6B74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</w:t>
            </w:r>
          </w:p>
        </w:tc>
        <w:tc>
          <w:tcPr>
            <w:tcW w:w="781" w:type="dxa"/>
            <w:vAlign w:val="center"/>
          </w:tcPr>
          <w:p w14:paraId="61761655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197</w:t>
            </w:r>
          </w:p>
        </w:tc>
        <w:tc>
          <w:tcPr>
            <w:tcW w:w="780" w:type="dxa"/>
            <w:vAlign w:val="center"/>
          </w:tcPr>
          <w:p w14:paraId="0A43A8E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781" w:type="dxa"/>
            <w:vAlign w:val="center"/>
          </w:tcPr>
          <w:p w14:paraId="60B265BA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</w:t>
            </w:r>
          </w:p>
        </w:tc>
        <w:tc>
          <w:tcPr>
            <w:tcW w:w="780" w:type="dxa"/>
            <w:vAlign w:val="center"/>
          </w:tcPr>
          <w:p w14:paraId="36F56DEF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</w:t>
            </w:r>
          </w:p>
        </w:tc>
        <w:tc>
          <w:tcPr>
            <w:tcW w:w="781" w:type="dxa"/>
            <w:vAlign w:val="center"/>
          </w:tcPr>
          <w:p w14:paraId="008729BE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260</w:t>
            </w:r>
          </w:p>
        </w:tc>
      </w:tr>
      <w:tr w:rsidR="006D382E" w:rsidRPr="00EE1D17" w14:paraId="680FB5F2" w14:textId="77777777" w:rsidTr="00972DA2">
        <w:trPr>
          <w:trHeight w:val="1053"/>
        </w:trPr>
        <w:tc>
          <w:tcPr>
            <w:tcW w:w="526" w:type="dxa"/>
          </w:tcPr>
          <w:p w14:paraId="5FA8112E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33" w:type="dxa"/>
          </w:tcPr>
          <w:p w14:paraId="4DA8033A" w14:textId="77777777" w:rsidR="006D382E" w:rsidRPr="005106EB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диф.манометра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5106E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80" w:type="dxa"/>
          </w:tcPr>
          <w:p w14:paraId="4190A907" w14:textId="77777777" w:rsidR="006D382E" w:rsidRPr="005106EB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5B14D07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780" w:type="dxa"/>
            <w:vAlign w:val="center"/>
          </w:tcPr>
          <w:p w14:paraId="5DE4FD6D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34DB306A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1" w:type="dxa"/>
            <w:vAlign w:val="center"/>
          </w:tcPr>
          <w:p w14:paraId="57DD28F9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5A79C9D2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1" w:type="dxa"/>
            <w:vAlign w:val="center"/>
          </w:tcPr>
          <w:p w14:paraId="0D4076AD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7D158836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1" w:type="dxa"/>
            <w:vAlign w:val="center"/>
          </w:tcPr>
          <w:p w14:paraId="3E1776C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25339CC3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1" w:type="dxa"/>
            <w:vAlign w:val="center"/>
          </w:tcPr>
          <w:p w14:paraId="4811A5BA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D382E" w:rsidRPr="00EE1D17" w14:paraId="4C93F4E4" w14:textId="77777777" w:rsidTr="00972DA2">
        <w:trPr>
          <w:trHeight w:val="1111"/>
        </w:trPr>
        <w:tc>
          <w:tcPr>
            <w:tcW w:w="526" w:type="dxa"/>
          </w:tcPr>
          <w:p w14:paraId="3DC3FBE7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33" w:type="dxa"/>
          </w:tcPr>
          <w:p w14:paraId="22A3917B" w14:textId="77777777" w:rsidR="006D382E" w:rsidRPr="005106EB" w:rsidRDefault="006D382E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диф.манометра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5106E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80" w:type="dxa"/>
          </w:tcPr>
          <w:p w14:paraId="7810D6E0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39103C3F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  <w:p w14:paraId="3EE413E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0" w:type="dxa"/>
            <w:vAlign w:val="center"/>
          </w:tcPr>
          <w:p w14:paraId="4EDB7428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5403FF1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1" w:type="dxa"/>
            <w:vAlign w:val="center"/>
          </w:tcPr>
          <w:p w14:paraId="385D1587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660FBA87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1" w:type="dxa"/>
            <w:vAlign w:val="center"/>
          </w:tcPr>
          <w:p w14:paraId="0473A8C2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641DDA8A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1" w:type="dxa"/>
            <w:vAlign w:val="center"/>
          </w:tcPr>
          <w:p w14:paraId="6855C595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3D89E315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1" w:type="dxa"/>
            <w:vAlign w:val="center"/>
          </w:tcPr>
          <w:p w14:paraId="6DD9836E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326B840" w14:textId="77777777" w:rsidR="006D382E" w:rsidRPr="005106EB" w:rsidRDefault="006D382E" w:rsidP="006D382E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F775EE4" w14:textId="77777777" w:rsidR="006D382E" w:rsidRPr="00EE1D17" w:rsidRDefault="006D382E" w:rsidP="006D382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E1D17">
        <w:rPr>
          <w:rFonts w:ascii="Times New Roman" w:hAnsi="Times New Roman" w:cs="Times New Roman"/>
          <w:sz w:val="28"/>
          <w:szCs w:val="28"/>
          <w:lang w:val="uk-UA"/>
        </w:rPr>
        <w:t>Таблиця результатів</w:t>
      </w:r>
    </w:p>
    <w:tbl>
      <w:tblPr>
        <w:tblStyle w:val="a3"/>
        <w:tblW w:w="10890" w:type="dxa"/>
        <w:tblLayout w:type="fixed"/>
        <w:tblLook w:val="04A0" w:firstRow="1" w:lastRow="0" w:firstColumn="1" w:lastColumn="0" w:noHBand="0" w:noVBand="1"/>
      </w:tblPr>
      <w:tblGrid>
        <w:gridCol w:w="528"/>
        <w:gridCol w:w="2132"/>
        <w:gridCol w:w="1184"/>
        <w:gridCol w:w="782"/>
        <w:gridCol w:w="783"/>
        <w:gridCol w:w="783"/>
        <w:gridCol w:w="783"/>
        <w:gridCol w:w="783"/>
        <w:gridCol w:w="783"/>
        <w:gridCol w:w="783"/>
        <w:gridCol w:w="783"/>
        <w:gridCol w:w="783"/>
      </w:tblGrid>
      <w:tr w:rsidR="006D382E" w:rsidRPr="00EE1D17" w14:paraId="2B10CD42" w14:textId="77777777" w:rsidTr="00972DA2">
        <w:trPr>
          <w:trHeight w:val="181"/>
        </w:trPr>
        <w:tc>
          <w:tcPr>
            <w:tcW w:w="528" w:type="dxa"/>
            <w:vMerge w:val="restart"/>
          </w:tcPr>
          <w:p w14:paraId="01804366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132" w:type="dxa"/>
            <w:vMerge w:val="restart"/>
          </w:tcPr>
          <w:p w14:paraId="30A6491E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84" w:type="dxa"/>
            <w:vMerge w:val="restart"/>
          </w:tcPr>
          <w:p w14:paraId="764FCC0D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од.вим.</w:t>
            </w:r>
          </w:p>
        </w:tc>
        <w:tc>
          <w:tcPr>
            <w:tcW w:w="7046" w:type="dxa"/>
            <w:gridSpan w:val="9"/>
          </w:tcPr>
          <w:p w14:paraId="6E54175A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Контрольні точки, </w:t>
            </w:r>
            <w:r w:rsidRPr="00EE1D17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</w:tr>
      <w:tr w:rsidR="006D382E" w:rsidRPr="00EE1D17" w14:paraId="681EE3EE" w14:textId="77777777" w:rsidTr="00972DA2">
        <w:trPr>
          <w:trHeight w:val="148"/>
        </w:trPr>
        <w:tc>
          <w:tcPr>
            <w:tcW w:w="528" w:type="dxa"/>
            <w:vMerge/>
          </w:tcPr>
          <w:p w14:paraId="3E9F36AB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2" w:type="dxa"/>
            <w:vMerge/>
          </w:tcPr>
          <w:p w14:paraId="7D0101DA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84" w:type="dxa"/>
            <w:vMerge/>
          </w:tcPr>
          <w:p w14:paraId="2AB11031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2" w:type="dxa"/>
            <w:vAlign w:val="center"/>
          </w:tcPr>
          <w:p w14:paraId="65C6F559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130</w:t>
            </w:r>
          </w:p>
        </w:tc>
        <w:tc>
          <w:tcPr>
            <w:tcW w:w="783" w:type="dxa"/>
            <w:vAlign w:val="center"/>
          </w:tcPr>
          <w:p w14:paraId="1CBF5776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</w:t>
            </w:r>
          </w:p>
        </w:tc>
        <w:tc>
          <w:tcPr>
            <w:tcW w:w="783" w:type="dxa"/>
            <w:vAlign w:val="center"/>
          </w:tcPr>
          <w:p w14:paraId="738B149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</w:t>
            </w:r>
          </w:p>
        </w:tc>
        <w:tc>
          <w:tcPr>
            <w:tcW w:w="783" w:type="dxa"/>
            <w:vAlign w:val="center"/>
          </w:tcPr>
          <w:p w14:paraId="39A1028D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</w:t>
            </w:r>
          </w:p>
        </w:tc>
        <w:tc>
          <w:tcPr>
            <w:tcW w:w="783" w:type="dxa"/>
            <w:vAlign w:val="center"/>
          </w:tcPr>
          <w:p w14:paraId="70EBA912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197</w:t>
            </w:r>
          </w:p>
        </w:tc>
        <w:tc>
          <w:tcPr>
            <w:tcW w:w="783" w:type="dxa"/>
            <w:vAlign w:val="center"/>
          </w:tcPr>
          <w:p w14:paraId="1BC20D2E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783" w:type="dxa"/>
            <w:vAlign w:val="center"/>
          </w:tcPr>
          <w:p w14:paraId="7E805814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</w:t>
            </w:r>
          </w:p>
        </w:tc>
        <w:tc>
          <w:tcPr>
            <w:tcW w:w="783" w:type="dxa"/>
            <w:vAlign w:val="center"/>
          </w:tcPr>
          <w:p w14:paraId="1CBFE437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</w:t>
            </w:r>
          </w:p>
        </w:tc>
        <w:tc>
          <w:tcPr>
            <w:tcW w:w="783" w:type="dxa"/>
            <w:vAlign w:val="center"/>
          </w:tcPr>
          <w:p w14:paraId="08A2C9A8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260</w:t>
            </w:r>
          </w:p>
        </w:tc>
      </w:tr>
      <w:tr w:rsidR="006D382E" w:rsidRPr="00EE1D17" w14:paraId="78AAFA25" w14:textId="77777777" w:rsidTr="00972DA2">
        <w:trPr>
          <w:trHeight w:val="666"/>
        </w:trPr>
        <w:tc>
          <w:tcPr>
            <w:tcW w:w="528" w:type="dxa"/>
          </w:tcPr>
          <w:p w14:paraId="041B209E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32" w:type="dxa"/>
          </w:tcPr>
          <w:p w14:paraId="1FBF0A3E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</w:t>
            </w:r>
          </w:p>
        </w:tc>
        <w:tc>
          <w:tcPr>
            <w:tcW w:w="1184" w:type="dxa"/>
          </w:tcPr>
          <w:p w14:paraId="7EF8B2E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82" w:type="dxa"/>
            <w:vAlign w:val="center"/>
          </w:tcPr>
          <w:p w14:paraId="25F35115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027A697A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2D2D0E7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348FC378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0A4AA8D7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6D3BF634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30610847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1587481D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01E63C7B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D382E" w:rsidRPr="00EE1D17" w14:paraId="694BD49B" w14:textId="77777777" w:rsidTr="00972DA2">
        <w:trPr>
          <w:trHeight w:val="335"/>
        </w:trPr>
        <w:tc>
          <w:tcPr>
            <w:tcW w:w="528" w:type="dxa"/>
          </w:tcPr>
          <w:p w14:paraId="524B57E0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32" w:type="dxa"/>
          </w:tcPr>
          <w:p w14:paraId="2F7715A7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Складові витрати</w:t>
            </w:r>
          </w:p>
        </w:tc>
        <w:tc>
          <w:tcPr>
            <w:tcW w:w="1184" w:type="dxa"/>
            <w:vAlign w:val="center"/>
          </w:tcPr>
          <w:p w14:paraId="06866304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3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  <w:p w14:paraId="6C913E88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2" w:type="dxa"/>
            <w:vAlign w:val="center"/>
          </w:tcPr>
          <w:p w14:paraId="1B18DC72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23CDD0C4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29CEB064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7951C737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51546F7B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2F45AE1B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1F351548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527E2BF8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3" w:type="dxa"/>
            <w:vAlign w:val="center"/>
          </w:tcPr>
          <w:p w14:paraId="4D69A78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D382E" w:rsidRPr="00EE1D17" w14:paraId="0C5AB2C0" w14:textId="77777777" w:rsidTr="00972DA2">
        <w:tblPrEx>
          <w:tblLook w:val="0000" w:firstRow="0" w:lastRow="0" w:firstColumn="0" w:lastColumn="0" w:noHBand="0" w:noVBand="0"/>
        </w:tblPrEx>
        <w:trPr>
          <w:trHeight w:val="555"/>
        </w:trPr>
        <w:tc>
          <w:tcPr>
            <w:tcW w:w="528" w:type="dxa"/>
          </w:tcPr>
          <w:p w14:paraId="1D2828DC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2132" w:type="dxa"/>
          </w:tcPr>
          <w:p w14:paraId="28B43EA3" w14:textId="77777777" w:rsidR="006D382E" w:rsidRPr="00EE1D17" w:rsidRDefault="006D382E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Загальна витрата</w:t>
            </w:r>
          </w:p>
        </w:tc>
        <w:tc>
          <w:tcPr>
            <w:tcW w:w="1184" w:type="dxa"/>
          </w:tcPr>
          <w:p w14:paraId="25D3CE54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3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EE1D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82" w:type="dxa"/>
            <w:vAlign w:val="center"/>
          </w:tcPr>
          <w:p w14:paraId="499F418F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3" w:type="dxa"/>
            <w:vAlign w:val="center"/>
          </w:tcPr>
          <w:p w14:paraId="7DA2EB0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3" w:type="dxa"/>
            <w:vAlign w:val="center"/>
          </w:tcPr>
          <w:p w14:paraId="6E1E805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3" w:type="dxa"/>
            <w:vAlign w:val="center"/>
          </w:tcPr>
          <w:p w14:paraId="232DA67A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3" w:type="dxa"/>
            <w:vAlign w:val="center"/>
          </w:tcPr>
          <w:p w14:paraId="29586453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3" w:type="dxa"/>
            <w:vAlign w:val="center"/>
          </w:tcPr>
          <w:p w14:paraId="3F0D7B00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3" w:type="dxa"/>
            <w:vAlign w:val="center"/>
          </w:tcPr>
          <w:p w14:paraId="03348758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3" w:type="dxa"/>
            <w:vAlign w:val="center"/>
          </w:tcPr>
          <w:p w14:paraId="1138F45E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EE1D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`</w:t>
            </w:r>
          </w:p>
        </w:tc>
        <w:tc>
          <w:tcPr>
            <w:tcW w:w="783" w:type="dxa"/>
            <w:vAlign w:val="center"/>
          </w:tcPr>
          <w:p w14:paraId="510372DF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0E882C25" w14:textId="77777777" w:rsidR="006D382E" w:rsidRDefault="006D382E" w:rsidP="006D382E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19124A5B" w14:textId="77777777" w:rsidR="006D382E" w:rsidRDefault="006D382E" w:rsidP="006D382E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6DBB4066" w14:textId="77777777" w:rsidR="006D382E" w:rsidRPr="00EE1D17" w:rsidRDefault="006D382E" w:rsidP="006D382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E1D17">
        <w:rPr>
          <w:rFonts w:ascii="Times New Roman" w:hAnsi="Times New Roman" w:cs="Times New Roman"/>
          <w:sz w:val="28"/>
          <w:szCs w:val="28"/>
          <w:lang w:val="uk-UA"/>
        </w:rPr>
        <w:t>Графічні залежності</w:t>
      </w:r>
    </w:p>
    <w:tbl>
      <w:tblPr>
        <w:tblStyle w:val="a3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676"/>
        <w:gridCol w:w="5526"/>
      </w:tblGrid>
      <w:tr w:rsidR="006D382E" w:rsidRPr="00EE1D17" w14:paraId="1E3B2371" w14:textId="77777777" w:rsidTr="00972DA2">
        <w:trPr>
          <w:trHeight w:val="539"/>
        </w:trPr>
        <w:tc>
          <w:tcPr>
            <w:tcW w:w="1676" w:type="dxa"/>
          </w:tcPr>
          <w:p w14:paraId="43A283DD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526" w:type="dxa"/>
          </w:tcPr>
          <w:p w14:paraId="4CA98409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D382E" w:rsidRPr="00EE1D17" w14:paraId="0E5B8537" w14:textId="77777777" w:rsidTr="00972DA2">
        <w:trPr>
          <w:trHeight w:val="564"/>
        </w:trPr>
        <w:tc>
          <w:tcPr>
            <w:tcW w:w="1676" w:type="dxa"/>
          </w:tcPr>
          <w:p w14:paraId="5DCB552E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52AE018" wp14:editId="48E3C37F">
                      <wp:simplePos x="0" y="0"/>
                      <wp:positionH relativeFrom="column">
                        <wp:posOffset>579120</wp:posOffset>
                      </wp:positionH>
                      <wp:positionV relativeFrom="paragraph">
                        <wp:posOffset>342265</wp:posOffset>
                      </wp:positionV>
                      <wp:extent cx="754380" cy="746760"/>
                      <wp:effectExtent l="0" t="0" r="26670" b="15240"/>
                      <wp:wrapNone/>
                      <wp:docPr id="13" name="Блок-схема: узел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54380" cy="746760"/>
                              </a:xfrm>
                              <a:prstGeom prst="flowChartConnec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shape w14:anchorId="09C62880" id="Блок-схема: узел 13" o:spid="_x0000_s1026" type="#_x0000_t120" style="position:absolute;margin-left:45.6pt;margin-top:26.95pt;width:59.4pt;height:58.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5526" w:type="dxa"/>
          </w:tcPr>
          <w:p w14:paraId="5C8FA937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D382E" w:rsidRPr="00EE1D17" w14:paraId="41F3D269" w14:textId="77777777" w:rsidTr="00972DA2">
        <w:trPr>
          <w:trHeight w:val="539"/>
        </w:trPr>
        <w:tc>
          <w:tcPr>
            <w:tcW w:w="1676" w:type="dxa"/>
          </w:tcPr>
          <w:p w14:paraId="68124779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526" w:type="dxa"/>
          </w:tcPr>
          <w:p w14:paraId="204CEB83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D382E" w:rsidRPr="00EE1D17" w14:paraId="725AEA0D" w14:textId="77777777" w:rsidTr="00972DA2">
        <w:trPr>
          <w:trHeight w:val="539"/>
        </w:trPr>
        <w:tc>
          <w:tcPr>
            <w:tcW w:w="1676" w:type="dxa"/>
          </w:tcPr>
          <w:p w14:paraId="41DBED79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526" w:type="dxa"/>
          </w:tcPr>
          <w:p w14:paraId="2D3200F1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D382E" w:rsidRPr="00EE1D17" w14:paraId="6F966C75" w14:textId="77777777" w:rsidTr="00972DA2">
        <w:trPr>
          <w:trHeight w:val="539"/>
        </w:trPr>
        <w:tc>
          <w:tcPr>
            <w:tcW w:w="1676" w:type="dxa"/>
          </w:tcPr>
          <w:p w14:paraId="24D1E006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526" w:type="dxa"/>
          </w:tcPr>
          <w:p w14:paraId="228BFDDB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D382E" w:rsidRPr="00EE1D17" w14:paraId="623FB576" w14:textId="77777777" w:rsidTr="00972DA2">
        <w:trPr>
          <w:trHeight w:val="564"/>
        </w:trPr>
        <w:tc>
          <w:tcPr>
            <w:tcW w:w="1676" w:type="dxa"/>
          </w:tcPr>
          <w:p w14:paraId="78CBC3A7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526" w:type="dxa"/>
          </w:tcPr>
          <w:p w14:paraId="3C1DE750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4121620F" w14:textId="77777777" w:rsidR="006D382E" w:rsidRDefault="006D382E" w:rsidP="006D382E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textWrapping" w:clear="all"/>
      </w:r>
      <w:r w:rsidRPr="00EE1D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tbl>
      <w:tblPr>
        <w:tblStyle w:val="a3"/>
        <w:tblpPr w:leftFromText="180" w:rightFromText="180" w:vertAnchor="text" w:horzAnchor="margin" w:tblpY="259"/>
        <w:tblW w:w="0" w:type="auto"/>
        <w:tblLook w:val="04A0" w:firstRow="1" w:lastRow="0" w:firstColumn="1" w:lastColumn="0" w:noHBand="0" w:noVBand="1"/>
      </w:tblPr>
      <w:tblGrid>
        <w:gridCol w:w="1687"/>
        <w:gridCol w:w="5563"/>
      </w:tblGrid>
      <w:tr w:rsidR="006D382E" w:rsidRPr="00EE1D17" w14:paraId="0979E60A" w14:textId="77777777" w:rsidTr="00972DA2">
        <w:trPr>
          <w:trHeight w:val="570"/>
        </w:trPr>
        <w:tc>
          <w:tcPr>
            <w:tcW w:w="1687" w:type="dxa"/>
          </w:tcPr>
          <w:p w14:paraId="38BBAC65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563" w:type="dxa"/>
          </w:tcPr>
          <w:p w14:paraId="12D17B75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D382E" w:rsidRPr="00EE1D17" w14:paraId="5C573D1E" w14:textId="77777777" w:rsidTr="00972DA2">
        <w:trPr>
          <w:trHeight w:val="570"/>
        </w:trPr>
        <w:tc>
          <w:tcPr>
            <w:tcW w:w="1687" w:type="dxa"/>
          </w:tcPr>
          <w:p w14:paraId="247AB965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1D17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4CFC39D" wp14:editId="11904E22">
                      <wp:simplePos x="0" y="0"/>
                      <wp:positionH relativeFrom="column">
                        <wp:posOffset>579120</wp:posOffset>
                      </wp:positionH>
                      <wp:positionV relativeFrom="paragraph">
                        <wp:posOffset>347980</wp:posOffset>
                      </wp:positionV>
                      <wp:extent cx="807720" cy="769620"/>
                      <wp:effectExtent l="0" t="0" r="11430" b="11430"/>
                      <wp:wrapNone/>
                      <wp:docPr id="14" name="Блок-схема: узел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07720" cy="769620"/>
                              </a:xfrm>
                              <a:prstGeom prst="flowChartConnector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shape w14:anchorId="7DB79214" id="Блок-схема: узел 14" o:spid="_x0000_s1026" type="#_x0000_t120" style="position:absolute;margin-left:45.6pt;margin-top:27.4pt;width:63.6pt;height:60.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5563" w:type="dxa"/>
          </w:tcPr>
          <w:p w14:paraId="13270E2B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D382E" w:rsidRPr="00EE1D17" w14:paraId="04B46091" w14:textId="77777777" w:rsidTr="00972DA2">
        <w:trPr>
          <w:trHeight w:val="570"/>
        </w:trPr>
        <w:tc>
          <w:tcPr>
            <w:tcW w:w="1687" w:type="dxa"/>
          </w:tcPr>
          <w:p w14:paraId="19D09C44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563" w:type="dxa"/>
          </w:tcPr>
          <w:p w14:paraId="7307938C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D382E" w:rsidRPr="00EE1D17" w14:paraId="19CFCBC0" w14:textId="77777777" w:rsidTr="00972DA2">
        <w:trPr>
          <w:trHeight w:val="570"/>
        </w:trPr>
        <w:tc>
          <w:tcPr>
            <w:tcW w:w="1687" w:type="dxa"/>
          </w:tcPr>
          <w:p w14:paraId="16E95426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563" w:type="dxa"/>
          </w:tcPr>
          <w:p w14:paraId="104DF57F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D382E" w:rsidRPr="00EE1D17" w14:paraId="0E34DBA1" w14:textId="77777777" w:rsidTr="00972DA2">
        <w:trPr>
          <w:trHeight w:val="570"/>
        </w:trPr>
        <w:tc>
          <w:tcPr>
            <w:tcW w:w="1687" w:type="dxa"/>
          </w:tcPr>
          <w:p w14:paraId="53C84A95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563" w:type="dxa"/>
          </w:tcPr>
          <w:p w14:paraId="45E21B0F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6D382E" w:rsidRPr="00EE1D17" w14:paraId="324CA2C7" w14:textId="77777777" w:rsidTr="00972DA2">
        <w:trPr>
          <w:trHeight w:val="570"/>
        </w:trPr>
        <w:tc>
          <w:tcPr>
            <w:tcW w:w="1687" w:type="dxa"/>
          </w:tcPr>
          <w:p w14:paraId="1CDA666A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563" w:type="dxa"/>
          </w:tcPr>
          <w:p w14:paraId="0197A975" w14:textId="77777777" w:rsidR="006D382E" w:rsidRPr="00EE1D17" w:rsidRDefault="006D38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410D8BC1" w14:textId="77777777" w:rsidR="006D382E" w:rsidRPr="00EE1D17" w:rsidRDefault="006D382E" w:rsidP="006D382E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3FB739D3" w14:textId="77777777" w:rsidR="006D382E" w:rsidRPr="00EE1D17" w:rsidRDefault="006D382E" w:rsidP="006D382E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332398D" w14:textId="77777777" w:rsidR="006D382E" w:rsidRPr="00EE1D17" w:rsidRDefault="006D382E" w:rsidP="006D382E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8D6D79F" w14:textId="77777777" w:rsidR="006D382E" w:rsidRDefault="006D382E" w:rsidP="006D382E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EE1D17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7456" behindDoc="1" locked="0" layoutInCell="1" allowOverlap="1" wp14:anchorId="681217A3" wp14:editId="1921A547">
            <wp:simplePos x="0" y="0"/>
            <wp:positionH relativeFrom="column">
              <wp:posOffset>-3448685</wp:posOffset>
            </wp:positionH>
            <wp:positionV relativeFrom="paragraph">
              <wp:posOffset>1552575</wp:posOffset>
            </wp:positionV>
            <wp:extent cx="2735580" cy="2877925"/>
            <wp:effectExtent l="0" t="0" r="7620" b="0"/>
            <wp:wrapNone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5580" cy="2877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51AE347" w14:textId="77777777" w:rsidR="006D382E" w:rsidRPr="00EE1D17" w:rsidRDefault="006D382E" w:rsidP="006D382E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38DDF94" w14:textId="77777777" w:rsidR="006D382E" w:rsidRPr="00EE1D17" w:rsidRDefault="006D382E" w:rsidP="006D382E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4C700DD" w14:textId="77777777" w:rsidR="006D382E" w:rsidRPr="00EE1D17" w:rsidRDefault="006D382E" w:rsidP="006D382E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178FECB" w14:textId="77777777" w:rsidR="006D382E" w:rsidRPr="00EE1D17" w:rsidRDefault="006D382E" w:rsidP="006D382E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9D389CA" w14:textId="77777777" w:rsidR="006D382E" w:rsidRPr="00EE1D17" w:rsidRDefault="006D382E" w:rsidP="006D382E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359CE45" w14:textId="77777777" w:rsidR="006D382E" w:rsidRPr="00EE1D17" w:rsidRDefault="006D382E" w:rsidP="006D382E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74AF646" w14:textId="77777777" w:rsidR="006D382E" w:rsidRPr="00EE1D17" w:rsidRDefault="006D382E" w:rsidP="006D382E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1D6A0AA" w14:textId="77777777" w:rsidR="006D382E" w:rsidRPr="00EE1D17" w:rsidRDefault="006D382E" w:rsidP="006D382E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1DE6D4E" w14:textId="77777777" w:rsidR="006D382E" w:rsidRPr="00EE1D17" w:rsidRDefault="006D382E" w:rsidP="006D382E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D14111F" w14:textId="77777777" w:rsidR="006D382E" w:rsidRPr="00EE1D17" w:rsidRDefault="006D382E" w:rsidP="006D382E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5E18630" w14:textId="77777777" w:rsidR="006D382E" w:rsidRPr="00EE1D17" w:rsidRDefault="006D382E" w:rsidP="006D382E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7E5B48E" w14:textId="77777777" w:rsidR="006D382E" w:rsidRPr="00EE1D17" w:rsidRDefault="006D382E" w:rsidP="006D382E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Підпис студента _________________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Підпис викладача _________________</w:t>
      </w:r>
    </w:p>
    <w:p w14:paraId="224C929D" w14:textId="77777777" w:rsidR="00972DA2" w:rsidRDefault="00972DA2" w:rsidP="00B512C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EA16181" w14:textId="77777777" w:rsidR="00972DA2" w:rsidRDefault="00972DA2" w:rsidP="00B512C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0269537" w14:textId="77777777" w:rsidR="00B512C2" w:rsidRPr="001C7BEC" w:rsidRDefault="00B512C2" w:rsidP="00B512C2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FA2A97">
        <w:rPr>
          <w:rFonts w:ascii="Times New Roman" w:hAnsi="Times New Roman" w:cs="Times New Roman"/>
          <w:b/>
          <w:sz w:val="28"/>
          <w:szCs w:val="28"/>
          <w:lang w:val="uk-UA"/>
        </w:rPr>
        <w:t>Лабораторна робота №</w:t>
      </w:r>
      <w:r w:rsidR="005F074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9</w:t>
      </w:r>
    </w:p>
    <w:p w14:paraId="2337227E" w14:textId="77777777" w:rsidR="00B512C2" w:rsidRPr="00FA2A97" w:rsidRDefault="00B512C2" w:rsidP="00B512C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A2A97">
        <w:rPr>
          <w:rFonts w:ascii="Times New Roman" w:hAnsi="Times New Roman" w:cs="Times New Roman"/>
          <w:b/>
          <w:sz w:val="28"/>
          <w:szCs w:val="28"/>
          <w:lang w:val="uk-UA"/>
        </w:rPr>
        <w:t>Обтікання конуса потоком повітря</w:t>
      </w:r>
    </w:p>
    <w:p w14:paraId="15330881" w14:textId="77777777" w:rsidR="00B512C2" w:rsidRDefault="00B512C2" w:rsidP="00B512C2">
      <w:pPr>
        <w:rPr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3ACE5F33" wp14:editId="1A26E92B">
            <wp:extent cx="5299054" cy="305562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5010" cy="3093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m:oMath>
        <m:r>
          <m:rPr>
            <m:sty m:val="b"/>
          </m:rPr>
          <w:rPr>
            <w:rFonts w:ascii="Cambria Math" w:hAnsi="Cambria Math" w:cs="Times New Roman"/>
            <w:sz w:val="36"/>
            <w:szCs w:val="36"/>
            <w:lang w:val="uk-UA"/>
          </w:rPr>
          <m:t>h=</m:t>
        </m:r>
        <m:f>
          <m:fPr>
            <m:ctrlPr>
              <w:rPr>
                <w:rFonts w:ascii="Cambria Math" w:hAnsi="Cambria Math" w:cs="Times New Roman"/>
                <w:b/>
                <w:sz w:val="36"/>
                <w:szCs w:val="36"/>
                <w:lang w:val="uk-UA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6"/>
                <w:szCs w:val="36"/>
                <w:lang w:val="uk-UA"/>
              </w:rPr>
              <m:t>ρ</m:t>
            </m:r>
          </m:num>
          <m:den>
            <m:sSub>
              <m:sSubPr>
                <m:ctrlPr>
                  <w:rPr>
                    <w:rFonts w:ascii="Cambria Math" w:hAnsi="Cambria Math" w:cs="Times New Roman"/>
                    <w:b/>
                    <w:sz w:val="36"/>
                    <w:szCs w:val="36"/>
                    <w:lang w:val="uk-UA"/>
                  </w:rPr>
                </m:ctrlPr>
              </m:sSubPr>
              <m:e>
                <m:r>
                  <m:rPr>
                    <m:sty m:val="b"/>
                  </m:rPr>
                  <w:rPr>
                    <w:rFonts w:ascii="Cambria Math" w:hAnsi="Cambria Math" w:cs="Times New Roman"/>
                    <w:sz w:val="36"/>
                    <w:szCs w:val="36"/>
                    <w:lang w:val="uk-UA"/>
                  </w:rPr>
                  <m:t>ρ</m:t>
                </m:r>
              </m:e>
              <m:sub>
                <m:r>
                  <m:rPr>
                    <m:sty m:val="b"/>
                  </m:rPr>
                  <w:rPr>
                    <w:rFonts w:ascii="Cambria Math" w:hAnsi="Cambria Math" w:cs="Times New Roman"/>
                    <w:sz w:val="36"/>
                    <w:szCs w:val="36"/>
                    <w:lang w:val="uk-UA"/>
                  </w:rPr>
                  <m:t>р</m:t>
                </m:r>
              </m:sub>
            </m:sSub>
          </m:den>
        </m:f>
        <m:r>
          <m:rPr>
            <m:sty m:val="b"/>
          </m:rPr>
          <w:rPr>
            <w:rFonts w:ascii="Cambria Math" w:hAnsi="Cambria Math" w:cs="Times New Roman"/>
            <w:sz w:val="36"/>
            <w:szCs w:val="36"/>
            <w:lang w:val="uk-UA"/>
          </w:rPr>
          <m:t>×</m:t>
        </m:r>
        <m:f>
          <m:fPr>
            <m:ctrlPr>
              <w:rPr>
                <w:rFonts w:ascii="Cambria Math" w:hAnsi="Cambria Math" w:cs="Times New Roman"/>
                <w:b/>
                <w:sz w:val="36"/>
                <w:szCs w:val="36"/>
                <w:lang w:val="uk-UA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b/>
                    <w:i/>
                    <w:sz w:val="36"/>
                    <w:szCs w:val="36"/>
                    <w:lang w:val="en-US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hAnsi="Cambria Math" w:cs="Times New Roman"/>
                    <w:sz w:val="36"/>
                    <w:szCs w:val="36"/>
                    <w:lang w:val="en-US"/>
                  </w:rPr>
                  <m:t>V</m:t>
                </m:r>
              </m:e>
              <m:sup>
                <m:r>
                  <m:rPr>
                    <m:sty m:val="bi"/>
                  </m:rPr>
                  <w:rPr>
                    <w:rFonts w:ascii="Cambria Math" w:hAnsi="Cambria Math" w:cs="Times New Roman"/>
                    <w:sz w:val="36"/>
                    <w:szCs w:val="36"/>
                    <w:lang w:val="en-US"/>
                  </w:rPr>
                  <m:t>2</m:t>
                </m:r>
              </m:sup>
            </m:sSup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6"/>
                <w:szCs w:val="36"/>
                <w:lang w:val="uk-UA"/>
              </w:rPr>
              <m:t>2g</m:t>
            </m:r>
          </m:den>
        </m:f>
      </m:oMath>
    </w:p>
    <w:p w14:paraId="61D9F056" w14:textId="77777777" w:rsidR="00B512C2" w:rsidRPr="00FA2A97" w:rsidRDefault="00B512C2" w:rsidP="00B512C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FA2A97">
        <w:rPr>
          <w:rFonts w:ascii="Times New Roman" w:hAnsi="Times New Roman" w:cs="Times New Roman"/>
          <w:sz w:val="28"/>
          <w:szCs w:val="28"/>
          <w:lang w:val="uk-UA"/>
        </w:rPr>
        <w:t xml:space="preserve">Діаметр робочої частини </w:t>
      </w:r>
      <w:r w:rsidRPr="00FA2A97"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Pr="00FA2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A97">
        <w:rPr>
          <w:rFonts w:ascii="Times New Roman" w:hAnsi="Times New Roman" w:cs="Times New Roman"/>
          <w:b/>
          <w:sz w:val="28"/>
          <w:szCs w:val="28"/>
        </w:rPr>
        <w:t>=</w:t>
      </w:r>
      <w:r w:rsidRPr="00FA2A9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FA2A97">
        <w:rPr>
          <w:rFonts w:ascii="Times New Roman" w:hAnsi="Times New Roman" w:cs="Times New Roman"/>
          <w:b/>
          <w:sz w:val="28"/>
          <w:szCs w:val="28"/>
        </w:rPr>
        <w:t>260</w:t>
      </w:r>
      <w:r w:rsidRPr="00FA2A9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мм</w:t>
      </w:r>
    </w:p>
    <w:p w14:paraId="00E60B48" w14:textId="77777777" w:rsidR="00B512C2" w:rsidRPr="00FA2A97" w:rsidRDefault="00B512C2" w:rsidP="00B512C2">
      <w:pPr>
        <w:rPr>
          <w:rFonts w:ascii="Times New Roman" w:hAnsi="Times New Roman" w:cs="Times New Roman"/>
          <w:sz w:val="28"/>
          <w:szCs w:val="28"/>
        </w:rPr>
      </w:pPr>
      <w:r w:rsidRPr="00FA2A97">
        <w:rPr>
          <w:rFonts w:ascii="Times New Roman" w:hAnsi="Times New Roman" w:cs="Times New Roman"/>
          <w:sz w:val="28"/>
          <w:szCs w:val="28"/>
          <w:lang w:val="uk-UA"/>
        </w:rPr>
        <w:t xml:space="preserve">Частота обертання вентилятора </w:t>
      </w:r>
      <w:r w:rsidRPr="00FA2A97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FA2A97">
        <w:rPr>
          <w:rFonts w:ascii="Times New Roman" w:hAnsi="Times New Roman" w:cs="Times New Roman"/>
          <w:b/>
          <w:sz w:val="28"/>
          <w:szCs w:val="28"/>
          <w:vertAlign w:val="subscript"/>
        </w:rPr>
        <w:t>1</w:t>
      </w:r>
      <w:r>
        <w:rPr>
          <w:rFonts w:ascii="Times New Roman" w:hAnsi="Times New Roman" w:cs="Times New Roman"/>
          <w:sz w:val="28"/>
          <w:szCs w:val="28"/>
        </w:rPr>
        <w:t>=</w:t>
      </w:r>
      <w:r w:rsidRPr="00FA2A97">
        <w:rPr>
          <w:rFonts w:ascii="Times New Roman" w:hAnsi="Times New Roman" w:cs="Times New Roman"/>
          <w:sz w:val="28"/>
          <w:szCs w:val="28"/>
        </w:rPr>
        <w:t>_______</w:t>
      </w:r>
      <w:r w:rsidRPr="00FA2A97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FA2A97">
        <w:rPr>
          <w:rFonts w:ascii="Times New Roman" w:hAnsi="Times New Roman" w:cs="Times New Roman"/>
          <w:b/>
          <w:sz w:val="28"/>
          <w:szCs w:val="28"/>
        </w:rPr>
        <w:t>/</w:t>
      </w:r>
      <w:r w:rsidRPr="00FA2A97">
        <w:rPr>
          <w:rFonts w:ascii="Times New Roman" w:hAnsi="Times New Roman" w:cs="Times New Roman"/>
          <w:b/>
          <w:sz w:val="28"/>
          <w:szCs w:val="28"/>
          <w:lang w:val="uk-UA"/>
        </w:rPr>
        <w:t>хв</w:t>
      </w:r>
      <w:r w:rsidRPr="00FA2A97">
        <w:rPr>
          <w:rFonts w:ascii="Times New Roman" w:hAnsi="Times New Roman" w:cs="Times New Roman"/>
          <w:sz w:val="28"/>
          <w:szCs w:val="28"/>
          <w:lang w:val="uk-UA"/>
        </w:rPr>
        <w:t>.,</w:t>
      </w:r>
      <w:r w:rsidRPr="00FA2A97">
        <w:rPr>
          <w:rFonts w:ascii="Times New Roman" w:hAnsi="Times New Roman" w:cs="Times New Roman"/>
          <w:sz w:val="28"/>
          <w:szCs w:val="28"/>
        </w:rPr>
        <w:t xml:space="preserve">    </w:t>
      </w:r>
      <w:r w:rsidRPr="00FA2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2A97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FA2A97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FA2A97">
        <w:rPr>
          <w:rFonts w:ascii="Times New Roman" w:hAnsi="Times New Roman" w:cs="Times New Roman"/>
          <w:sz w:val="28"/>
          <w:szCs w:val="28"/>
        </w:rPr>
        <w:t>=_______</w:t>
      </w:r>
      <w:r w:rsidRPr="00FA2A97">
        <w:rPr>
          <w:rFonts w:ascii="Times New Roman" w:hAnsi="Times New Roman" w:cs="Times New Roman"/>
          <w:b/>
          <w:sz w:val="28"/>
          <w:szCs w:val="28"/>
          <w:lang w:val="uk-UA"/>
        </w:rPr>
        <w:t>об</w:t>
      </w:r>
      <w:r w:rsidRPr="00FA2A97">
        <w:rPr>
          <w:rFonts w:ascii="Times New Roman" w:hAnsi="Times New Roman" w:cs="Times New Roman"/>
          <w:b/>
          <w:sz w:val="28"/>
          <w:szCs w:val="28"/>
        </w:rPr>
        <w:t>/</w:t>
      </w:r>
      <w:r w:rsidRPr="00FA2A97">
        <w:rPr>
          <w:rFonts w:ascii="Times New Roman" w:hAnsi="Times New Roman" w:cs="Times New Roman"/>
          <w:b/>
          <w:sz w:val="28"/>
          <w:szCs w:val="28"/>
          <w:lang w:val="uk-UA"/>
        </w:rPr>
        <w:t>хв</w:t>
      </w:r>
      <w:r w:rsidRPr="00FA2A9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A2A97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144B7C2F" w14:textId="77777777" w:rsidR="00B512C2" w:rsidRPr="00FA2A97" w:rsidRDefault="00B512C2" w:rsidP="00B512C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2A97">
        <w:rPr>
          <w:rFonts w:ascii="Times New Roman" w:hAnsi="Times New Roman" w:cs="Times New Roman"/>
          <w:sz w:val="28"/>
          <w:szCs w:val="28"/>
          <w:lang w:val="uk-UA"/>
        </w:rPr>
        <w:t>Таблиця спостережень</w:t>
      </w:r>
    </w:p>
    <w:tbl>
      <w:tblPr>
        <w:tblStyle w:val="a3"/>
        <w:tblW w:w="10852" w:type="dxa"/>
        <w:tblLayout w:type="fixed"/>
        <w:tblLook w:val="04A0" w:firstRow="1" w:lastRow="0" w:firstColumn="1" w:lastColumn="0" w:noHBand="0" w:noVBand="1"/>
      </w:tblPr>
      <w:tblGrid>
        <w:gridCol w:w="520"/>
        <w:gridCol w:w="2108"/>
        <w:gridCol w:w="1279"/>
        <w:gridCol w:w="771"/>
        <w:gridCol w:w="772"/>
        <w:gridCol w:w="772"/>
        <w:gridCol w:w="771"/>
        <w:gridCol w:w="772"/>
        <w:gridCol w:w="772"/>
        <w:gridCol w:w="771"/>
        <w:gridCol w:w="772"/>
        <w:gridCol w:w="772"/>
      </w:tblGrid>
      <w:tr w:rsidR="00B512C2" w:rsidRPr="00FA2A97" w14:paraId="76BDD4C7" w14:textId="77777777" w:rsidTr="00972DA2">
        <w:trPr>
          <w:trHeight w:val="185"/>
        </w:trPr>
        <w:tc>
          <w:tcPr>
            <w:tcW w:w="520" w:type="dxa"/>
            <w:vMerge w:val="restart"/>
          </w:tcPr>
          <w:p w14:paraId="2EE7E54D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108" w:type="dxa"/>
            <w:vMerge w:val="restart"/>
          </w:tcPr>
          <w:p w14:paraId="1154923B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279" w:type="dxa"/>
            <w:vMerge w:val="restart"/>
          </w:tcPr>
          <w:p w14:paraId="747A95B1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од.в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м.</w:t>
            </w:r>
          </w:p>
        </w:tc>
        <w:tc>
          <w:tcPr>
            <w:tcW w:w="6945" w:type="dxa"/>
            <w:gridSpan w:val="9"/>
          </w:tcPr>
          <w:p w14:paraId="1DCDAEF6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Контрольні точки, </w:t>
            </w:r>
            <w:r w:rsidRPr="00FA2A97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</w:tr>
      <w:tr w:rsidR="00B512C2" w:rsidRPr="00FA2A97" w14:paraId="0C93194B" w14:textId="77777777" w:rsidTr="00972DA2">
        <w:trPr>
          <w:trHeight w:val="151"/>
        </w:trPr>
        <w:tc>
          <w:tcPr>
            <w:tcW w:w="520" w:type="dxa"/>
            <w:vMerge/>
          </w:tcPr>
          <w:p w14:paraId="6B98C615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08" w:type="dxa"/>
            <w:vMerge/>
          </w:tcPr>
          <w:p w14:paraId="5EF41421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9" w:type="dxa"/>
            <w:vMerge/>
          </w:tcPr>
          <w:p w14:paraId="54B5239C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1" w:type="dxa"/>
            <w:vAlign w:val="center"/>
          </w:tcPr>
          <w:p w14:paraId="4423E78C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130</w:t>
            </w:r>
          </w:p>
        </w:tc>
        <w:tc>
          <w:tcPr>
            <w:tcW w:w="772" w:type="dxa"/>
            <w:vAlign w:val="center"/>
          </w:tcPr>
          <w:p w14:paraId="3076B177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</w:t>
            </w:r>
          </w:p>
        </w:tc>
        <w:tc>
          <w:tcPr>
            <w:tcW w:w="772" w:type="dxa"/>
            <w:vAlign w:val="center"/>
          </w:tcPr>
          <w:p w14:paraId="5482E045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</w:t>
            </w:r>
          </w:p>
        </w:tc>
        <w:tc>
          <w:tcPr>
            <w:tcW w:w="771" w:type="dxa"/>
            <w:vAlign w:val="center"/>
          </w:tcPr>
          <w:p w14:paraId="3BE2A031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</w:t>
            </w:r>
          </w:p>
        </w:tc>
        <w:tc>
          <w:tcPr>
            <w:tcW w:w="772" w:type="dxa"/>
            <w:vAlign w:val="center"/>
          </w:tcPr>
          <w:p w14:paraId="00284B93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197</w:t>
            </w:r>
          </w:p>
        </w:tc>
        <w:tc>
          <w:tcPr>
            <w:tcW w:w="772" w:type="dxa"/>
            <w:vAlign w:val="center"/>
          </w:tcPr>
          <w:p w14:paraId="24E7FCBA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771" w:type="dxa"/>
            <w:vAlign w:val="center"/>
          </w:tcPr>
          <w:p w14:paraId="72D7397F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</w:t>
            </w:r>
          </w:p>
        </w:tc>
        <w:tc>
          <w:tcPr>
            <w:tcW w:w="772" w:type="dxa"/>
            <w:vAlign w:val="center"/>
          </w:tcPr>
          <w:p w14:paraId="45C5A1C4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</w:t>
            </w:r>
          </w:p>
        </w:tc>
        <w:tc>
          <w:tcPr>
            <w:tcW w:w="772" w:type="dxa"/>
            <w:vAlign w:val="center"/>
          </w:tcPr>
          <w:p w14:paraId="49DBB3F2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260</w:t>
            </w:r>
          </w:p>
        </w:tc>
      </w:tr>
      <w:tr w:rsidR="00B512C2" w:rsidRPr="00FA2A97" w14:paraId="3B99C2C2" w14:textId="77777777" w:rsidTr="00972DA2">
        <w:trPr>
          <w:trHeight w:val="1061"/>
        </w:trPr>
        <w:tc>
          <w:tcPr>
            <w:tcW w:w="520" w:type="dxa"/>
          </w:tcPr>
          <w:p w14:paraId="023E0593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08" w:type="dxa"/>
          </w:tcPr>
          <w:p w14:paraId="20689C24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диф.манометра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 w:rsidRPr="00FA2A97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FA2A97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279" w:type="dxa"/>
          </w:tcPr>
          <w:p w14:paraId="683ACC59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2BE56D0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771" w:type="dxa"/>
            <w:vAlign w:val="center"/>
          </w:tcPr>
          <w:p w14:paraId="4B15334B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075D93E6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2BFF9541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1" w:type="dxa"/>
            <w:vAlign w:val="center"/>
          </w:tcPr>
          <w:p w14:paraId="070DA905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3219E674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26AACE7A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1" w:type="dxa"/>
            <w:vAlign w:val="center"/>
          </w:tcPr>
          <w:p w14:paraId="01BFEC1A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3AD14363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091311AD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512C2" w:rsidRPr="00FA2A97" w14:paraId="5B6B4A6D" w14:textId="77777777" w:rsidTr="00972DA2">
        <w:trPr>
          <w:trHeight w:val="1119"/>
        </w:trPr>
        <w:tc>
          <w:tcPr>
            <w:tcW w:w="520" w:type="dxa"/>
          </w:tcPr>
          <w:p w14:paraId="14D16D10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08" w:type="dxa"/>
          </w:tcPr>
          <w:p w14:paraId="4151B775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диф.манометра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 w:rsidRPr="00FA2A97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FA2A97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279" w:type="dxa"/>
          </w:tcPr>
          <w:p w14:paraId="76F7E9A1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14:paraId="1FCAB56F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  <w:p w14:paraId="3E9F2530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1" w:type="dxa"/>
            <w:vAlign w:val="center"/>
          </w:tcPr>
          <w:p w14:paraId="7A626F50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2D5537D7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394BFC9C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1" w:type="dxa"/>
            <w:vAlign w:val="center"/>
          </w:tcPr>
          <w:p w14:paraId="3326CDC8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72B134B7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13404020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1" w:type="dxa"/>
            <w:vAlign w:val="center"/>
          </w:tcPr>
          <w:p w14:paraId="22E8D7FB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59B26F2E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2" w:type="dxa"/>
            <w:vAlign w:val="center"/>
          </w:tcPr>
          <w:p w14:paraId="2D601DFD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3E13176E" w14:textId="77777777" w:rsidR="00B512C2" w:rsidRDefault="00B512C2" w:rsidP="00B512C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D76BD03" w14:textId="77777777" w:rsidR="00B512C2" w:rsidRPr="00FA2A97" w:rsidRDefault="00B512C2" w:rsidP="00B512C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2A97">
        <w:rPr>
          <w:rFonts w:ascii="Times New Roman" w:hAnsi="Times New Roman" w:cs="Times New Roman"/>
          <w:sz w:val="28"/>
          <w:szCs w:val="28"/>
          <w:lang w:val="uk-UA"/>
        </w:rPr>
        <w:t>Таблиця результатів</w:t>
      </w:r>
    </w:p>
    <w:tbl>
      <w:tblPr>
        <w:tblStyle w:val="a3"/>
        <w:tblW w:w="10842" w:type="dxa"/>
        <w:tblLayout w:type="fixed"/>
        <w:tblLook w:val="04A0" w:firstRow="1" w:lastRow="0" w:firstColumn="1" w:lastColumn="0" w:noHBand="0" w:noVBand="1"/>
      </w:tblPr>
      <w:tblGrid>
        <w:gridCol w:w="526"/>
        <w:gridCol w:w="2122"/>
        <w:gridCol w:w="1179"/>
        <w:gridCol w:w="779"/>
        <w:gridCol w:w="779"/>
        <w:gridCol w:w="780"/>
        <w:gridCol w:w="779"/>
        <w:gridCol w:w="780"/>
        <w:gridCol w:w="779"/>
        <w:gridCol w:w="780"/>
        <w:gridCol w:w="779"/>
        <w:gridCol w:w="780"/>
      </w:tblGrid>
      <w:tr w:rsidR="00B512C2" w:rsidRPr="00FA2A97" w14:paraId="02D318D2" w14:textId="77777777" w:rsidTr="00972DA2">
        <w:trPr>
          <w:trHeight w:val="187"/>
        </w:trPr>
        <w:tc>
          <w:tcPr>
            <w:tcW w:w="526" w:type="dxa"/>
            <w:vMerge w:val="restart"/>
          </w:tcPr>
          <w:p w14:paraId="4F3E0510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122" w:type="dxa"/>
            <w:vMerge w:val="restart"/>
          </w:tcPr>
          <w:p w14:paraId="19552316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79" w:type="dxa"/>
            <w:vMerge w:val="restart"/>
          </w:tcPr>
          <w:p w14:paraId="722FC886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од.вим.</w:t>
            </w:r>
          </w:p>
        </w:tc>
        <w:tc>
          <w:tcPr>
            <w:tcW w:w="7015" w:type="dxa"/>
            <w:gridSpan w:val="9"/>
          </w:tcPr>
          <w:p w14:paraId="2E2CAC19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Контрольні точки, </w:t>
            </w:r>
            <w:r w:rsidRPr="00FA2A97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мм</w:t>
            </w:r>
          </w:p>
        </w:tc>
      </w:tr>
      <w:tr w:rsidR="00B512C2" w:rsidRPr="00FA2A97" w14:paraId="36CE80C7" w14:textId="77777777" w:rsidTr="00972DA2">
        <w:trPr>
          <w:trHeight w:val="153"/>
        </w:trPr>
        <w:tc>
          <w:tcPr>
            <w:tcW w:w="526" w:type="dxa"/>
            <w:vMerge/>
          </w:tcPr>
          <w:p w14:paraId="776BECAE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22" w:type="dxa"/>
            <w:vMerge/>
          </w:tcPr>
          <w:p w14:paraId="0263B87E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79" w:type="dxa"/>
            <w:vMerge/>
          </w:tcPr>
          <w:p w14:paraId="46A965C2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6BB18EDB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130</w:t>
            </w:r>
          </w:p>
        </w:tc>
        <w:tc>
          <w:tcPr>
            <w:tcW w:w="779" w:type="dxa"/>
            <w:vAlign w:val="center"/>
          </w:tcPr>
          <w:p w14:paraId="15C24E10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146</w:t>
            </w:r>
          </w:p>
        </w:tc>
        <w:tc>
          <w:tcPr>
            <w:tcW w:w="780" w:type="dxa"/>
            <w:vAlign w:val="center"/>
          </w:tcPr>
          <w:p w14:paraId="5A3981DF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162</w:t>
            </w:r>
          </w:p>
        </w:tc>
        <w:tc>
          <w:tcPr>
            <w:tcW w:w="779" w:type="dxa"/>
            <w:vAlign w:val="center"/>
          </w:tcPr>
          <w:p w14:paraId="6B381B7B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</w:t>
            </w:r>
          </w:p>
        </w:tc>
        <w:tc>
          <w:tcPr>
            <w:tcW w:w="780" w:type="dxa"/>
            <w:vAlign w:val="center"/>
          </w:tcPr>
          <w:p w14:paraId="628324DC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197</w:t>
            </w:r>
          </w:p>
        </w:tc>
        <w:tc>
          <w:tcPr>
            <w:tcW w:w="779" w:type="dxa"/>
            <w:vAlign w:val="center"/>
          </w:tcPr>
          <w:p w14:paraId="5C29EA68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212</w:t>
            </w:r>
          </w:p>
        </w:tc>
        <w:tc>
          <w:tcPr>
            <w:tcW w:w="780" w:type="dxa"/>
            <w:vAlign w:val="center"/>
          </w:tcPr>
          <w:p w14:paraId="4F12737E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</w:t>
            </w:r>
          </w:p>
        </w:tc>
        <w:tc>
          <w:tcPr>
            <w:tcW w:w="779" w:type="dxa"/>
            <w:vAlign w:val="center"/>
          </w:tcPr>
          <w:p w14:paraId="11E58F34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244</w:t>
            </w:r>
          </w:p>
        </w:tc>
        <w:tc>
          <w:tcPr>
            <w:tcW w:w="780" w:type="dxa"/>
            <w:vAlign w:val="center"/>
          </w:tcPr>
          <w:p w14:paraId="2EB37CFB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260</w:t>
            </w:r>
          </w:p>
        </w:tc>
      </w:tr>
      <w:tr w:rsidR="00B512C2" w:rsidRPr="00FA2A97" w14:paraId="4D52BD4F" w14:textId="77777777" w:rsidTr="00972DA2">
        <w:trPr>
          <w:trHeight w:val="677"/>
        </w:trPr>
        <w:tc>
          <w:tcPr>
            <w:tcW w:w="526" w:type="dxa"/>
          </w:tcPr>
          <w:p w14:paraId="2B2F12BC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122" w:type="dxa"/>
          </w:tcPr>
          <w:p w14:paraId="47EE71DD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en-US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r w:rsidRPr="00FA2A97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V</w:t>
            </w:r>
          </w:p>
        </w:tc>
        <w:tc>
          <w:tcPr>
            <w:tcW w:w="1179" w:type="dxa"/>
          </w:tcPr>
          <w:p w14:paraId="219314A3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" w:type="dxa"/>
            <w:vAlign w:val="center"/>
          </w:tcPr>
          <w:p w14:paraId="228B7387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5ADBD25D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3E222F33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40798335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10AB4D44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16BFE859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5B414C1D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7311CDB2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0D0D2BB7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512C2" w:rsidRPr="00FA2A97" w14:paraId="25CCCD80" w14:textId="77777777" w:rsidTr="00972DA2">
        <w:trPr>
          <w:trHeight w:val="347"/>
        </w:trPr>
        <w:tc>
          <w:tcPr>
            <w:tcW w:w="526" w:type="dxa"/>
          </w:tcPr>
          <w:p w14:paraId="7A355185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122" w:type="dxa"/>
          </w:tcPr>
          <w:p w14:paraId="6A8542A4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Складові витрати</w:t>
            </w:r>
          </w:p>
        </w:tc>
        <w:tc>
          <w:tcPr>
            <w:tcW w:w="1179" w:type="dxa"/>
            <w:vAlign w:val="center"/>
          </w:tcPr>
          <w:p w14:paraId="155A7A01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3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  <w:p w14:paraId="4B072578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9" w:type="dxa"/>
            <w:vAlign w:val="center"/>
          </w:tcPr>
          <w:p w14:paraId="6C3553C5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54DB8AFA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056F6D91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1ECB17DD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705F37FF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0FF4331E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2659B495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14:paraId="5A7171D3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80" w:type="dxa"/>
            <w:vAlign w:val="center"/>
          </w:tcPr>
          <w:p w14:paraId="4D28803F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512C2" w:rsidRPr="00FA2A97" w14:paraId="3DD54637" w14:textId="77777777" w:rsidTr="00972DA2">
        <w:tblPrEx>
          <w:tblLook w:val="0000" w:firstRow="0" w:lastRow="0" w:firstColumn="0" w:lastColumn="0" w:noHBand="0" w:noVBand="0"/>
        </w:tblPrEx>
        <w:trPr>
          <w:trHeight w:val="575"/>
        </w:trPr>
        <w:tc>
          <w:tcPr>
            <w:tcW w:w="526" w:type="dxa"/>
          </w:tcPr>
          <w:p w14:paraId="3CF46E75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2122" w:type="dxa"/>
          </w:tcPr>
          <w:p w14:paraId="083E58DF" w14:textId="77777777" w:rsidR="00B512C2" w:rsidRPr="00FA2A97" w:rsidRDefault="00B512C2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Загальна витрата</w:t>
            </w:r>
          </w:p>
        </w:tc>
        <w:tc>
          <w:tcPr>
            <w:tcW w:w="1179" w:type="dxa"/>
          </w:tcPr>
          <w:p w14:paraId="5AE418BC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3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FA2A9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</w:p>
        </w:tc>
        <w:tc>
          <w:tcPr>
            <w:tcW w:w="779" w:type="dxa"/>
            <w:vAlign w:val="center"/>
          </w:tcPr>
          <w:p w14:paraId="7B95C733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9" w:type="dxa"/>
            <w:vAlign w:val="center"/>
          </w:tcPr>
          <w:p w14:paraId="3C07E6BD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0" w:type="dxa"/>
            <w:vAlign w:val="center"/>
          </w:tcPr>
          <w:p w14:paraId="162BBA34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9" w:type="dxa"/>
            <w:vAlign w:val="center"/>
          </w:tcPr>
          <w:p w14:paraId="269312B1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0" w:type="dxa"/>
            <w:vAlign w:val="center"/>
          </w:tcPr>
          <w:p w14:paraId="7340D3CF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9" w:type="dxa"/>
            <w:vAlign w:val="center"/>
          </w:tcPr>
          <w:p w14:paraId="190A9F4B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80" w:type="dxa"/>
            <w:vAlign w:val="center"/>
          </w:tcPr>
          <w:p w14:paraId="478DB3B9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79" w:type="dxa"/>
            <w:vAlign w:val="center"/>
          </w:tcPr>
          <w:p w14:paraId="223491E2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A2A9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`</w:t>
            </w:r>
          </w:p>
        </w:tc>
        <w:tc>
          <w:tcPr>
            <w:tcW w:w="780" w:type="dxa"/>
            <w:vAlign w:val="center"/>
          </w:tcPr>
          <w:p w14:paraId="55CD3E20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39F377BC" w14:textId="77777777" w:rsidR="00B512C2" w:rsidRDefault="00B512C2" w:rsidP="00B512C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C453346" w14:textId="77777777" w:rsidR="00B512C2" w:rsidRPr="00FA2A97" w:rsidRDefault="00B512C2" w:rsidP="00B512C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2A97">
        <w:rPr>
          <w:rFonts w:ascii="Times New Roman" w:hAnsi="Times New Roman" w:cs="Times New Roman"/>
          <w:sz w:val="28"/>
          <w:szCs w:val="28"/>
          <w:lang w:val="uk-UA"/>
        </w:rPr>
        <w:t>Графічні залежності</w:t>
      </w:r>
    </w:p>
    <w:tbl>
      <w:tblPr>
        <w:tblStyle w:val="a3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573"/>
        <w:gridCol w:w="5184"/>
      </w:tblGrid>
      <w:tr w:rsidR="00B512C2" w:rsidRPr="00FA2A97" w14:paraId="601DE3C5" w14:textId="77777777" w:rsidTr="00972DA2">
        <w:trPr>
          <w:trHeight w:val="569"/>
        </w:trPr>
        <w:tc>
          <w:tcPr>
            <w:tcW w:w="1573" w:type="dxa"/>
          </w:tcPr>
          <w:p w14:paraId="15CCE551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84" w:type="dxa"/>
          </w:tcPr>
          <w:p w14:paraId="70860294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512C2" w:rsidRPr="00FA2A97" w14:paraId="1AF96222" w14:textId="77777777" w:rsidTr="00972DA2">
        <w:trPr>
          <w:trHeight w:val="596"/>
        </w:trPr>
        <w:tc>
          <w:tcPr>
            <w:tcW w:w="1573" w:type="dxa"/>
          </w:tcPr>
          <w:p w14:paraId="75B7EE14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84" w:type="dxa"/>
          </w:tcPr>
          <w:p w14:paraId="2C357C96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512C2" w:rsidRPr="00FA2A97" w14:paraId="61850A33" w14:textId="77777777" w:rsidTr="00972DA2">
        <w:trPr>
          <w:trHeight w:val="569"/>
        </w:trPr>
        <w:tc>
          <w:tcPr>
            <w:tcW w:w="1573" w:type="dxa"/>
          </w:tcPr>
          <w:p w14:paraId="6C366B72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1CBCE97" wp14:editId="62C16AFE">
                      <wp:simplePos x="0" y="0"/>
                      <wp:positionH relativeFrom="column">
                        <wp:posOffset>220980</wp:posOffset>
                      </wp:positionH>
                      <wp:positionV relativeFrom="paragraph">
                        <wp:posOffset>13334</wp:posOffset>
                      </wp:positionV>
                      <wp:extent cx="662940" cy="678180"/>
                      <wp:effectExtent l="0" t="7620" r="15240" b="15240"/>
                      <wp:wrapNone/>
                      <wp:docPr id="17" name="Равнобедренный треугольник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662940" cy="678180"/>
                              </a:xfrm>
                              <a:prstGeom prst="triangl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shapetype w14:anchorId="45A7E3C0" id="_x0000_t5" coordsize="21600,21600" o:spt="5" adj="10800" path="m@0,l,21600r21600,xe">
                      <v:stroke joinstyle="miter"/>
                      <v:formulas>
                        <v:f eqn="val #0"/>
                        <v:f eqn="prod #0 1 2"/>
                        <v:f eqn="sum @1 10800 0"/>
                      </v:formulas>
    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    <v:handles>
                        <v:h position="#0,topLeft" xrange="0,21600"/>
                      </v:handles>
                    </v:shapetype>
                    <v:shape id="Равнобедренный треугольник 17" o:spid="_x0000_s1026" type="#_x0000_t5" style="position:absolute;margin-left:17.4pt;margin-top:1.05pt;width:52.2pt;height:53.4pt;rotation:-9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5184" w:type="dxa"/>
          </w:tcPr>
          <w:p w14:paraId="7EC4DDFC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512C2" w:rsidRPr="00FA2A97" w14:paraId="30203E59" w14:textId="77777777" w:rsidTr="00972DA2">
        <w:trPr>
          <w:trHeight w:val="569"/>
        </w:trPr>
        <w:tc>
          <w:tcPr>
            <w:tcW w:w="1573" w:type="dxa"/>
          </w:tcPr>
          <w:p w14:paraId="47E537E5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84" w:type="dxa"/>
          </w:tcPr>
          <w:p w14:paraId="3F9E1F36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512C2" w:rsidRPr="00FA2A97" w14:paraId="5B9204A6" w14:textId="77777777" w:rsidTr="00972DA2">
        <w:trPr>
          <w:trHeight w:val="569"/>
        </w:trPr>
        <w:tc>
          <w:tcPr>
            <w:tcW w:w="1573" w:type="dxa"/>
          </w:tcPr>
          <w:p w14:paraId="6004AD1A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84" w:type="dxa"/>
          </w:tcPr>
          <w:p w14:paraId="2E71B74E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512C2" w:rsidRPr="00FA2A97" w14:paraId="7D134C0E" w14:textId="77777777" w:rsidTr="00972DA2">
        <w:trPr>
          <w:trHeight w:val="596"/>
        </w:trPr>
        <w:tc>
          <w:tcPr>
            <w:tcW w:w="1573" w:type="dxa"/>
          </w:tcPr>
          <w:p w14:paraId="0BC941EE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84" w:type="dxa"/>
          </w:tcPr>
          <w:p w14:paraId="42F2F0F9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6859BFDA" w14:textId="77777777" w:rsidR="00B512C2" w:rsidRPr="00FA2A97" w:rsidRDefault="00B512C2" w:rsidP="00B512C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A2A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621F752" w14:textId="77777777" w:rsidR="00B512C2" w:rsidRPr="00FA2A97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019D88E" w14:textId="77777777" w:rsidR="00B512C2" w:rsidRPr="00FA2A97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A95C2A3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E58B537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C2CDC31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0081C25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tbl>
      <w:tblPr>
        <w:tblStyle w:val="a3"/>
        <w:tblpPr w:leftFromText="180" w:rightFromText="180" w:vertAnchor="text" w:horzAnchor="margin" w:tblpY="98"/>
        <w:tblW w:w="0" w:type="auto"/>
        <w:tblLook w:val="04A0" w:firstRow="1" w:lastRow="0" w:firstColumn="1" w:lastColumn="0" w:noHBand="0" w:noVBand="1"/>
      </w:tblPr>
      <w:tblGrid>
        <w:gridCol w:w="1570"/>
        <w:gridCol w:w="5174"/>
      </w:tblGrid>
      <w:tr w:rsidR="00B512C2" w:rsidRPr="00FA2A97" w14:paraId="29B3ABD3" w14:textId="77777777" w:rsidTr="00972DA2">
        <w:trPr>
          <w:trHeight w:val="555"/>
        </w:trPr>
        <w:tc>
          <w:tcPr>
            <w:tcW w:w="1570" w:type="dxa"/>
          </w:tcPr>
          <w:p w14:paraId="722C70D5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74" w:type="dxa"/>
          </w:tcPr>
          <w:p w14:paraId="2DF1A0D4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512C2" w:rsidRPr="00FA2A97" w14:paraId="60947A73" w14:textId="77777777" w:rsidTr="00972DA2">
        <w:trPr>
          <w:trHeight w:val="580"/>
        </w:trPr>
        <w:tc>
          <w:tcPr>
            <w:tcW w:w="1570" w:type="dxa"/>
          </w:tcPr>
          <w:p w14:paraId="6CD38A14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A2A97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313280F2" wp14:editId="79898240">
                      <wp:simplePos x="0" y="0"/>
                      <wp:positionH relativeFrom="column">
                        <wp:posOffset>442594</wp:posOffset>
                      </wp:positionH>
                      <wp:positionV relativeFrom="paragraph">
                        <wp:posOffset>277495</wp:posOffset>
                      </wp:positionV>
                      <wp:extent cx="742315" cy="756285"/>
                      <wp:effectExtent l="0" t="0" r="165100" b="184150"/>
                      <wp:wrapNone/>
                      <wp:docPr id="18" name="Равнобедренный треугольник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8504174">
                                <a:off x="0" y="0"/>
                                <a:ext cx="742315" cy="756285"/>
                              </a:xfrm>
                              <a:prstGeom prst="triangle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shape w14:anchorId="5E3D3A38" id="Равнобедренный треугольник 18" o:spid="_x0000_s1026" type="#_x0000_t5" style="position:absolute;margin-left:34.85pt;margin-top:21.85pt;width:58.45pt;height:59.55pt;rotation:-3381468fd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5174" w:type="dxa"/>
          </w:tcPr>
          <w:p w14:paraId="0A650599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512C2" w:rsidRPr="00FA2A97" w14:paraId="59EF449A" w14:textId="77777777" w:rsidTr="00972DA2">
        <w:trPr>
          <w:trHeight w:val="555"/>
        </w:trPr>
        <w:tc>
          <w:tcPr>
            <w:tcW w:w="1570" w:type="dxa"/>
          </w:tcPr>
          <w:p w14:paraId="3B2A6CA3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74" w:type="dxa"/>
          </w:tcPr>
          <w:p w14:paraId="65968167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512C2" w:rsidRPr="00FA2A97" w14:paraId="45DD6D02" w14:textId="77777777" w:rsidTr="00972DA2">
        <w:trPr>
          <w:trHeight w:val="555"/>
        </w:trPr>
        <w:tc>
          <w:tcPr>
            <w:tcW w:w="1570" w:type="dxa"/>
          </w:tcPr>
          <w:p w14:paraId="4B27AF45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74" w:type="dxa"/>
          </w:tcPr>
          <w:p w14:paraId="4C7BD66A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512C2" w:rsidRPr="00FA2A97" w14:paraId="7361633E" w14:textId="77777777" w:rsidTr="00972DA2">
        <w:trPr>
          <w:trHeight w:val="555"/>
        </w:trPr>
        <w:tc>
          <w:tcPr>
            <w:tcW w:w="1570" w:type="dxa"/>
          </w:tcPr>
          <w:p w14:paraId="5AABD106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74" w:type="dxa"/>
          </w:tcPr>
          <w:p w14:paraId="0C7EB138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B512C2" w:rsidRPr="00FA2A97" w14:paraId="59AE8F63" w14:textId="77777777" w:rsidTr="00972DA2">
        <w:trPr>
          <w:trHeight w:val="580"/>
        </w:trPr>
        <w:tc>
          <w:tcPr>
            <w:tcW w:w="1570" w:type="dxa"/>
          </w:tcPr>
          <w:p w14:paraId="7A2940AC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174" w:type="dxa"/>
          </w:tcPr>
          <w:p w14:paraId="1BA31021" w14:textId="77777777" w:rsidR="00B512C2" w:rsidRPr="00FA2A97" w:rsidRDefault="00B512C2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18BFBB29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0E7BC07B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C93E515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0C82B87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A3A85CD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22BE64F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92F4090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2D6EC9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4624" behindDoc="1" locked="0" layoutInCell="1" allowOverlap="1" wp14:anchorId="2B56D640" wp14:editId="3D66189C">
            <wp:simplePos x="0" y="0"/>
            <wp:positionH relativeFrom="column">
              <wp:posOffset>-4387215</wp:posOffset>
            </wp:positionH>
            <wp:positionV relativeFrom="paragraph">
              <wp:posOffset>228600</wp:posOffset>
            </wp:positionV>
            <wp:extent cx="2636520" cy="2773883"/>
            <wp:effectExtent l="0" t="0" r="0" b="7620"/>
            <wp:wrapNone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6520" cy="27738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CCA250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97BB446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09BFB9C6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B469A54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E9B413C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52287E5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8C421A7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74BC5C1" w14:textId="77777777" w:rsidR="00B512C2" w:rsidRDefault="00B512C2" w:rsidP="00B512C2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0EE5EE6" w14:textId="77777777" w:rsidR="00B512C2" w:rsidRDefault="00B512C2" w:rsidP="00B512C2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3BB529B" w14:textId="77777777" w:rsidR="00B512C2" w:rsidRDefault="00B512C2" w:rsidP="00B512C2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45CCEDC" w14:textId="77777777" w:rsidR="00B512C2" w:rsidRPr="00FA2A97" w:rsidRDefault="00B512C2" w:rsidP="00B512C2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Підпис студента _________________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Підпис викладача _________________</w:t>
      </w:r>
      <w:r w:rsidRPr="00FA2A97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71552" behindDoc="1" locked="0" layoutInCell="1" allowOverlap="1" wp14:anchorId="10CAFDD4" wp14:editId="567869BC">
            <wp:simplePos x="0" y="0"/>
            <wp:positionH relativeFrom="column">
              <wp:posOffset>-3079750</wp:posOffset>
            </wp:positionH>
            <wp:positionV relativeFrom="paragraph">
              <wp:posOffset>818515</wp:posOffset>
            </wp:positionV>
            <wp:extent cx="1623060" cy="1707515"/>
            <wp:effectExtent l="0" t="0" r="0" b="6985"/>
            <wp:wrapNone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3060" cy="17075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778C3DC" w14:textId="77777777" w:rsidR="00972DA2" w:rsidRDefault="00972DA2" w:rsidP="0024234D">
      <w:pPr>
        <w:spacing w:line="240" w:lineRule="auto"/>
        <w:jc w:val="center"/>
        <w:rPr>
          <w:b/>
          <w:sz w:val="24"/>
          <w:szCs w:val="24"/>
        </w:rPr>
      </w:pPr>
    </w:p>
    <w:p w14:paraId="4EFEA504" w14:textId="77777777" w:rsidR="0024234D" w:rsidRPr="001C7BEC" w:rsidRDefault="001C7BEC" w:rsidP="0024234D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</w:rPr>
        <w:t>Лабораторна робота №</w:t>
      </w:r>
      <w:r w:rsidR="00EC66A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5F074C">
        <w:rPr>
          <w:rFonts w:ascii="Times New Roman" w:hAnsi="Times New Roman" w:cs="Times New Roman"/>
          <w:b/>
          <w:sz w:val="28"/>
          <w:szCs w:val="28"/>
          <w:lang w:val="en-US"/>
        </w:rPr>
        <w:t>10</w:t>
      </w:r>
    </w:p>
    <w:p w14:paraId="1A0D58FB" w14:textId="77777777" w:rsidR="0024234D" w:rsidRPr="00972DA2" w:rsidRDefault="0024234D" w:rsidP="0024234D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72DA2">
        <w:rPr>
          <w:rFonts w:ascii="Times New Roman" w:hAnsi="Times New Roman" w:cs="Times New Roman"/>
          <w:b/>
          <w:sz w:val="28"/>
          <w:szCs w:val="28"/>
        </w:rPr>
        <w:lastRenderedPageBreak/>
        <w:t>Розпод</w:t>
      </w:r>
      <w:r w:rsidRPr="00972DA2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72DA2">
        <w:rPr>
          <w:rFonts w:ascii="Times New Roman" w:hAnsi="Times New Roman" w:cs="Times New Roman"/>
          <w:b/>
          <w:sz w:val="28"/>
          <w:szCs w:val="28"/>
        </w:rPr>
        <w:t>л тиску на поверхн</w:t>
      </w:r>
      <w:r w:rsidRPr="00972DA2">
        <w:rPr>
          <w:rFonts w:ascii="Times New Roman" w:hAnsi="Times New Roman" w:cs="Times New Roman"/>
          <w:b/>
          <w:sz w:val="28"/>
          <w:szCs w:val="28"/>
          <w:lang w:val="uk-UA"/>
        </w:rPr>
        <w:t>і сфери</w:t>
      </w:r>
    </w:p>
    <w:p w14:paraId="0D1B5673" w14:textId="77777777" w:rsidR="0024234D" w:rsidRDefault="0024234D" w:rsidP="0024234D">
      <w:pPr>
        <w:jc w:val="center"/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647D2238" wp14:editId="2F969EC7">
            <wp:extent cx="7134386" cy="2356945"/>
            <wp:effectExtent l="0" t="0" r="0" b="5715"/>
            <wp:docPr id="22" name="Рисунок 22" descr="D:\Учеба\3.1\Ковалев Окончательный вариант\глеб\ПОЛНЫЙ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а\3.1\Ковалев Окончательный вариант\глеб\ПОЛНЫЙ 2.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7939" cy="2361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D03545" w14:textId="77777777" w:rsidR="0024234D" w:rsidRDefault="0024234D" w:rsidP="0024234D">
      <w:pPr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D6A87">
        <w:rPr>
          <w:rFonts w:ascii="Times New Roman" w:hAnsi="Times New Roman" w:cs="Times New Roman"/>
          <w:sz w:val="28"/>
          <w:szCs w:val="28"/>
          <w:lang w:val="uk-UA"/>
        </w:rPr>
        <w:t xml:space="preserve">Температура повітря, </w:t>
      </w:r>
      <w:r w:rsidRPr="000D6A87">
        <w:rPr>
          <w:rFonts w:ascii="Times New Roman" w:hAnsi="Times New Roman" w:cs="Times New Roman"/>
          <w:b/>
          <w:i/>
          <w:sz w:val="28"/>
          <w:szCs w:val="28"/>
          <w:lang w:val="en-US"/>
        </w:rPr>
        <w:t>t</w:t>
      </w:r>
      <w:r w:rsidRPr="000D6A87">
        <w:rPr>
          <w:rFonts w:ascii="Times New Roman" w:hAnsi="Times New Roman" w:cs="Times New Roman"/>
          <w:b/>
          <w:i/>
          <w:sz w:val="28"/>
          <w:szCs w:val="28"/>
          <w:lang w:val="uk-UA"/>
        </w:rPr>
        <w:t>˚,</w:t>
      </w:r>
      <w:r w:rsidRPr="000D6A87">
        <w:rPr>
          <w:rFonts w:ascii="Times New Roman" w:hAnsi="Times New Roman" w:cs="Times New Roman"/>
          <w:b/>
          <w:i/>
          <w:sz w:val="28"/>
          <w:szCs w:val="28"/>
          <w:lang w:val="en-US"/>
        </w:rPr>
        <w:t>C</w:t>
      </w:r>
      <w:r w:rsidRPr="000D6A8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__________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</w:t>
      </w:r>
      <w:r w:rsidRPr="000D6A8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D6A87">
        <w:rPr>
          <w:rFonts w:ascii="Times New Roman" w:hAnsi="Times New Roman" w:cs="Times New Roman"/>
          <w:sz w:val="28"/>
          <w:szCs w:val="28"/>
          <w:lang w:val="uk-UA"/>
        </w:rPr>
        <w:t xml:space="preserve">Густина повітря </w:t>
      </w:r>
      <w:r w:rsidRPr="000D6A87">
        <w:rPr>
          <w:rFonts w:ascii="Times New Roman" w:hAnsi="Times New Roman" w:cs="Times New Roman"/>
          <w:b/>
          <w:sz w:val="28"/>
          <w:szCs w:val="28"/>
          <w:lang w:val="uk-UA"/>
        </w:rPr>
        <w:t>ρ, кг</w:t>
      </w:r>
      <w:r w:rsidRPr="000D6A87">
        <w:rPr>
          <w:rFonts w:ascii="Times New Roman" w:hAnsi="Times New Roman" w:cs="Times New Roman"/>
          <w:b/>
          <w:sz w:val="28"/>
          <w:szCs w:val="28"/>
        </w:rPr>
        <w:t>/</w:t>
      </w:r>
      <w:r w:rsidRPr="000D6A87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Pr="000D6A87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>3</w:t>
      </w:r>
      <w:r w:rsidRPr="000D6A87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    </w:t>
      </w:r>
      <w:r w:rsidRPr="000D6A87">
        <w:rPr>
          <w:rFonts w:ascii="Times New Roman" w:hAnsi="Times New Roman" w:cs="Times New Roman"/>
          <w:b/>
          <w:sz w:val="28"/>
          <w:szCs w:val="28"/>
          <w:lang w:val="uk-UA"/>
        </w:rPr>
        <w:t>____________</w:t>
      </w:r>
      <w:r w:rsidRPr="000D6A87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</w:t>
      </w:r>
    </w:p>
    <w:p w14:paraId="0A987A73" w14:textId="77777777" w:rsidR="0024234D" w:rsidRPr="000D6A87" w:rsidRDefault="0024234D" w:rsidP="0024234D">
      <w:pPr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D6A87">
        <w:rPr>
          <w:rFonts w:ascii="Times New Roman" w:hAnsi="Times New Roman" w:cs="Times New Roman"/>
          <w:sz w:val="28"/>
          <w:szCs w:val="28"/>
          <w:lang w:val="uk-UA"/>
        </w:rPr>
        <w:t xml:space="preserve">Частота обертання вентилятора  </w:t>
      </w:r>
      <w:r w:rsidRPr="000D6A87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0D6A87">
        <w:rPr>
          <w:rFonts w:ascii="Times New Roman" w:hAnsi="Times New Roman" w:cs="Times New Roman"/>
          <w:b/>
          <w:sz w:val="28"/>
          <w:szCs w:val="28"/>
          <w:vertAlign w:val="subscript"/>
        </w:rPr>
        <w:t>1</w:t>
      </w:r>
      <w:r w:rsidRPr="000D6A87">
        <w:rPr>
          <w:rFonts w:ascii="Times New Roman" w:hAnsi="Times New Roman" w:cs="Times New Roman"/>
          <w:b/>
          <w:sz w:val="28"/>
          <w:szCs w:val="28"/>
        </w:rPr>
        <w:t>=</w:t>
      </w:r>
      <w:r w:rsidRPr="000D6A87">
        <w:rPr>
          <w:rFonts w:ascii="Times New Roman" w:hAnsi="Times New Roman" w:cs="Times New Roman"/>
          <w:b/>
          <w:sz w:val="28"/>
          <w:szCs w:val="28"/>
          <w:lang w:val="uk-UA"/>
        </w:rPr>
        <w:t>_______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Pr="000D6A87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0D6A87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0D6A87">
        <w:rPr>
          <w:rFonts w:ascii="Times New Roman" w:hAnsi="Times New Roman" w:cs="Times New Roman"/>
          <w:b/>
          <w:sz w:val="28"/>
          <w:szCs w:val="28"/>
        </w:rPr>
        <w:t>=</w:t>
      </w:r>
      <w:r w:rsidRPr="000D6A87">
        <w:rPr>
          <w:rFonts w:ascii="Times New Roman" w:hAnsi="Times New Roman" w:cs="Times New Roman"/>
          <w:b/>
          <w:sz w:val="28"/>
          <w:szCs w:val="28"/>
          <w:lang w:val="uk-UA"/>
        </w:rPr>
        <w:t>_______</w:t>
      </w:r>
    </w:p>
    <w:p w14:paraId="169E544A" w14:textId="77777777" w:rsidR="0024234D" w:rsidRPr="000D6A87" w:rsidRDefault="0024234D" w:rsidP="0024234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D6A87">
        <w:rPr>
          <w:rFonts w:ascii="Times New Roman" w:hAnsi="Times New Roman" w:cs="Times New Roman"/>
          <w:sz w:val="28"/>
          <w:szCs w:val="28"/>
          <w:lang w:val="uk-UA"/>
        </w:rPr>
        <w:br/>
        <w:t>Таблиця спостережень</w:t>
      </w:r>
    </w:p>
    <w:tbl>
      <w:tblPr>
        <w:tblStyle w:val="a3"/>
        <w:tblW w:w="10954" w:type="dxa"/>
        <w:tblLook w:val="04A0" w:firstRow="1" w:lastRow="0" w:firstColumn="1" w:lastColumn="0" w:noHBand="0" w:noVBand="1"/>
      </w:tblPr>
      <w:tblGrid>
        <w:gridCol w:w="1393"/>
        <w:gridCol w:w="1893"/>
        <w:gridCol w:w="1111"/>
        <w:gridCol w:w="1311"/>
        <w:gridCol w:w="1311"/>
        <w:gridCol w:w="1312"/>
        <w:gridCol w:w="1311"/>
        <w:gridCol w:w="1312"/>
      </w:tblGrid>
      <w:tr w:rsidR="0024234D" w:rsidRPr="000D6A87" w14:paraId="47A7DED3" w14:textId="77777777" w:rsidTr="00972DA2">
        <w:trPr>
          <w:trHeight w:val="326"/>
        </w:trPr>
        <w:tc>
          <w:tcPr>
            <w:tcW w:w="1393" w:type="dxa"/>
            <w:vMerge w:val="restart"/>
            <w:vAlign w:val="center"/>
          </w:tcPr>
          <w:p w14:paraId="53144B6F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893" w:type="dxa"/>
            <w:vMerge w:val="restart"/>
            <w:vAlign w:val="center"/>
          </w:tcPr>
          <w:p w14:paraId="4C9ED623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11" w:type="dxa"/>
            <w:vMerge w:val="restart"/>
          </w:tcPr>
          <w:p w14:paraId="0489DD60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Од. </w:t>
            </w:r>
          </w:p>
          <w:p w14:paraId="37FE6B7D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виміру</w:t>
            </w:r>
          </w:p>
        </w:tc>
        <w:tc>
          <w:tcPr>
            <w:tcW w:w="6557" w:type="dxa"/>
            <w:gridSpan w:val="5"/>
          </w:tcPr>
          <w:p w14:paraId="366E7C6B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точки</w:t>
            </w:r>
          </w:p>
        </w:tc>
      </w:tr>
      <w:tr w:rsidR="0024234D" w:rsidRPr="000D6A87" w14:paraId="0913C655" w14:textId="77777777" w:rsidTr="00972DA2">
        <w:trPr>
          <w:trHeight w:val="356"/>
        </w:trPr>
        <w:tc>
          <w:tcPr>
            <w:tcW w:w="1393" w:type="dxa"/>
            <w:vMerge/>
          </w:tcPr>
          <w:p w14:paraId="0E1C2936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93" w:type="dxa"/>
            <w:vMerge/>
          </w:tcPr>
          <w:p w14:paraId="6965A6F3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11" w:type="dxa"/>
            <w:vMerge/>
          </w:tcPr>
          <w:p w14:paraId="7BC2AA2A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1" w:type="dxa"/>
            <w:vAlign w:val="center"/>
          </w:tcPr>
          <w:p w14:paraId="7607110E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11" w:type="dxa"/>
            <w:vAlign w:val="center"/>
          </w:tcPr>
          <w:p w14:paraId="08263369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12" w:type="dxa"/>
            <w:vAlign w:val="center"/>
          </w:tcPr>
          <w:p w14:paraId="3C8EF738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11" w:type="dxa"/>
            <w:vAlign w:val="center"/>
          </w:tcPr>
          <w:p w14:paraId="53AF0266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12" w:type="dxa"/>
            <w:vAlign w:val="center"/>
          </w:tcPr>
          <w:p w14:paraId="7BFBE1D6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24234D" w:rsidRPr="000D6A87" w14:paraId="3FD3362B" w14:textId="77777777" w:rsidTr="00972DA2">
        <w:trPr>
          <w:trHeight w:val="1340"/>
        </w:trPr>
        <w:tc>
          <w:tcPr>
            <w:tcW w:w="1393" w:type="dxa"/>
            <w:vAlign w:val="center"/>
          </w:tcPr>
          <w:p w14:paraId="56AC5A75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93" w:type="dxa"/>
          </w:tcPr>
          <w:p w14:paraId="2D172175" w14:textId="77777777" w:rsidR="0024234D" w:rsidRPr="000D6A87" w:rsidRDefault="0024234D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0D6A87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11" w:type="dxa"/>
            <w:vAlign w:val="center"/>
          </w:tcPr>
          <w:p w14:paraId="6B6B4F02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11" w:type="dxa"/>
            <w:vAlign w:val="center"/>
          </w:tcPr>
          <w:p w14:paraId="0EC2E0D6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1" w:type="dxa"/>
            <w:vAlign w:val="center"/>
          </w:tcPr>
          <w:p w14:paraId="653834CD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2" w:type="dxa"/>
            <w:vAlign w:val="center"/>
          </w:tcPr>
          <w:p w14:paraId="384E8C1E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1" w:type="dxa"/>
            <w:vAlign w:val="center"/>
          </w:tcPr>
          <w:p w14:paraId="3862271A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2" w:type="dxa"/>
            <w:vAlign w:val="center"/>
          </w:tcPr>
          <w:p w14:paraId="2882DFDF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24234D" w:rsidRPr="000D6A87" w14:paraId="46C7FA68" w14:textId="77777777" w:rsidTr="00972DA2">
        <w:trPr>
          <w:trHeight w:val="1353"/>
        </w:trPr>
        <w:tc>
          <w:tcPr>
            <w:tcW w:w="1393" w:type="dxa"/>
            <w:vAlign w:val="center"/>
          </w:tcPr>
          <w:p w14:paraId="24D1E664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893" w:type="dxa"/>
          </w:tcPr>
          <w:p w14:paraId="23804AD8" w14:textId="77777777" w:rsidR="0024234D" w:rsidRPr="000D6A87" w:rsidRDefault="0024234D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0D6A87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11" w:type="dxa"/>
            <w:vAlign w:val="center"/>
          </w:tcPr>
          <w:p w14:paraId="0BC40302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11" w:type="dxa"/>
            <w:vAlign w:val="center"/>
          </w:tcPr>
          <w:p w14:paraId="79B42297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1" w:type="dxa"/>
            <w:vAlign w:val="center"/>
          </w:tcPr>
          <w:p w14:paraId="0E9FE3E9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2" w:type="dxa"/>
            <w:vAlign w:val="center"/>
          </w:tcPr>
          <w:p w14:paraId="26F7083C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1" w:type="dxa"/>
            <w:vAlign w:val="center"/>
          </w:tcPr>
          <w:p w14:paraId="6E03AE2D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2" w:type="dxa"/>
            <w:vAlign w:val="center"/>
          </w:tcPr>
          <w:p w14:paraId="1E3DE006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00DE326A" w14:textId="77777777" w:rsidR="0024234D" w:rsidRPr="000D6A87" w:rsidRDefault="0024234D" w:rsidP="0024234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740BCAF" w14:textId="77777777" w:rsidR="0024234D" w:rsidRPr="000D6A87" w:rsidRDefault="0024234D" w:rsidP="0024234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D6A87">
        <w:rPr>
          <w:rFonts w:ascii="Times New Roman" w:hAnsi="Times New Roman" w:cs="Times New Roman"/>
          <w:sz w:val="28"/>
          <w:szCs w:val="28"/>
          <w:lang w:val="uk-UA"/>
        </w:rPr>
        <w:t>Таблиця результатів</w:t>
      </w:r>
    </w:p>
    <w:tbl>
      <w:tblPr>
        <w:tblStyle w:val="a3"/>
        <w:tblW w:w="10977" w:type="dxa"/>
        <w:tblLook w:val="04A0" w:firstRow="1" w:lastRow="0" w:firstColumn="1" w:lastColumn="0" w:noHBand="0" w:noVBand="1"/>
      </w:tblPr>
      <w:tblGrid>
        <w:gridCol w:w="1396"/>
        <w:gridCol w:w="1897"/>
        <w:gridCol w:w="1113"/>
        <w:gridCol w:w="1314"/>
        <w:gridCol w:w="1314"/>
        <w:gridCol w:w="1314"/>
        <w:gridCol w:w="1314"/>
        <w:gridCol w:w="1315"/>
      </w:tblGrid>
      <w:tr w:rsidR="0024234D" w:rsidRPr="000D6A87" w14:paraId="399E3884" w14:textId="77777777" w:rsidTr="00972DA2">
        <w:trPr>
          <w:trHeight w:val="394"/>
        </w:trPr>
        <w:tc>
          <w:tcPr>
            <w:tcW w:w="1396" w:type="dxa"/>
            <w:vMerge w:val="restart"/>
            <w:vAlign w:val="center"/>
          </w:tcPr>
          <w:p w14:paraId="39937DE9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897" w:type="dxa"/>
            <w:vMerge w:val="restart"/>
            <w:vAlign w:val="center"/>
          </w:tcPr>
          <w:p w14:paraId="6A522E01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13" w:type="dxa"/>
            <w:vMerge w:val="restart"/>
          </w:tcPr>
          <w:p w14:paraId="6DBBDED0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Од. </w:t>
            </w:r>
          </w:p>
          <w:p w14:paraId="5B5FB477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виміру</w:t>
            </w:r>
          </w:p>
        </w:tc>
        <w:tc>
          <w:tcPr>
            <w:tcW w:w="6571" w:type="dxa"/>
            <w:gridSpan w:val="5"/>
          </w:tcPr>
          <w:p w14:paraId="019B3072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Величини тиску, Па</w:t>
            </w:r>
          </w:p>
        </w:tc>
      </w:tr>
      <w:tr w:rsidR="0024234D" w:rsidRPr="000D6A87" w14:paraId="4C06D6DC" w14:textId="77777777" w:rsidTr="00972DA2">
        <w:trPr>
          <w:trHeight w:val="414"/>
        </w:trPr>
        <w:tc>
          <w:tcPr>
            <w:tcW w:w="1396" w:type="dxa"/>
            <w:vMerge/>
          </w:tcPr>
          <w:p w14:paraId="05EAF527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97" w:type="dxa"/>
            <w:vMerge/>
          </w:tcPr>
          <w:p w14:paraId="21CB85E7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13" w:type="dxa"/>
            <w:vMerge/>
          </w:tcPr>
          <w:p w14:paraId="17DCB341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  <w:vAlign w:val="center"/>
          </w:tcPr>
          <w:p w14:paraId="08D59145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14" w:type="dxa"/>
            <w:vAlign w:val="center"/>
          </w:tcPr>
          <w:p w14:paraId="0432B094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14" w:type="dxa"/>
            <w:vAlign w:val="center"/>
          </w:tcPr>
          <w:p w14:paraId="27ACCD32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14" w:type="dxa"/>
            <w:vAlign w:val="center"/>
          </w:tcPr>
          <w:p w14:paraId="2B48D02E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15" w:type="dxa"/>
            <w:vAlign w:val="center"/>
          </w:tcPr>
          <w:p w14:paraId="23674676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24234D" w:rsidRPr="000D6A87" w14:paraId="56A0CD27" w14:textId="77777777" w:rsidTr="00972DA2">
        <w:trPr>
          <w:trHeight w:val="526"/>
        </w:trPr>
        <w:tc>
          <w:tcPr>
            <w:tcW w:w="1396" w:type="dxa"/>
            <w:vAlign w:val="center"/>
          </w:tcPr>
          <w:p w14:paraId="3D6DA664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897" w:type="dxa"/>
          </w:tcPr>
          <w:p w14:paraId="32951675" w14:textId="77777777" w:rsidR="0024234D" w:rsidRPr="000D6A87" w:rsidRDefault="0024234D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Швидкість,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v</w:t>
            </w:r>
            <w:r w:rsidRPr="000D6A87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13" w:type="dxa"/>
            <w:vAlign w:val="center"/>
          </w:tcPr>
          <w:p w14:paraId="1C8B4EF6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0D6A8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14" w:type="dxa"/>
            <w:vAlign w:val="center"/>
          </w:tcPr>
          <w:p w14:paraId="2760FFA5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  <w:vAlign w:val="center"/>
          </w:tcPr>
          <w:p w14:paraId="4F3C3355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  <w:vAlign w:val="center"/>
          </w:tcPr>
          <w:p w14:paraId="538A2E47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  <w:vAlign w:val="center"/>
          </w:tcPr>
          <w:p w14:paraId="771E30EE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5" w:type="dxa"/>
            <w:vAlign w:val="center"/>
          </w:tcPr>
          <w:p w14:paraId="5C48242E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24234D" w:rsidRPr="000D6A87" w14:paraId="56F7E778" w14:textId="77777777" w:rsidTr="00972DA2">
        <w:trPr>
          <w:trHeight w:val="466"/>
        </w:trPr>
        <w:tc>
          <w:tcPr>
            <w:tcW w:w="1396" w:type="dxa"/>
            <w:vAlign w:val="center"/>
          </w:tcPr>
          <w:p w14:paraId="71EB4634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897" w:type="dxa"/>
          </w:tcPr>
          <w:p w14:paraId="69F12E73" w14:textId="77777777" w:rsidR="0024234D" w:rsidRPr="000D6A87" w:rsidRDefault="0024234D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Швидкість,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v</w:t>
            </w:r>
            <w:r w:rsidRPr="000D6A87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1113" w:type="dxa"/>
            <w:vAlign w:val="center"/>
          </w:tcPr>
          <w:p w14:paraId="648FF1D4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0D6A8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0D6A8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14" w:type="dxa"/>
            <w:vAlign w:val="center"/>
          </w:tcPr>
          <w:p w14:paraId="013D3C1E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  <w:vAlign w:val="center"/>
          </w:tcPr>
          <w:p w14:paraId="2538062B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  <w:vAlign w:val="center"/>
          </w:tcPr>
          <w:p w14:paraId="71516D18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4" w:type="dxa"/>
            <w:vAlign w:val="center"/>
          </w:tcPr>
          <w:p w14:paraId="5BD33661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15" w:type="dxa"/>
            <w:vAlign w:val="center"/>
          </w:tcPr>
          <w:p w14:paraId="50DA04D3" w14:textId="77777777" w:rsidR="0024234D" w:rsidRPr="000D6A87" w:rsidRDefault="0024234D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7F77D81B" w14:textId="77777777" w:rsidR="0024234D" w:rsidRPr="000D6A87" w:rsidRDefault="0024234D" w:rsidP="0024234D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3AA8B21" w14:textId="77777777" w:rsidR="0024234D" w:rsidRDefault="0024234D" w:rsidP="0024234D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0A84CA0" w14:textId="77777777" w:rsidR="0024234D" w:rsidRPr="00C266AD" w:rsidRDefault="0024234D" w:rsidP="0024234D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43907595" w14:textId="77777777" w:rsidR="0024234D" w:rsidRPr="000D6A87" w:rsidRDefault="0024234D" w:rsidP="0024234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4056095E" wp14:editId="3FB22328">
            <wp:extent cx="4761186" cy="3581877"/>
            <wp:effectExtent l="0" t="0" r="1905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763936" cy="35839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FBBEB5" w14:textId="77777777" w:rsidR="0024234D" w:rsidRPr="000D6A87" w:rsidRDefault="0024234D" w:rsidP="0024234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FCFD69C" w14:textId="77777777" w:rsidR="0024234D" w:rsidRPr="000D6A87" w:rsidRDefault="0024234D" w:rsidP="0024234D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2FFB7E5D" wp14:editId="5E2B7E8A">
            <wp:extent cx="4903076" cy="3688622"/>
            <wp:effectExtent l="0" t="0" r="0" b="762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921194" cy="37022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8E2A2" w14:textId="77777777" w:rsidR="0024234D" w:rsidRPr="0010180F" w:rsidRDefault="0024234D" w:rsidP="0024234D">
      <w:pPr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9CB3106" w14:textId="77777777" w:rsidR="0024234D" w:rsidRDefault="0024234D" w:rsidP="0024234D">
      <w:pPr>
        <w:rPr>
          <w:rFonts w:ascii="Times New Roman" w:eastAsiaTheme="minorEastAsia" w:hAnsi="Times New Roman" w:cs="Times New Roman"/>
          <w:sz w:val="28"/>
          <w:szCs w:val="28"/>
          <w:lang w:val="en-US"/>
        </w:rPr>
      </w:pPr>
    </w:p>
    <w:p w14:paraId="03249AA9" w14:textId="77777777" w:rsidR="0024234D" w:rsidRDefault="0024234D" w:rsidP="0024234D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E4DF307" w14:textId="77777777" w:rsidR="0024234D" w:rsidRPr="0010180F" w:rsidRDefault="0024234D" w:rsidP="0024234D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Підпис студента _________________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Підпис викладача _________________</w:t>
      </w:r>
    </w:p>
    <w:p w14:paraId="7F711EC5" w14:textId="77777777" w:rsidR="00972DA2" w:rsidRDefault="00972DA2" w:rsidP="005E0E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1B66A7F" w14:textId="77777777" w:rsidR="005E0E0B" w:rsidRPr="005F074C" w:rsidRDefault="001C7BEC" w:rsidP="005E0E0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Лабораторна робота №</w:t>
      </w:r>
      <w:r w:rsidR="00EC66A4" w:rsidRPr="005F074C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="005F074C" w:rsidRPr="005F074C">
        <w:rPr>
          <w:rFonts w:ascii="Times New Roman" w:hAnsi="Times New Roman" w:cs="Times New Roman"/>
          <w:b/>
          <w:sz w:val="28"/>
          <w:szCs w:val="28"/>
        </w:rPr>
        <w:t>1</w:t>
      </w:r>
    </w:p>
    <w:p w14:paraId="3E205896" w14:textId="77777777" w:rsidR="005E0E0B" w:rsidRPr="00D4034F" w:rsidRDefault="005E0E0B" w:rsidP="005E0E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4034F">
        <w:rPr>
          <w:rFonts w:ascii="Times New Roman" w:hAnsi="Times New Roman" w:cs="Times New Roman"/>
          <w:b/>
          <w:sz w:val="28"/>
          <w:szCs w:val="28"/>
          <w:lang w:val="uk-UA"/>
        </w:rPr>
        <w:t>Розподіл тиску на поверхні циліндра</w:t>
      </w:r>
    </w:p>
    <w:p w14:paraId="79F35325" w14:textId="77777777" w:rsidR="005E0E0B" w:rsidRPr="0078757D" w:rsidRDefault="005E0E0B" w:rsidP="005E0E0B">
      <w:pPr>
        <w:jc w:val="center"/>
        <w:rPr>
          <w:b/>
          <w:lang w:val="uk-UA"/>
        </w:rPr>
      </w:pPr>
    </w:p>
    <w:p w14:paraId="06C9BEC9" w14:textId="77777777" w:rsidR="005E0E0B" w:rsidRDefault="005E0E0B" w:rsidP="005E0E0B">
      <w:pPr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45A25C48" wp14:editId="00BB226F">
            <wp:extent cx="6271260" cy="1976154"/>
            <wp:effectExtent l="0" t="0" r="0" b="5080"/>
            <wp:docPr id="25" name="Рисунок 25" descr="D:\Учеба\3.1\Ковалев Окончательный вариант\глеб\ПОЛНЫЙ 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а\3.1\Ковалев Окончательный вариант\глеб\ПОЛНЫЙ 3.pn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7401" cy="19749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A8E0BE" w14:textId="77777777" w:rsidR="005E0E0B" w:rsidRDefault="005E0E0B" w:rsidP="005E0E0B">
      <w:pPr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4034F">
        <w:rPr>
          <w:rFonts w:ascii="Times New Roman" w:hAnsi="Times New Roman" w:cs="Times New Roman"/>
          <w:sz w:val="28"/>
          <w:szCs w:val="28"/>
          <w:lang w:val="uk-UA"/>
        </w:rPr>
        <w:t xml:space="preserve">Температура повітря, </w:t>
      </w:r>
      <w:r w:rsidRPr="00D4034F">
        <w:rPr>
          <w:rFonts w:ascii="Times New Roman" w:hAnsi="Times New Roman" w:cs="Times New Roman"/>
          <w:b/>
          <w:i/>
          <w:sz w:val="28"/>
          <w:szCs w:val="28"/>
          <w:lang w:val="en-US"/>
        </w:rPr>
        <w:t>t</w:t>
      </w:r>
      <w:r w:rsidRPr="00D4034F">
        <w:rPr>
          <w:rFonts w:ascii="Times New Roman" w:hAnsi="Times New Roman" w:cs="Times New Roman"/>
          <w:b/>
          <w:i/>
          <w:sz w:val="28"/>
          <w:szCs w:val="28"/>
          <w:lang w:val="uk-UA"/>
        </w:rPr>
        <w:t>˚,</w:t>
      </w:r>
      <w:r w:rsidRPr="00D4034F">
        <w:rPr>
          <w:rFonts w:ascii="Times New Roman" w:hAnsi="Times New Roman" w:cs="Times New Roman"/>
          <w:b/>
          <w:i/>
          <w:sz w:val="28"/>
          <w:szCs w:val="28"/>
          <w:lang w:val="en-US"/>
        </w:rPr>
        <w:t>C</w:t>
      </w:r>
      <w:r w:rsidRPr="00D4034F">
        <w:rPr>
          <w:rFonts w:ascii="Times New Roman" w:hAnsi="Times New Roman" w:cs="Times New Roman"/>
          <w:b/>
          <w:i/>
          <w:sz w:val="28"/>
          <w:szCs w:val="28"/>
          <w:lang w:val="uk-UA"/>
        </w:rPr>
        <w:t>__________</w:t>
      </w:r>
      <w:r w:rsidRPr="00D4034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 </w:t>
      </w:r>
    </w:p>
    <w:p w14:paraId="5DC28395" w14:textId="77777777" w:rsidR="005E0E0B" w:rsidRDefault="005E0E0B" w:rsidP="005E0E0B">
      <w:pPr>
        <w:tabs>
          <w:tab w:val="left" w:pos="7764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D4034F">
        <w:rPr>
          <w:rFonts w:ascii="Times New Roman" w:hAnsi="Times New Roman" w:cs="Times New Roman"/>
          <w:sz w:val="28"/>
          <w:szCs w:val="28"/>
          <w:lang w:val="uk-UA"/>
        </w:rPr>
        <w:t xml:space="preserve">Частота обертання вентилятора  </w:t>
      </w:r>
      <w:r w:rsidRPr="00D4034F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D4034F">
        <w:rPr>
          <w:rFonts w:ascii="Times New Roman" w:hAnsi="Times New Roman" w:cs="Times New Roman"/>
          <w:b/>
          <w:sz w:val="28"/>
          <w:szCs w:val="28"/>
          <w:vertAlign w:val="subscript"/>
        </w:rPr>
        <w:t>1</w:t>
      </w:r>
      <w:r w:rsidRPr="00D4034F">
        <w:rPr>
          <w:rFonts w:ascii="Times New Roman" w:hAnsi="Times New Roman" w:cs="Times New Roman"/>
          <w:b/>
          <w:sz w:val="28"/>
          <w:szCs w:val="28"/>
        </w:rPr>
        <w:t>=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______</w:t>
      </w:r>
      <w:r w:rsidRPr="00D4034F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D4034F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D4034F">
        <w:rPr>
          <w:rFonts w:ascii="Times New Roman" w:hAnsi="Times New Roman" w:cs="Times New Roman"/>
          <w:b/>
          <w:sz w:val="28"/>
          <w:szCs w:val="28"/>
        </w:rPr>
        <w:t>=</w:t>
      </w:r>
      <w:r w:rsidRPr="00D4034F">
        <w:rPr>
          <w:rFonts w:ascii="Times New Roman" w:hAnsi="Times New Roman" w:cs="Times New Roman"/>
          <w:b/>
          <w:sz w:val="28"/>
          <w:szCs w:val="28"/>
          <w:lang w:val="uk-UA"/>
        </w:rPr>
        <w:t>_______</w:t>
      </w:r>
      <w:r w:rsidRPr="00D4034F">
        <w:rPr>
          <w:rFonts w:ascii="Times New Roman" w:hAnsi="Times New Roman" w:cs="Times New Roman"/>
          <w:sz w:val="28"/>
          <w:szCs w:val="28"/>
          <w:lang w:val="uk-UA"/>
        </w:rPr>
        <w:br/>
        <w:t xml:space="preserve"> </w:t>
      </w:r>
    </w:p>
    <w:p w14:paraId="0A3ECB91" w14:textId="77777777" w:rsidR="005E0E0B" w:rsidRPr="00D4034F" w:rsidRDefault="005E0E0B" w:rsidP="005E0E0B">
      <w:pPr>
        <w:tabs>
          <w:tab w:val="left" w:pos="7764"/>
        </w:tabs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4034F">
        <w:rPr>
          <w:rFonts w:ascii="Times New Roman" w:hAnsi="Times New Roman" w:cs="Times New Roman"/>
          <w:sz w:val="28"/>
          <w:szCs w:val="28"/>
          <w:lang w:val="uk-UA"/>
        </w:rPr>
        <w:t>Таблиця спостережень</w:t>
      </w:r>
    </w:p>
    <w:tbl>
      <w:tblPr>
        <w:tblStyle w:val="a3"/>
        <w:tblW w:w="10870" w:type="dxa"/>
        <w:tblLook w:val="04A0" w:firstRow="1" w:lastRow="0" w:firstColumn="1" w:lastColumn="0" w:noHBand="0" w:noVBand="1"/>
      </w:tblPr>
      <w:tblGrid>
        <w:gridCol w:w="1101"/>
        <w:gridCol w:w="2228"/>
        <w:gridCol w:w="1034"/>
        <w:gridCol w:w="1301"/>
        <w:gridCol w:w="1301"/>
        <w:gridCol w:w="1302"/>
        <w:gridCol w:w="1301"/>
        <w:gridCol w:w="1302"/>
      </w:tblGrid>
      <w:tr w:rsidR="005E0E0B" w:rsidRPr="00D4034F" w14:paraId="6FF7D20E" w14:textId="77777777" w:rsidTr="00972DA2">
        <w:trPr>
          <w:trHeight w:val="329"/>
        </w:trPr>
        <w:tc>
          <w:tcPr>
            <w:tcW w:w="1101" w:type="dxa"/>
            <w:vMerge w:val="restart"/>
            <w:vAlign w:val="center"/>
          </w:tcPr>
          <w:p w14:paraId="26142463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228" w:type="dxa"/>
            <w:vMerge w:val="restart"/>
            <w:vAlign w:val="center"/>
          </w:tcPr>
          <w:p w14:paraId="6DC4B1F8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034" w:type="dxa"/>
            <w:vMerge w:val="restart"/>
          </w:tcPr>
          <w:p w14:paraId="2DEC664A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Од. </w:t>
            </w:r>
          </w:p>
          <w:p w14:paraId="611CEDA3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виміру</w:t>
            </w:r>
          </w:p>
        </w:tc>
        <w:tc>
          <w:tcPr>
            <w:tcW w:w="6507" w:type="dxa"/>
            <w:gridSpan w:val="5"/>
          </w:tcPr>
          <w:p w14:paraId="2DD56E5E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точки</w:t>
            </w:r>
          </w:p>
        </w:tc>
      </w:tr>
      <w:tr w:rsidR="005E0E0B" w:rsidRPr="00D4034F" w14:paraId="7CF462C0" w14:textId="77777777" w:rsidTr="00972DA2">
        <w:trPr>
          <w:trHeight w:val="360"/>
        </w:trPr>
        <w:tc>
          <w:tcPr>
            <w:tcW w:w="1101" w:type="dxa"/>
            <w:vMerge/>
          </w:tcPr>
          <w:p w14:paraId="11424EFC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228" w:type="dxa"/>
            <w:vMerge/>
          </w:tcPr>
          <w:p w14:paraId="37DCE29A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034" w:type="dxa"/>
            <w:vMerge/>
          </w:tcPr>
          <w:p w14:paraId="2FEE0B9B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1" w:type="dxa"/>
            <w:vAlign w:val="center"/>
          </w:tcPr>
          <w:p w14:paraId="5A401518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01" w:type="dxa"/>
            <w:vAlign w:val="center"/>
          </w:tcPr>
          <w:p w14:paraId="6776271D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02" w:type="dxa"/>
            <w:vAlign w:val="center"/>
          </w:tcPr>
          <w:p w14:paraId="3AC764DE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01" w:type="dxa"/>
            <w:vAlign w:val="center"/>
          </w:tcPr>
          <w:p w14:paraId="0E75709E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302" w:type="dxa"/>
            <w:vAlign w:val="center"/>
          </w:tcPr>
          <w:p w14:paraId="4A6E1A51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5E0E0B" w:rsidRPr="00D4034F" w14:paraId="5E342636" w14:textId="77777777" w:rsidTr="00972DA2">
        <w:trPr>
          <w:trHeight w:val="1354"/>
        </w:trPr>
        <w:tc>
          <w:tcPr>
            <w:tcW w:w="1101" w:type="dxa"/>
            <w:vAlign w:val="center"/>
          </w:tcPr>
          <w:p w14:paraId="467D4AF9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228" w:type="dxa"/>
          </w:tcPr>
          <w:p w14:paraId="4FB20999" w14:textId="77777777" w:rsidR="005E0E0B" w:rsidRPr="00D4034F" w:rsidRDefault="005E0E0B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Покази батарейного манометра,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D4034F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034" w:type="dxa"/>
            <w:vAlign w:val="center"/>
          </w:tcPr>
          <w:p w14:paraId="7C2715EF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01" w:type="dxa"/>
            <w:vAlign w:val="center"/>
          </w:tcPr>
          <w:p w14:paraId="02816C7C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1" w:type="dxa"/>
            <w:vAlign w:val="center"/>
          </w:tcPr>
          <w:p w14:paraId="3A2B91DC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2" w:type="dxa"/>
            <w:vAlign w:val="center"/>
          </w:tcPr>
          <w:p w14:paraId="34878356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1" w:type="dxa"/>
            <w:vAlign w:val="center"/>
          </w:tcPr>
          <w:p w14:paraId="4DC63FA0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2" w:type="dxa"/>
            <w:vAlign w:val="center"/>
          </w:tcPr>
          <w:p w14:paraId="4983BE9B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0E0B" w:rsidRPr="00D4034F" w14:paraId="5C7621A4" w14:textId="77777777" w:rsidTr="00972DA2">
        <w:trPr>
          <w:trHeight w:val="1367"/>
        </w:trPr>
        <w:tc>
          <w:tcPr>
            <w:tcW w:w="1101" w:type="dxa"/>
            <w:vAlign w:val="center"/>
          </w:tcPr>
          <w:p w14:paraId="11AAC0A9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228" w:type="dxa"/>
          </w:tcPr>
          <w:p w14:paraId="5EADBB1B" w14:textId="77777777" w:rsidR="005E0E0B" w:rsidRPr="00D4034F" w:rsidRDefault="005E0E0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D4034F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034" w:type="dxa"/>
            <w:vAlign w:val="center"/>
          </w:tcPr>
          <w:p w14:paraId="49EFDEFD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01" w:type="dxa"/>
            <w:vAlign w:val="center"/>
          </w:tcPr>
          <w:p w14:paraId="124A6422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1" w:type="dxa"/>
            <w:vAlign w:val="center"/>
          </w:tcPr>
          <w:p w14:paraId="4AF0261F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2" w:type="dxa"/>
            <w:vAlign w:val="center"/>
          </w:tcPr>
          <w:p w14:paraId="79F34ED2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1" w:type="dxa"/>
            <w:vAlign w:val="center"/>
          </w:tcPr>
          <w:p w14:paraId="0623CD26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02" w:type="dxa"/>
            <w:vAlign w:val="center"/>
          </w:tcPr>
          <w:p w14:paraId="2681CBDA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3AF57A4D" w14:textId="77777777" w:rsidR="005E0E0B" w:rsidRDefault="005E0E0B" w:rsidP="005E0E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661C11F" w14:textId="77777777" w:rsidR="005E0E0B" w:rsidRPr="00D4034F" w:rsidRDefault="005E0E0B" w:rsidP="005E0E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4034F">
        <w:rPr>
          <w:rFonts w:ascii="Times New Roman" w:hAnsi="Times New Roman" w:cs="Times New Roman"/>
          <w:sz w:val="28"/>
          <w:szCs w:val="28"/>
          <w:lang w:val="uk-UA"/>
        </w:rPr>
        <w:t>Таблиця результатів</w:t>
      </w:r>
    </w:p>
    <w:tbl>
      <w:tblPr>
        <w:tblStyle w:val="a3"/>
        <w:tblW w:w="10915" w:type="dxa"/>
        <w:tblLook w:val="04A0" w:firstRow="1" w:lastRow="0" w:firstColumn="1" w:lastColumn="0" w:noHBand="0" w:noVBand="1"/>
      </w:tblPr>
      <w:tblGrid>
        <w:gridCol w:w="1242"/>
        <w:gridCol w:w="2065"/>
        <w:gridCol w:w="1158"/>
        <w:gridCol w:w="1290"/>
        <w:gridCol w:w="1290"/>
        <w:gridCol w:w="1290"/>
        <w:gridCol w:w="1290"/>
        <w:gridCol w:w="1290"/>
      </w:tblGrid>
      <w:tr w:rsidR="005E0E0B" w:rsidRPr="00D4034F" w14:paraId="7404F83F" w14:textId="77777777" w:rsidTr="00972DA2">
        <w:trPr>
          <w:trHeight w:val="402"/>
        </w:trPr>
        <w:tc>
          <w:tcPr>
            <w:tcW w:w="1242" w:type="dxa"/>
            <w:vMerge w:val="restart"/>
            <w:vAlign w:val="center"/>
          </w:tcPr>
          <w:p w14:paraId="1F3ACAB5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2065" w:type="dxa"/>
            <w:vMerge w:val="restart"/>
            <w:vAlign w:val="center"/>
          </w:tcPr>
          <w:p w14:paraId="2D7F52C1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58" w:type="dxa"/>
            <w:vMerge w:val="restart"/>
          </w:tcPr>
          <w:p w14:paraId="08967728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Од. </w:t>
            </w:r>
          </w:p>
          <w:p w14:paraId="0F65E01F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виміру</w:t>
            </w:r>
          </w:p>
        </w:tc>
        <w:tc>
          <w:tcPr>
            <w:tcW w:w="6450" w:type="dxa"/>
            <w:gridSpan w:val="5"/>
          </w:tcPr>
          <w:p w14:paraId="5253CDA4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Величини тиску, Па</w:t>
            </w:r>
          </w:p>
        </w:tc>
      </w:tr>
      <w:tr w:rsidR="005E0E0B" w:rsidRPr="00D4034F" w14:paraId="25D9E6F7" w14:textId="77777777" w:rsidTr="00972DA2">
        <w:trPr>
          <w:trHeight w:val="423"/>
        </w:trPr>
        <w:tc>
          <w:tcPr>
            <w:tcW w:w="1242" w:type="dxa"/>
            <w:vMerge/>
          </w:tcPr>
          <w:p w14:paraId="7DB489C3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065" w:type="dxa"/>
            <w:vMerge/>
          </w:tcPr>
          <w:p w14:paraId="1215E7DE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58" w:type="dxa"/>
            <w:vMerge/>
          </w:tcPr>
          <w:p w14:paraId="6D6CE405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90" w:type="dxa"/>
            <w:vAlign w:val="center"/>
          </w:tcPr>
          <w:p w14:paraId="057492C0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90" w:type="dxa"/>
            <w:vAlign w:val="center"/>
          </w:tcPr>
          <w:p w14:paraId="642E77D6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90" w:type="dxa"/>
            <w:vAlign w:val="center"/>
          </w:tcPr>
          <w:p w14:paraId="65B82D66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90" w:type="dxa"/>
            <w:vAlign w:val="center"/>
          </w:tcPr>
          <w:p w14:paraId="65B28808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90" w:type="dxa"/>
            <w:vAlign w:val="center"/>
          </w:tcPr>
          <w:p w14:paraId="0D197CEA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5E0E0B" w:rsidRPr="00D4034F" w14:paraId="712A5FD8" w14:textId="77777777" w:rsidTr="00972DA2">
        <w:trPr>
          <w:trHeight w:val="803"/>
        </w:trPr>
        <w:tc>
          <w:tcPr>
            <w:tcW w:w="1242" w:type="dxa"/>
            <w:vAlign w:val="center"/>
          </w:tcPr>
          <w:p w14:paraId="337E4FEC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2065" w:type="dxa"/>
          </w:tcPr>
          <w:p w14:paraId="0FCCE16F" w14:textId="77777777" w:rsidR="005E0E0B" w:rsidRPr="00D4034F" w:rsidRDefault="005E0E0B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Швидкість,</w:t>
            </w: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v</w:t>
            </w:r>
            <w:r w:rsidRPr="00D4034F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58" w:type="dxa"/>
            <w:vAlign w:val="center"/>
          </w:tcPr>
          <w:p w14:paraId="41F12ADA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D4034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290" w:type="dxa"/>
            <w:vAlign w:val="center"/>
          </w:tcPr>
          <w:p w14:paraId="5C05CAA1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90" w:type="dxa"/>
            <w:vAlign w:val="center"/>
          </w:tcPr>
          <w:p w14:paraId="653B6FBB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90" w:type="dxa"/>
            <w:vAlign w:val="center"/>
          </w:tcPr>
          <w:p w14:paraId="343A52B1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90" w:type="dxa"/>
            <w:vAlign w:val="center"/>
          </w:tcPr>
          <w:p w14:paraId="3C833082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90" w:type="dxa"/>
            <w:vAlign w:val="center"/>
          </w:tcPr>
          <w:p w14:paraId="0FE8CDC3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5E0E0B" w:rsidRPr="00D4034F" w14:paraId="60397FB8" w14:textId="77777777" w:rsidTr="00972DA2">
        <w:trPr>
          <w:trHeight w:val="803"/>
        </w:trPr>
        <w:tc>
          <w:tcPr>
            <w:tcW w:w="1242" w:type="dxa"/>
            <w:vAlign w:val="center"/>
          </w:tcPr>
          <w:p w14:paraId="01ABCF8B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2065" w:type="dxa"/>
          </w:tcPr>
          <w:p w14:paraId="3745B487" w14:textId="77777777" w:rsidR="005E0E0B" w:rsidRPr="00D4034F" w:rsidRDefault="005E0E0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Швидкість,</w:t>
            </w:r>
            <w:r w:rsidRPr="00D4034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v</w:t>
            </w:r>
            <w:r w:rsidRPr="00D4034F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1158" w:type="dxa"/>
            <w:vAlign w:val="center"/>
          </w:tcPr>
          <w:p w14:paraId="082B7F42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D4034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D4034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290" w:type="dxa"/>
            <w:vAlign w:val="center"/>
          </w:tcPr>
          <w:p w14:paraId="07BDB3CA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90" w:type="dxa"/>
            <w:vAlign w:val="center"/>
          </w:tcPr>
          <w:p w14:paraId="13A6F153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90" w:type="dxa"/>
            <w:vAlign w:val="center"/>
          </w:tcPr>
          <w:p w14:paraId="0684C5B0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90" w:type="dxa"/>
            <w:vAlign w:val="center"/>
          </w:tcPr>
          <w:p w14:paraId="2EA09DD2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90" w:type="dxa"/>
            <w:vAlign w:val="center"/>
          </w:tcPr>
          <w:p w14:paraId="62D3538F" w14:textId="77777777" w:rsidR="005E0E0B" w:rsidRPr="00D4034F" w:rsidRDefault="005E0E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18E5AFD4" w14:textId="77777777" w:rsidR="005E0E0B" w:rsidRPr="00D4034F" w:rsidRDefault="005E0E0B" w:rsidP="005E0E0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E9726C4" w14:textId="77777777" w:rsidR="005E0E0B" w:rsidRPr="00D4034F" w:rsidRDefault="005E0E0B" w:rsidP="005E0E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26249B7F" wp14:editId="656E2031">
            <wp:extent cx="4953000" cy="3726180"/>
            <wp:effectExtent l="0" t="0" r="0" b="762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953000" cy="3726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0260A">
        <w:rPr>
          <w:noProof/>
          <w:lang w:eastAsia="ru-RU"/>
        </w:rPr>
        <w:t xml:space="preserve"> </w:t>
      </w:r>
      <w:r>
        <w:rPr>
          <w:noProof/>
          <w:lang w:val="uk-UA" w:eastAsia="uk-UA"/>
        </w:rPr>
        <w:drawing>
          <wp:inline distT="0" distB="0" distL="0" distR="0" wp14:anchorId="4CD5E0F6" wp14:editId="442427C4">
            <wp:extent cx="4953000" cy="3726180"/>
            <wp:effectExtent l="0" t="0" r="0" b="762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953000" cy="3726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B7035F" w14:textId="77777777" w:rsidR="005E0E0B" w:rsidRPr="00D4034F" w:rsidRDefault="005E0E0B" w:rsidP="005E0E0B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3092901" w14:textId="77777777" w:rsidR="005E0E0B" w:rsidRDefault="005E0E0B" w:rsidP="005E0E0B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2176EEDF" w14:textId="77777777" w:rsidR="005E0E0B" w:rsidRDefault="005E0E0B" w:rsidP="005E0E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6AB69CE1" w14:textId="77777777" w:rsidR="005E0E0B" w:rsidRDefault="005E0E0B" w:rsidP="005E0E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AAD4298" w14:textId="77777777" w:rsidR="005E1683" w:rsidRDefault="005E0E0B" w:rsidP="00DF7750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Підпис студента _________________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Підпис викладача _________________</w:t>
      </w:r>
    </w:p>
    <w:p w14:paraId="63E0BFC5" w14:textId="77777777" w:rsidR="00972DA2" w:rsidRDefault="00972DA2" w:rsidP="0096792B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029E0D4" w14:textId="77777777" w:rsidR="0096792B" w:rsidRPr="00B31E0D" w:rsidRDefault="0096792B" w:rsidP="0096792B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54C1E">
        <w:rPr>
          <w:rFonts w:ascii="Times New Roman" w:hAnsi="Times New Roman" w:cs="Times New Roman"/>
          <w:b/>
          <w:sz w:val="28"/>
          <w:szCs w:val="28"/>
        </w:rPr>
        <w:lastRenderedPageBreak/>
        <w:t>Лабораторна робота №</w:t>
      </w:r>
      <w:r w:rsidR="00EC66A4" w:rsidRPr="00B31E0D">
        <w:rPr>
          <w:rFonts w:ascii="Times New Roman" w:hAnsi="Times New Roman" w:cs="Times New Roman"/>
          <w:b/>
          <w:sz w:val="28"/>
          <w:szCs w:val="28"/>
        </w:rPr>
        <w:t xml:space="preserve"> 1</w:t>
      </w:r>
      <w:r w:rsidR="005F074C" w:rsidRPr="00B31E0D">
        <w:rPr>
          <w:rFonts w:ascii="Times New Roman" w:hAnsi="Times New Roman" w:cs="Times New Roman"/>
          <w:b/>
          <w:sz w:val="28"/>
          <w:szCs w:val="28"/>
        </w:rPr>
        <w:t>2</w:t>
      </w:r>
    </w:p>
    <w:p w14:paraId="21A2ECF3" w14:textId="77777777" w:rsidR="0096792B" w:rsidRPr="00554C1E" w:rsidRDefault="0096792B" w:rsidP="0096792B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54C1E">
        <w:rPr>
          <w:rFonts w:ascii="Times New Roman" w:hAnsi="Times New Roman" w:cs="Times New Roman"/>
          <w:b/>
          <w:sz w:val="28"/>
          <w:szCs w:val="28"/>
        </w:rPr>
        <w:t>Розпод</w:t>
      </w:r>
      <w:r w:rsidRPr="00554C1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554C1E">
        <w:rPr>
          <w:rFonts w:ascii="Times New Roman" w:hAnsi="Times New Roman" w:cs="Times New Roman"/>
          <w:b/>
          <w:sz w:val="28"/>
          <w:szCs w:val="28"/>
        </w:rPr>
        <w:t>л тиску на поверхн</w:t>
      </w:r>
      <w:r w:rsidRPr="00554C1E">
        <w:rPr>
          <w:rFonts w:ascii="Times New Roman" w:hAnsi="Times New Roman" w:cs="Times New Roman"/>
          <w:b/>
          <w:sz w:val="28"/>
          <w:szCs w:val="28"/>
          <w:lang w:val="uk-UA"/>
        </w:rPr>
        <w:t>і диску</w:t>
      </w:r>
    </w:p>
    <w:p w14:paraId="0268E825" w14:textId="77777777" w:rsidR="0096792B" w:rsidRPr="004C425C" w:rsidRDefault="0096792B" w:rsidP="0096792B">
      <w:pPr>
        <w:jc w:val="center"/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3A166158" wp14:editId="07A15054">
            <wp:extent cx="6645910" cy="1819713"/>
            <wp:effectExtent l="0" t="0" r="2540" b="9525"/>
            <wp:docPr id="32" name="Рисунок 32" descr="D:\Учеба\3.1\Ковалев Окончательный вариант\глеб\ПОЛНЫЙ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а\3.1\Ковалев Окончательный вариант\глеб\ПОЛНЫЙ 1.pn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819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9E79F5" w14:textId="77777777" w:rsidR="0096792B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54C1E">
        <w:rPr>
          <w:rFonts w:ascii="Times New Roman" w:hAnsi="Times New Roman" w:cs="Times New Roman"/>
          <w:sz w:val="28"/>
          <w:szCs w:val="28"/>
          <w:lang w:val="uk-UA"/>
        </w:rPr>
        <w:t>Температура повітря</w:t>
      </w:r>
      <w:r w:rsidRPr="00554C1E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r w:rsidRPr="00554C1E">
        <w:rPr>
          <w:rFonts w:ascii="Times New Roman" w:hAnsi="Times New Roman" w:cs="Times New Roman"/>
          <w:b/>
          <w:i/>
          <w:sz w:val="28"/>
          <w:szCs w:val="28"/>
          <w:lang w:val="en-US"/>
        </w:rPr>
        <w:t>t</w:t>
      </w:r>
      <w:r w:rsidRPr="00554C1E">
        <w:rPr>
          <w:rFonts w:ascii="Times New Roman" w:hAnsi="Times New Roman" w:cs="Times New Roman"/>
          <w:b/>
          <w:i/>
          <w:sz w:val="28"/>
          <w:szCs w:val="28"/>
          <w:lang w:val="uk-UA"/>
        </w:rPr>
        <w:t>˚,</w:t>
      </w:r>
      <w:r w:rsidRPr="00554C1E">
        <w:rPr>
          <w:rFonts w:ascii="Times New Roman" w:hAnsi="Times New Roman" w:cs="Times New Roman"/>
          <w:b/>
          <w:i/>
          <w:sz w:val="28"/>
          <w:szCs w:val="28"/>
          <w:lang w:val="en-US"/>
        </w:rPr>
        <w:t>C</w:t>
      </w:r>
      <w:r w:rsidRPr="00554C1E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__________ </w:t>
      </w:r>
      <w:r w:rsidRPr="00554C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</w:t>
      </w:r>
      <w:r w:rsidRPr="00554C1E">
        <w:rPr>
          <w:rFonts w:ascii="Times New Roman" w:hAnsi="Times New Roman" w:cs="Times New Roman"/>
          <w:sz w:val="28"/>
          <w:szCs w:val="28"/>
          <w:lang w:val="uk-UA"/>
        </w:rPr>
        <w:t xml:space="preserve">Густина повітря </w:t>
      </w:r>
      <w:r w:rsidRPr="00554C1E">
        <w:rPr>
          <w:rFonts w:ascii="Times New Roman" w:hAnsi="Times New Roman" w:cs="Times New Roman"/>
          <w:b/>
          <w:sz w:val="28"/>
          <w:szCs w:val="28"/>
          <w:lang w:val="uk-UA"/>
        </w:rPr>
        <w:t>ρ, кг</w:t>
      </w:r>
      <w:r w:rsidRPr="00554C1E">
        <w:rPr>
          <w:rFonts w:ascii="Times New Roman" w:hAnsi="Times New Roman" w:cs="Times New Roman"/>
          <w:b/>
          <w:sz w:val="28"/>
          <w:szCs w:val="28"/>
        </w:rPr>
        <w:t>/</w:t>
      </w:r>
      <w:r w:rsidRPr="00554C1E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Pr="00554C1E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 xml:space="preserve">3     </w:t>
      </w:r>
      <w:r w:rsidRPr="00554C1E">
        <w:rPr>
          <w:rFonts w:ascii="Times New Roman" w:hAnsi="Times New Roman" w:cs="Times New Roman"/>
          <w:b/>
          <w:sz w:val="28"/>
          <w:szCs w:val="28"/>
          <w:lang w:val="uk-UA"/>
        </w:rPr>
        <w:t>____________</w:t>
      </w:r>
      <w:r w:rsidRPr="00554C1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</w:t>
      </w:r>
      <w:r w:rsidRPr="00554C1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  <w:r w:rsidRPr="00554C1E">
        <w:rPr>
          <w:rFonts w:ascii="Times New Roman" w:hAnsi="Times New Roman" w:cs="Times New Roman"/>
          <w:sz w:val="28"/>
          <w:szCs w:val="28"/>
          <w:lang w:val="uk-UA"/>
        </w:rPr>
        <w:t xml:space="preserve">Частота обертання вентилятора  </w:t>
      </w:r>
      <w:r w:rsidRPr="00554C1E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554C1E">
        <w:rPr>
          <w:rFonts w:ascii="Times New Roman" w:hAnsi="Times New Roman" w:cs="Times New Roman"/>
          <w:b/>
          <w:sz w:val="28"/>
          <w:szCs w:val="28"/>
          <w:vertAlign w:val="subscript"/>
        </w:rPr>
        <w:t>1</w:t>
      </w:r>
      <w:r w:rsidRPr="00554C1E">
        <w:rPr>
          <w:rFonts w:ascii="Times New Roman" w:hAnsi="Times New Roman" w:cs="Times New Roman"/>
          <w:b/>
          <w:sz w:val="28"/>
          <w:szCs w:val="28"/>
        </w:rPr>
        <w:t>=</w:t>
      </w:r>
      <w:r w:rsidRPr="00554C1E">
        <w:rPr>
          <w:rFonts w:ascii="Times New Roman" w:hAnsi="Times New Roman" w:cs="Times New Roman"/>
          <w:b/>
          <w:sz w:val="28"/>
          <w:szCs w:val="28"/>
          <w:lang w:val="uk-UA"/>
        </w:rPr>
        <w:t>_______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54C1E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554C1E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554C1E">
        <w:rPr>
          <w:rFonts w:ascii="Times New Roman" w:hAnsi="Times New Roman" w:cs="Times New Roman"/>
          <w:b/>
          <w:sz w:val="28"/>
          <w:szCs w:val="28"/>
        </w:rPr>
        <w:t>=</w:t>
      </w:r>
      <w:r w:rsidRPr="00554C1E">
        <w:rPr>
          <w:rFonts w:ascii="Times New Roman" w:hAnsi="Times New Roman" w:cs="Times New Roman"/>
          <w:b/>
          <w:sz w:val="28"/>
          <w:szCs w:val="28"/>
          <w:lang w:val="uk-UA"/>
        </w:rPr>
        <w:t>_______</w:t>
      </w:r>
      <w:r w:rsidRPr="00554C1E">
        <w:rPr>
          <w:rFonts w:ascii="Times New Roman" w:hAnsi="Times New Roman" w:cs="Times New Roman"/>
          <w:b/>
          <w:sz w:val="28"/>
          <w:szCs w:val="28"/>
          <w:lang w:val="uk-UA"/>
        </w:rPr>
        <w:br/>
      </w:r>
    </w:p>
    <w:p w14:paraId="13B96D6C" w14:textId="77777777" w:rsidR="0096792B" w:rsidRPr="00554C1E" w:rsidRDefault="0096792B" w:rsidP="0096792B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54C1E">
        <w:rPr>
          <w:rFonts w:ascii="Times New Roman" w:hAnsi="Times New Roman" w:cs="Times New Roman"/>
          <w:sz w:val="28"/>
          <w:szCs w:val="28"/>
          <w:lang w:val="uk-UA"/>
        </w:rPr>
        <w:t>Таблиця спостережень</w:t>
      </w:r>
    </w:p>
    <w:tbl>
      <w:tblPr>
        <w:tblStyle w:val="a3"/>
        <w:tblW w:w="10908" w:type="dxa"/>
        <w:tblLook w:val="04A0" w:firstRow="1" w:lastRow="0" w:firstColumn="1" w:lastColumn="0" w:noHBand="0" w:noVBand="1"/>
      </w:tblPr>
      <w:tblGrid>
        <w:gridCol w:w="828"/>
        <w:gridCol w:w="1221"/>
        <w:gridCol w:w="2154"/>
        <w:gridCol w:w="1191"/>
        <w:gridCol w:w="1378"/>
        <w:gridCol w:w="1379"/>
        <w:gridCol w:w="1378"/>
        <w:gridCol w:w="1379"/>
      </w:tblGrid>
      <w:tr w:rsidR="0096792B" w:rsidRPr="00554C1E" w14:paraId="12E1A5D0" w14:textId="77777777" w:rsidTr="00972DA2">
        <w:trPr>
          <w:trHeight w:val="195"/>
        </w:trPr>
        <w:tc>
          <w:tcPr>
            <w:tcW w:w="828" w:type="dxa"/>
            <w:vMerge w:val="restart"/>
            <w:vAlign w:val="center"/>
          </w:tcPr>
          <w:p w14:paraId="4BA7824E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221" w:type="dxa"/>
            <w:vMerge w:val="restart"/>
            <w:vAlign w:val="center"/>
          </w:tcPr>
          <w:p w14:paraId="743EBB68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Кут</w:t>
            </w:r>
          </w:p>
          <w:p w14:paraId="25A87327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нахилу</w:t>
            </w:r>
          </w:p>
        </w:tc>
        <w:tc>
          <w:tcPr>
            <w:tcW w:w="2154" w:type="dxa"/>
            <w:vMerge w:val="restart"/>
            <w:vAlign w:val="center"/>
          </w:tcPr>
          <w:p w14:paraId="4A566813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91" w:type="dxa"/>
            <w:vMerge w:val="restart"/>
          </w:tcPr>
          <w:p w14:paraId="6FE370A0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Од. </w:t>
            </w:r>
          </w:p>
          <w:p w14:paraId="03648E29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виміру</w:t>
            </w:r>
          </w:p>
        </w:tc>
        <w:tc>
          <w:tcPr>
            <w:tcW w:w="5514" w:type="dxa"/>
            <w:gridSpan w:val="4"/>
          </w:tcPr>
          <w:p w14:paraId="43AE5AE4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точки</w:t>
            </w:r>
          </w:p>
        </w:tc>
      </w:tr>
      <w:tr w:rsidR="0096792B" w:rsidRPr="00554C1E" w14:paraId="49550EA9" w14:textId="77777777" w:rsidTr="00972DA2">
        <w:trPr>
          <w:trHeight w:val="252"/>
        </w:trPr>
        <w:tc>
          <w:tcPr>
            <w:tcW w:w="828" w:type="dxa"/>
            <w:vMerge/>
          </w:tcPr>
          <w:p w14:paraId="75A2CCE3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21" w:type="dxa"/>
            <w:vMerge/>
          </w:tcPr>
          <w:p w14:paraId="019B26BE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4" w:type="dxa"/>
            <w:vMerge/>
          </w:tcPr>
          <w:p w14:paraId="3829E751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91" w:type="dxa"/>
            <w:vMerge/>
          </w:tcPr>
          <w:p w14:paraId="3A9BF348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  <w:vAlign w:val="center"/>
          </w:tcPr>
          <w:p w14:paraId="0BD0E2D5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79" w:type="dxa"/>
            <w:vAlign w:val="center"/>
          </w:tcPr>
          <w:p w14:paraId="679AB867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78" w:type="dxa"/>
            <w:vAlign w:val="center"/>
          </w:tcPr>
          <w:p w14:paraId="35A13C02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79" w:type="dxa"/>
            <w:vAlign w:val="center"/>
          </w:tcPr>
          <w:p w14:paraId="0587E47C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96792B" w:rsidRPr="00554C1E" w14:paraId="586E510F" w14:textId="77777777" w:rsidTr="00972DA2">
        <w:trPr>
          <w:trHeight w:val="594"/>
        </w:trPr>
        <w:tc>
          <w:tcPr>
            <w:tcW w:w="828" w:type="dxa"/>
            <w:vAlign w:val="center"/>
          </w:tcPr>
          <w:p w14:paraId="5F204A46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21" w:type="dxa"/>
            <w:vMerge w:val="restart"/>
            <w:vAlign w:val="center"/>
          </w:tcPr>
          <w:p w14:paraId="74CE5A4F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0˚</w:t>
            </w:r>
          </w:p>
        </w:tc>
        <w:tc>
          <w:tcPr>
            <w:tcW w:w="2154" w:type="dxa"/>
          </w:tcPr>
          <w:p w14:paraId="2B6B84B5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554C1E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91" w:type="dxa"/>
            <w:vAlign w:val="center"/>
          </w:tcPr>
          <w:p w14:paraId="56CEDEE8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78" w:type="dxa"/>
            <w:vAlign w:val="center"/>
          </w:tcPr>
          <w:p w14:paraId="594A4B3D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9" w:type="dxa"/>
            <w:vAlign w:val="center"/>
          </w:tcPr>
          <w:p w14:paraId="12353EA7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  <w:vAlign w:val="center"/>
          </w:tcPr>
          <w:p w14:paraId="1FB137D4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9" w:type="dxa"/>
            <w:vAlign w:val="center"/>
          </w:tcPr>
          <w:p w14:paraId="6CB78B77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64DCD7EC" w14:textId="77777777" w:rsidTr="00972DA2">
        <w:trPr>
          <w:trHeight w:val="603"/>
        </w:trPr>
        <w:tc>
          <w:tcPr>
            <w:tcW w:w="828" w:type="dxa"/>
            <w:vAlign w:val="center"/>
          </w:tcPr>
          <w:p w14:paraId="1B289DF8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21" w:type="dxa"/>
            <w:vMerge/>
            <w:vAlign w:val="center"/>
          </w:tcPr>
          <w:p w14:paraId="0040EDB1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4" w:type="dxa"/>
          </w:tcPr>
          <w:p w14:paraId="55EB546D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554C1E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91" w:type="dxa"/>
            <w:vAlign w:val="center"/>
          </w:tcPr>
          <w:p w14:paraId="4012AB1F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78" w:type="dxa"/>
            <w:vAlign w:val="center"/>
          </w:tcPr>
          <w:p w14:paraId="273B9E1A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9" w:type="dxa"/>
            <w:vAlign w:val="center"/>
          </w:tcPr>
          <w:p w14:paraId="352D1D1E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  <w:vAlign w:val="center"/>
          </w:tcPr>
          <w:p w14:paraId="1EC2E14A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9" w:type="dxa"/>
            <w:vAlign w:val="center"/>
          </w:tcPr>
          <w:p w14:paraId="3549A21C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50834E44" w14:textId="77777777" w:rsidTr="00972DA2">
        <w:trPr>
          <w:trHeight w:val="603"/>
        </w:trPr>
        <w:tc>
          <w:tcPr>
            <w:tcW w:w="828" w:type="dxa"/>
            <w:vAlign w:val="center"/>
          </w:tcPr>
          <w:p w14:paraId="07546B14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21" w:type="dxa"/>
            <w:vMerge w:val="restart"/>
            <w:vAlign w:val="center"/>
          </w:tcPr>
          <w:p w14:paraId="4C9C98C9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45˚</w:t>
            </w:r>
          </w:p>
        </w:tc>
        <w:tc>
          <w:tcPr>
            <w:tcW w:w="2154" w:type="dxa"/>
          </w:tcPr>
          <w:p w14:paraId="2E9E2B8A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554C1E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91" w:type="dxa"/>
            <w:vAlign w:val="center"/>
          </w:tcPr>
          <w:p w14:paraId="04F922C8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78" w:type="dxa"/>
            <w:vAlign w:val="center"/>
          </w:tcPr>
          <w:p w14:paraId="64B7F75F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9" w:type="dxa"/>
            <w:vAlign w:val="center"/>
          </w:tcPr>
          <w:p w14:paraId="0099D181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  <w:vAlign w:val="center"/>
          </w:tcPr>
          <w:p w14:paraId="2806FB1C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9" w:type="dxa"/>
            <w:vAlign w:val="center"/>
          </w:tcPr>
          <w:p w14:paraId="2EDC3252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3254D4BD" w14:textId="77777777" w:rsidTr="00972DA2">
        <w:trPr>
          <w:trHeight w:val="346"/>
        </w:trPr>
        <w:tc>
          <w:tcPr>
            <w:tcW w:w="828" w:type="dxa"/>
            <w:vAlign w:val="center"/>
          </w:tcPr>
          <w:p w14:paraId="585E5A0F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21" w:type="dxa"/>
            <w:vMerge/>
            <w:vAlign w:val="center"/>
          </w:tcPr>
          <w:p w14:paraId="36B1E165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4" w:type="dxa"/>
          </w:tcPr>
          <w:p w14:paraId="6120A167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554C1E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91" w:type="dxa"/>
            <w:vAlign w:val="center"/>
          </w:tcPr>
          <w:p w14:paraId="3BDCD1B9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78" w:type="dxa"/>
            <w:vAlign w:val="center"/>
          </w:tcPr>
          <w:p w14:paraId="21666FDD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9" w:type="dxa"/>
            <w:vAlign w:val="center"/>
          </w:tcPr>
          <w:p w14:paraId="71DE39F6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8" w:type="dxa"/>
            <w:vAlign w:val="center"/>
          </w:tcPr>
          <w:p w14:paraId="756299E9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79" w:type="dxa"/>
            <w:vAlign w:val="center"/>
          </w:tcPr>
          <w:p w14:paraId="62B7701C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7B722615" w14:textId="77777777" w:rsidR="0096792B" w:rsidRDefault="0096792B" w:rsidP="0096792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52BE225" w14:textId="77777777" w:rsidR="0096792B" w:rsidRPr="00554C1E" w:rsidRDefault="0096792B" w:rsidP="0096792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54C1E">
        <w:rPr>
          <w:rFonts w:ascii="Times New Roman" w:hAnsi="Times New Roman" w:cs="Times New Roman"/>
          <w:sz w:val="28"/>
          <w:szCs w:val="28"/>
          <w:lang w:val="uk-UA"/>
        </w:rPr>
        <w:t>Таблиця результатів</w:t>
      </w:r>
    </w:p>
    <w:tbl>
      <w:tblPr>
        <w:tblStyle w:val="a3"/>
        <w:tblW w:w="10909" w:type="dxa"/>
        <w:tblLook w:val="04A0" w:firstRow="1" w:lastRow="0" w:firstColumn="1" w:lastColumn="0" w:noHBand="0" w:noVBand="1"/>
      </w:tblPr>
      <w:tblGrid>
        <w:gridCol w:w="831"/>
        <w:gridCol w:w="1214"/>
        <w:gridCol w:w="2156"/>
        <w:gridCol w:w="1184"/>
        <w:gridCol w:w="1381"/>
        <w:gridCol w:w="1381"/>
        <w:gridCol w:w="1381"/>
        <w:gridCol w:w="1381"/>
      </w:tblGrid>
      <w:tr w:rsidR="0096792B" w:rsidRPr="00554C1E" w14:paraId="09E3AA18" w14:textId="77777777" w:rsidTr="00972DA2">
        <w:trPr>
          <w:trHeight w:val="196"/>
        </w:trPr>
        <w:tc>
          <w:tcPr>
            <w:tcW w:w="831" w:type="dxa"/>
            <w:vMerge w:val="restart"/>
            <w:vAlign w:val="center"/>
          </w:tcPr>
          <w:p w14:paraId="5F8FA2A5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214" w:type="dxa"/>
            <w:vMerge w:val="restart"/>
            <w:vAlign w:val="center"/>
          </w:tcPr>
          <w:p w14:paraId="245F81CA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Кут</w:t>
            </w:r>
          </w:p>
          <w:p w14:paraId="7F02E0CB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нахилу</w:t>
            </w:r>
          </w:p>
        </w:tc>
        <w:tc>
          <w:tcPr>
            <w:tcW w:w="2156" w:type="dxa"/>
            <w:vMerge w:val="restart"/>
            <w:vAlign w:val="center"/>
          </w:tcPr>
          <w:p w14:paraId="2C76D7B7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84" w:type="dxa"/>
            <w:vMerge w:val="restart"/>
          </w:tcPr>
          <w:p w14:paraId="663E46A5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Од. </w:t>
            </w:r>
          </w:p>
          <w:p w14:paraId="7E29067F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виміру</w:t>
            </w:r>
          </w:p>
        </w:tc>
        <w:tc>
          <w:tcPr>
            <w:tcW w:w="5524" w:type="dxa"/>
            <w:gridSpan w:val="4"/>
          </w:tcPr>
          <w:p w14:paraId="06EB3F2F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точки</w:t>
            </w:r>
          </w:p>
        </w:tc>
      </w:tr>
      <w:tr w:rsidR="0096792B" w:rsidRPr="00554C1E" w14:paraId="0E8776F9" w14:textId="77777777" w:rsidTr="00972DA2">
        <w:trPr>
          <w:trHeight w:val="255"/>
        </w:trPr>
        <w:tc>
          <w:tcPr>
            <w:tcW w:w="831" w:type="dxa"/>
            <w:vMerge/>
          </w:tcPr>
          <w:p w14:paraId="7E012126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14" w:type="dxa"/>
            <w:vMerge/>
          </w:tcPr>
          <w:p w14:paraId="0C61A51F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6" w:type="dxa"/>
            <w:vMerge/>
          </w:tcPr>
          <w:p w14:paraId="1908428C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84" w:type="dxa"/>
            <w:vMerge/>
          </w:tcPr>
          <w:p w14:paraId="6CEDB5BF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766245C3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81" w:type="dxa"/>
            <w:vAlign w:val="center"/>
          </w:tcPr>
          <w:p w14:paraId="331B40E7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81" w:type="dxa"/>
            <w:vAlign w:val="center"/>
          </w:tcPr>
          <w:p w14:paraId="3795A985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81" w:type="dxa"/>
            <w:vAlign w:val="center"/>
          </w:tcPr>
          <w:p w14:paraId="039537B9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96792B" w:rsidRPr="00554C1E" w14:paraId="6C18DE77" w14:textId="77777777" w:rsidTr="00972DA2">
        <w:trPr>
          <w:trHeight w:val="600"/>
        </w:trPr>
        <w:tc>
          <w:tcPr>
            <w:tcW w:w="831" w:type="dxa"/>
            <w:vAlign w:val="center"/>
          </w:tcPr>
          <w:p w14:paraId="7DEBDBDC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14" w:type="dxa"/>
            <w:vMerge w:val="restart"/>
            <w:vAlign w:val="center"/>
          </w:tcPr>
          <w:p w14:paraId="5C5E89F8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0˚</w:t>
            </w:r>
          </w:p>
        </w:tc>
        <w:tc>
          <w:tcPr>
            <w:tcW w:w="2156" w:type="dxa"/>
          </w:tcPr>
          <w:p w14:paraId="31DFE375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 при</w:t>
            </w: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554C1E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84" w:type="dxa"/>
            <w:vAlign w:val="center"/>
          </w:tcPr>
          <w:p w14:paraId="7525DCB6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554C1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81" w:type="dxa"/>
            <w:vAlign w:val="center"/>
          </w:tcPr>
          <w:p w14:paraId="489130D2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050AC820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09AC3351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2E396D0A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6208FBBF" w14:textId="77777777" w:rsidTr="00972DA2">
        <w:trPr>
          <w:trHeight w:val="609"/>
        </w:trPr>
        <w:tc>
          <w:tcPr>
            <w:tcW w:w="831" w:type="dxa"/>
            <w:vAlign w:val="center"/>
          </w:tcPr>
          <w:p w14:paraId="111B6029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14" w:type="dxa"/>
            <w:vMerge/>
            <w:vAlign w:val="center"/>
          </w:tcPr>
          <w:p w14:paraId="6244D225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6" w:type="dxa"/>
          </w:tcPr>
          <w:p w14:paraId="053EB9B3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Швидкість потоку при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554C1E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84" w:type="dxa"/>
            <w:vAlign w:val="center"/>
          </w:tcPr>
          <w:p w14:paraId="5266BCDA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554C1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81" w:type="dxa"/>
            <w:vAlign w:val="center"/>
          </w:tcPr>
          <w:p w14:paraId="4A67D335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0C1E7432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075C50C6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7B936EA7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715EA920" w14:textId="77777777" w:rsidTr="00972DA2">
        <w:trPr>
          <w:trHeight w:val="609"/>
        </w:trPr>
        <w:tc>
          <w:tcPr>
            <w:tcW w:w="831" w:type="dxa"/>
            <w:vAlign w:val="center"/>
          </w:tcPr>
          <w:p w14:paraId="0DAEAAA0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14" w:type="dxa"/>
            <w:vMerge w:val="restart"/>
            <w:vAlign w:val="center"/>
          </w:tcPr>
          <w:p w14:paraId="00D4869C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45˚</w:t>
            </w:r>
          </w:p>
        </w:tc>
        <w:tc>
          <w:tcPr>
            <w:tcW w:w="2156" w:type="dxa"/>
          </w:tcPr>
          <w:p w14:paraId="743CB0E9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 при</w:t>
            </w: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554C1E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84" w:type="dxa"/>
            <w:vAlign w:val="center"/>
          </w:tcPr>
          <w:p w14:paraId="575BDB39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554C1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81" w:type="dxa"/>
            <w:vAlign w:val="center"/>
          </w:tcPr>
          <w:p w14:paraId="79F5F365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6B8753CA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41A64E04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240BBD02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253DB384" w14:textId="77777777" w:rsidTr="00972DA2">
        <w:trPr>
          <w:trHeight w:val="590"/>
        </w:trPr>
        <w:tc>
          <w:tcPr>
            <w:tcW w:w="831" w:type="dxa"/>
            <w:vAlign w:val="center"/>
          </w:tcPr>
          <w:p w14:paraId="578B21B1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14" w:type="dxa"/>
            <w:vMerge/>
            <w:vAlign w:val="center"/>
          </w:tcPr>
          <w:p w14:paraId="0F9860E4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56" w:type="dxa"/>
          </w:tcPr>
          <w:p w14:paraId="63C9B948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 при</w:t>
            </w: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554C1E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84" w:type="dxa"/>
            <w:vAlign w:val="center"/>
          </w:tcPr>
          <w:p w14:paraId="4CD5F0AC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554C1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81" w:type="dxa"/>
            <w:vAlign w:val="center"/>
          </w:tcPr>
          <w:p w14:paraId="467ED771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0B1BE58B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4841B0A8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1" w:type="dxa"/>
            <w:vAlign w:val="center"/>
          </w:tcPr>
          <w:p w14:paraId="1B22E87D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4B1C99F5" w14:textId="77777777" w:rsidR="00972DA2" w:rsidRDefault="00972DA2" w:rsidP="0096792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34B1F07" w14:textId="77777777" w:rsidR="0096792B" w:rsidRPr="00554C1E" w:rsidRDefault="0096792B" w:rsidP="0096792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54C1E">
        <w:rPr>
          <w:rFonts w:ascii="Times New Roman" w:hAnsi="Times New Roman" w:cs="Times New Roman"/>
          <w:sz w:val="28"/>
          <w:szCs w:val="28"/>
          <w:lang w:val="uk-UA"/>
        </w:rPr>
        <w:lastRenderedPageBreak/>
        <w:t>Епюри тиску</w:t>
      </w:r>
    </w:p>
    <w:tbl>
      <w:tblPr>
        <w:tblStyle w:val="a3"/>
        <w:tblpPr w:leftFromText="180" w:rightFromText="180" w:vertAnchor="text" w:horzAnchor="page" w:tblpX="1249" w:tblpY="223"/>
        <w:tblOverlap w:val="never"/>
        <w:tblW w:w="0" w:type="auto"/>
        <w:tblLook w:val="04A0" w:firstRow="1" w:lastRow="0" w:firstColumn="1" w:lastColumn="0" w:noHBand="0" w:noVBand="1"/>
      </w:tblPr>
      <w:tblGrid>
        <w:gridCol w:w="1587"/>
        <w:gridCol w:w="5230"/>
      </w:tblGrid>
      <w:tr w:rsidR="0096792B" w:rsidRPr="00554C1E" w14:paraId="611D365E" w14:textId="77777777" w:rsidTr="00972DA2">
        <w:trPr>
          <w:trHeight w:val="541"/>
        </w:trPr>
        <w:tc>
          <w:tcPr>
            <w:tcW w:w="1587" w:type="dxa"/>
          </w:tcPr>
          <w:p w14:paraId="13F20CEA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30" w:type="dxa"/>
          </w:tcPr>
          <w:p w14:paraId="47E6176B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35C0EC49" w14:textId="77777777" w:rsidTr="00972DA2">
        <w:trPr>
          <w:trHeight w:val="567"/>
        </w:trPr>
        <w:tc>
          <w:tcPr>
            <w:tcW w:w="1587" w:type="dxa"/>
          </w:tcPr>
          <w:p w14:paraId="38BB8D77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2935472" wp14:editId="791B8083">
                      <wp:simplePos x="0" y="0"/>
                      <wp:positionH relativeFrom="column">
                        <wp:posOffset>800100</wp:posOffset>
                      </wp:positionH>
                      <wp:positionV relativeFrom="paragraph">
                        <wp:posOffset>208280</wp:posOffset>
                      </wp:positionV>
                      <wp:extent cx="137160" cy="982980"/>
                      <wp:effectExtent l="0" t="0" r="15240" b="26670"/>
                      <wp:wrapNone/>
                      <wp:docPr id="28" name="Прямоугольник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7160" cy="982980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E381CC2" w14:textId="77777777" w:rsidR="00FA221F" w:rsidRDefault="00FA221F" w:rsidP="0096792B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rect w14:anchorId="52935472" id="Прямоугольник 28" o:spid="_x0000_s1028" style="position:absolute;left:0;text-align:left;margin-left:63pt;margin-top:16.4pt;width:10.8pt;height:77.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" fillcolor="#4f81bd [3204]" strokecolor="#243f60 [1604]" strokeweight="2pt">
                      <v:textbox>
                        <w:txbxContent>
                          <w:p w14:paraId="7E381CC2" w14:textId="77777777" w:rsidR="00FA221F" w:rsidRDefault="00FA221F" w:rsidP="0096792B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5230" w:type="dxa"/>
          </w:tcPr>
          <w:p w14:paraId="0E2ED57E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636E5FE1" w14:textId="77777777" w:rsidTr="00972DA2">
        <w:trPr>
          <w:trHeight w:val="541"/>
        </w:trPr>
        <w:tc>
          <w:tcPr>
            <w:tcW w:w="1587" w:type="dxa"/>
          </w:tcPr>
          <w:p w14:paraId="4535781F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30" w:type="dxa"/>
          </w:tcPr>
          <w:p w14:paraId="2F4E21AB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31373FF4" w14:textId="77777777" w:rsidTr="00972DA2">
        <w:trPr>
          <w:trHeight w:val="541"/>
        </w:trPr>
        <w:tc>
          <w:tcPr>
            <w:tcW w:w="1587" w:type="dxa"/>
          </w:tcPr>
          <w:p w14:paraId="1C6134E0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30" w:type="dxa"/>
          </w:tcPr>
          <w:p w14:paraId="58362BB2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631B56B2" w14:textId="77777777" w:rsidTr="00972DA2">
        <w:trPr>
          <w:trHeight w:val="541"/>
        </w:trPr>
        <w:tc>
          <w:tcPr>
            <w:tcW w:w="1587" w:type="dxa"/>
          </w:tcPr>
          <w:p w14:paraId="2F9D49E2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230" w:type="dxa"/>
          </w:tcPr>
          <w:p w14:paraId="40283F90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4850785E" w14:textId="77777777" w:rsidTr="00972DA2">
        <w:trPr>
          <w:trHeight w:val="567"/>
        </w:trPr>
        <w:tc>
          <w:tcPr>
            <w:tcW w:w="1587" w:type="dxa"/>
          </w:tcPr>
          <w:p w14:paraId="2AD9CD45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30" w:type="dxa"/>
          </w:tcPr>
          <w:p w14:paraId="00A4AB68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522681D8" w14:textId="77777777" w:rsidR="0096792B" w:rsidRPr="00554C1E" w:rsidRDefault="0096792B" w:rsidP="0096792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A501CA7" w14:textId="77777777" w:rsidR="0096792B" w:rsidRPr="00554C1E" w:rsidRDefault="0096792B" w:rsidP="0096792B">
      <w:pPr>
        <w:tabs>
          <w:tab w:val="left" w:pos="768"/>
        </w:tabs>
        <w:rPr>
          <w:rFonts w:ascii="Times New Roman" w:hAnsi="Times New Roman" w:cs="Times New Roman"/>
          <w:sz w:val="28"/>
          <w:szCs w:val="28"/>
          <w:lang w:val="uk-UA"/>
        </w:rPr>
      </w:pPr>
      <w:r w:rsidRPr="00554C1E">
        <w:rPr>
          <w:rFonts w:ascii="Times New Roman" w:hAnsi="Times New Roman" w:cs="Times New Roman"/>
          <w:sz w:val="28"/>
          <w:szCs w:val="28"/>
          <w:lang w:val="uk-UA"/>
        </w:rPr>
        <w:tab/>
      </w:r>
    </w:p>
    <w:p w14:paraId="5E67FCB2" w14:textId="77777777" w:rsidR="0096792B" w:rsidRPr="00554C1E" w:rsidRDefault="0096792B" w:rsidP="0096792B">
      <w:pPr>
        <w:tabs>
          <w:tab w:val="left" w:pos="768"/>
        </w:tabs>
        <w:rPr>
          <w:rFonts w:ascii="Times New Roman" w:hAnsi="Times New Roman" w:cs="Times New Roman"/>
          <w:sz w:val="28"/>
          <w:szCs w:val="28"/>
        </w:rPr>
      </w:pPr>
      <w:r w:rsidRPr="00554C1E"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F1E1F65" wp14:editId="31A73EA2">
                <wp:simplePos x="0" y="0"/>
                <wp:positionH relativeFrom="column">
                  <wp:posOffset>-4522470</wp:posOffset>
                </wp:positionH>
                <wp:positionV relativeFrom="paragraph">
                  <wp:posOffset>2442845</wp:posOffset>
                </wp:positionV>
                <wp:extent cx="381000" cy="220980"/>
                <wp:effectExtent l="0" t="19050" r="38100" b="45720"/>
                <wp:wrapNone/>
                <wp:docPr id="29" name="Стрелка вправо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22098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type w14:anchorId="28B1E148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Стрелка вправо 29" o:spid="_x0000_s1026" type="#_x0000_t13" style="position:absolute;margin-left:-356.1pt;margin-top:192.35pt;width:30pt;height:17.4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" adj="15336" fillcolor="#4f81bd [3204]" strokecolor="#243f60 [1604]" strokeweight="2pt"/>
            </w:pict>
          </mc:Fallback>
        </mc:AlternateContent>
      </w:r>
      <w:r w:rsidRPr="00554C1E">
        <w:rPr>
          <w:rFonts w:ascii="Times New Roman" w:hAnsi="Times New Roman" w:cs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81A97A0" wp14:editId="2F37DFF8">
                <wp:simplePos x="0" y="0"/>
                <wp:positionH relativeFrom="column">
                  <wp:posOffset>-4603750</wp:posOffset>
                </wp:positionH>
                <wp:positionV relativeFrom="paragraph">
                  <wp:posOffset>239395</wp:posOffset>
                </wp:positionV>
                <wp:extent cx="381000" cy="220980"/>
                <wp:effectExtent l="0" t="19050" r="38100" b="45720"/>
                <wp:wrapNone/>
                <wp:docPr id="30" name="Стрелка вправо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22098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w14:anchorId="0B923D34" id="Стрелка вправо 30" o:spid="_x0000_s1026" type="#_x0000_t13" style="position:absolute;margin-left:-362.5pt;margin-top:18.85pt;width:30pt;height:17.4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" adj="15336" fillcolor="#4f81bd [3204]" strokecolor="#243f60 [1604]" strokeweight="2pt"/>
            </w:pict>
          </mc:Fallback>
        </mc:AlternateContent>
      </w:r>
    </w:p>
    <w:p w14:paraId="5656242F" w14:textId="77777777" w:rsidR="0096792B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54C1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B71204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73AEF5B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AFD4FFA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pPr w:leftFromText="180" w:rightFromText="180" w:vertAnchor="text" w:horzAnchor="page" w:tblpX="1153" w:tblpY="82"/>
        <w:tblW w:w="0" w:type="auto"/>
        <w:tblLook w:val="04A0" w:firstRow="1" w:lastRow="0" w:firstColumn="1" w:lastColumn="0" w:noHBand="0" w:noVBand="1"/>
      </w:tblPr>
      <w:tblGrid>
        <w:gridCol w:w="1590"/>
        <w:gridCol w:w="5241"/>
      </w:tblGrid>
      <w:tr w:rsidR="0096792B" w:rsidRPr="00554C1E" w14:paraId="6969CB4C" w14:textId="77777777" w:rsidTr="00972DA2">
        <w:trPr>
          <w:trHeight w:val="531"/>
        </w:trPr>
        <w:tc>
          <w:tcPr>
            <w:tcW w:w="1590" w:type="dxa"/>
          </w:tcPr>
          <w:p w14:paraId="02F1DC1A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1" w:type="dxa"/>
          </w:tcPr>
          <w:p w14:paraId="1395805A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237E724C" w14:textId="77777777" w:rsidTr="00972DA2">
        <w:trPr>
          <w:trHeight w:val="531"/>
        </w:trPr>
        <w:tc>
          <w:tcPr>
            <w:tcW w:w="1590" w:type="dxa"/>
          </w:tcPr>
          <w:p w14:paraId="1AA901D9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54C1E">
              <w:rPr>
                <w:rFonts w:ascii="Times New Roman" w:hAnsi="Times New Roman" w:cs="Times New Roman"/>
                <w:noProof/>
                <w:sz w:val="28"/>
                <w:szCs w:val="28"/>
                <w:lang w:val="uk-UA" w:eastAsia="uk-UA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D97F6E7" wp14:editId="19E7AC2D">
                      <wp:simplePos x="0" y="0"/>
                      <wp:positionH relativeFrom="column">
                        <wp:posOffset>859790</wp:posOffset>
                      </wp:positionH>
                      <wp:positionV relativeFrom="paragraph">
                        <wp:posOffset>153670</wp:posOffset>
                      </wp:positionV>
                      <wp:extent cx="138430" cy="908685"/>
                      <wp:effectExtent l="266700" t="0" r="185420" b="0"/>
                      <wp:wrapNone/>
                      <wp:docPr id="31" name="Прямоугольник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45750">
                                <a:off x="0" y="0"/>
                                <a:ext cx="138430" cy="908685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cx="http://schemas.microsoft.com/office/drawing/2014/chartex">
                  <w:pict>
                    <v:rect w14:anchorId="1F527D4B" id="Прямоугольник 31" o:spid="_x0000_s1026" style="position:absolute;margin-left:67.7pt;margin-top:12.1pt;width:10.9pt;height:71.55pt;rotation:2234505fd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5241" w:type="dxa"/>
          </w:tcPr>
          <w:p w14:paraId="60B89023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4B1EF0BC" w14:textId="77777777" w:rsidTr="00972DA2">
        <w:trPr>
          <w:trHeight w:val="531"/>
        </w:trPr>
        <w:tc>
          <w:tcPr>
            <w:tcW w:w="1590" w:type="dxa"/>
          </w:tcPr>
          <w:p w14:paraId="44F39072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1" w:type="dxa"/>
          </w:tcPr>
          <w:p w14:paraId="4EF94027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526E3231" w14:textId="77777777" w:rsidTr="00972DA2">
        <w:trPr>
          <w:trHeight w:val="531"/>
        </w:trPr>
        <w:tc>
          <w:tcPr>
            <w:tcW w:w="1590" w:type="dxa"/>
          </w:tcPr>
          <w:p w14:paraId="7D062A98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1" w:type="dxa"/>
          </w:tcPr>
          <w:p w14:paraId="709D024D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3B69F1B5" w14:textId="77777777" w:rsidTr="00972DA2">
        <w:trPr>
          <w:trHeight w:val="531"/>
        </w:trPr>
        <w:tc>
          <w:tcPr>
            <w:tcW w:w="1590" w:type="dxa"/>
          </w:tcPr>
          <w:p w14:paraId="68886321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1" w:type="dxa"/>
          </w:tcPr>
          <w:p w14:paraId="534FE751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96792B" w:rsidRPr="00554C1E" w14:paraId="7C4F5E79" w14:textId="77777777" w:rsidTr="00972DA2">
        <w:trPr>
          <w:trHeight w:val="531"/>
        </w:trPr>
        <w:tc>
          <w:tcPr>
            <w:tcW w:w="1590" w:type="dxa"/>
          </w:tcPr>
          <w:p w14:paraId="6A6A7A14" w14:textId="77777777" w:rsidR="0096792B" w:rsidRPr="00554C1E" w:rsidRDefault="0096792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5241" w:type="dxa"/>
          </w:tcPr>
          <w:p w14:paraId="11DA3C7E" w14:textId="77777777" w:rsidR="0096792B" w:rsidRPr="00554C1E" w:rsidRDefault="0096792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0BE84AB6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986DA3E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756F6A37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</w:p>
    <w:p w14:paraId="4E4ABD2F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448A1FF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17B7906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8DE964C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E38C784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34AC7A2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6D93990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6822D7F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B1825FF" w14:textId="77777777" w:rsidR="0096792B" w:rsidRPr="00BE2F6F" w:rsidRDefault="0096792B" w:rsidP="0096792B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28767EB5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64E79BC6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44FF9B6" w14:textId="77777777" w:rsidR="0096792B" w:rsidRPr="00554C1E" w:rsidRDefault="0096792B" w:rsidP="0096792B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2B2B7B7B" w14:textId="77777777" w:rsidR="0096792B" w:rsidRDefault="0096792B" w:rsidP="0096792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E2CF8A6" w14:textId="77777777" w:rsidR="0096792B" w:rsidRPr="00554C1E" w:rsidRDefault="0096792B" w:rsidP="0096792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Підпис студента _________________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Підпис викладача _________________</w:t>
      </w:r>
    </w:p>
    <w:p w14:paraId="5E4BBF69" w14:textId="77777777" w:rsidR="00972DA2" w:rsidRDefault="00972DA2" w:rsidP="002C3B2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AFB0773" w14:textId="77777777" w:rsidR="00972DA2" w:rsidRDefault="00972DA2" w:rsidP="002C3B2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B597443" w14:textId="77777777" w:rsidR="002C3B2E" w:rsidRPr="001C7BEC" w:rsidRDefault="002C3B2E" w:rsidP="002C3B2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F6D94">
        <w:rPr>
          <w:rFonts w:ascii="Times New Roman" w:hAnsi="Times New Roman" w:cs="Times New Roman"/>
          <w:b/>
          <w:sz w:val="28"/>
          <w:szCs w:val="28"/>
        </w:rPr>
        <w:lastRenderedPageBreak/>
        <w:t>Лабораторна робота №</w:t>
      </w:r>
      <w:r w:rsidR="005F074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9F6D94">
        <w:rPr>
          <w:rFonts w:ascii="Times New Roman" w:hAnsi="Times New Roman" w:cs="Times New Roman"/>
          <w:b/>
          <w:sz w:val="28"/>
          <w:szCs w:val="28"/>
        </w:rPr>
        <w:t>1</w:t>
      </w:r>
      <w:r w:rsidR="005F074C">
        <w:rPr>
          <w:rFonts w:ascii="Times New Roman" w:hAnsi="Times New Roman" w:cs="Times New Roman"/>
          <w:b/>
          <w:sz w:val="28"/>
          <w:szCs w:val="28"/>
          <w:lang w:val="en-US"/>
        </w:rPr>
        <w:t>3</w:t>
      </w:r>
    </w:p>
    <w:p w14:paraId="21CDEBA2" w14:textId="77777777" w:rsidR="002C3B2E" w:rsidRPr="009F6D94" w:rsidRDefault="002C3B2E" w:rsidP="002C3B2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F6D94">
        <w:rPr>
          <w:rFonts w:ascii="Times New Roman" w:hAnsi="Times New Roman" w:cs="Times New Roman"/>
          <w:b/>
          <w:sz w:val="28"/>
          <w:szCs w:val="28"/>
        </w:rPr>
        <w:t>Розпод</w:t>
      </w:r>
      <w:r w:rsidRPr="009F6D94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F6D94">
        <w:rPr>
          <w:rFonts w:ascii="Times New Roman" w:hAnsi="Times New Roman" w:cs="Times New Roman"/>
          <w:b/>
          <w:sz w:val="28"/>
          <w:szCs w:val="28"/>
        </w:rPr>
        <w:t>л тиску на поверхн</w:t>
      </w:r>
      <w:r w:rsidRPr="009F6D94">
        <w:rPr>
          <w:rFonts w:ascii="Times New Roman" w:hAnsi="Times New Roman" w:cs="Times New Roman"/>
          <w:b/>
          <w:sz w:val="28"/>
          <w:szCs w:val="28"/>
          <w:lang w:val="uk-UA"/>
        </w:rPr>
        <w:t>і конуса</w:t>
      </w:r>
    </w:p>
    <w:p w14:paraId="73D56FA7" w14:textId="77777777" w:rsidR="002C3B2E" w:rsidRPr="00EF428D" w:rsidRDefault="002C3B2E" w:rsidP="002C3B2E">
      <w:pPr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67C4ECEC" wp14:editId="08C20AE1">
            <wp:extent cx="6645910" cy="1709742"/>
            <wp:effectExtent l="0" t="0" r="2540" b="5080"/>
            <wp:docPr id="33" name="Рисунок 33" descr="D:\Учеба\3.1\Ковалев Окончательный вариант\глеб\ПОЛНЫЙ 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а\3.1\Ковалев Окончательный вариант\глеб\ПОЛНЫЙ 6.pn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7097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2956A6" w14:textId="77777777" w:rsidR="002C3B2E" w:rsidRDefault="002C3B2E" w:rsidP="002C3B2E">
      <w:pPr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F6D94">
        <w:rPr>
          <w:rFonts w:ascii="Times New Roman" w:hAnsi="Times New Roman" w:cs="Times New Roman"/>
          <w:sz w:val="28"/>
          <w:szCs w:val="28"/>
          <w:lang w:val="uk-UA"/>
        </w:rPr>
        <w:t xml:space="preserve">Температура повітря, </w:t>
      </w:r>
      <w:r w:rsidRPr="009F6D94">
        <w:rPr>
          <w:rFonts w:ascii="Times New Roman" w:hAnsi="Times New Roman" w:cs="Times New Roman"/>
          <w:b/>
          <w:i/>
          <w:sz w:val="28"/>
          <w:szCs w:val="28"/>
          <w:lang w:val="en-US"/>
        </w:rPr>
        <w:t>t</w:t>
      </w:r>
      <w:r w:rsidRPr="009F6D94">
        <w:rPr>
          <w:rFonts w:ascii="Times New Roman" w:hAnsi="Times New Roman" w:cs="Times New Roman"/>
          <w:b/>
          <w:i/>
          <w:sz w:val="28"/>
          <w:szCs w:val="28"/>
          <w:lang w:val="uk-UA"/>
        </w:rPr>
        <w:t>˚,</w:t>
      </w:r>
      <w:r w:rsidRPr="009F6D94">
        <w:rPr>
          <w:rFonts w:ascii="Times New Roman" w:hAnsi="Times New Roman" w:cs="Times New Roman"/>
          <w:b/>
          <w:i/>
          <w:sz w:val="28"/>
          <w:szCs w:val="28"/>
          <w:lang w:val="en-US"/>
        </w:rPr>
        <w:t>C</w:t>
      </w:r>
      <w:r w:rsidRPr="009F6D94">
        <w:rPr>
          <w:rFonts w:ascii="Times New Roman" w:hAnsi="Times New Roman" w:cs="Times New Roman"/>
          <w:b/>
          <w:i/>
          <w:sz w:val="28"/>
          <w:szCs w:val="28"/>
          <w:lang w:val="uk-UA"/>
        </w:rPr>
        <w:t>__________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</w:t>
      </w:r>
      <w:r w:rsidRPr="009F6D94">
        <w:rPr>
          <w:rFonts w:ascii="Times New Roman" w:hAnsi="Times New Roman" w:cs="Times New Roman"/>
          <w:sz w:val="28"/>
          <w:szCs w:val="28"/>
          <w:lang w:val="uk-UA"/>
        </w:rPr>
        <w:t xml:space="preserve">Густина повітря </w:t>
      </w:r>
      <w:r w:rsidRPr="009F6D94">
        <w:rPr>
          <w:rFonts w:ascii="Times New Roman" w:hAnsi="Times New Roman" w:cs="Times New Roman"/>
          <w:b/>
          <w:sz w:val="28"/>
          <w:szCs w:val="28"/>
          <w:lang w:val="uk-UA"/>
        </w:rPr>
        <w:t>ρ, кг</w:t>
      </w:r>
      <w:r w:rsidRPr="009F6D94">
        <w:rPr>
          <w:rFonts w:ascii="Times New Roman" w:hAnsi="Times New Roman" w:cs="Times New Roman"/>
          <w:b/>
          <w:sz w:val="28"/>
          <w:szCs w:val="28"/>
        </w:rPr>
        <w:t>/</w:t>
      </w:r>
      <w:r w:rsidRPr="009F6D94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Pr="009F6D94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 xml:space="preserve">3     </w:t>
      </w:r>
      <w:r w:rsidRPr="009F6D94">
        <w:rPr>
          <w:rFonts w:ascii="Times New Roman" w:hAnsi="Times New Roman" w:cs="Times New Roman"/>
          <w:b/>
          <w:sz w:val="28"/>
          <w:szCs w:val="28"/>
          <w:lang w:val="uk-UA"/>
        </w:rPr>
        <w:t>____________</w:t>
      </w:r>
      <w:r w:rsidRPr="009F6D94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</w:t>
      </w:r>
    </w:p>
    <w:p w14:paraId="72EDF73E" w14:textId="77777777" w:rsidR="002C3B2E" w:rsidRDefault="002C3B2E" w:rsidP="002C3B2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F6D94">
        <w:rPr>
          <w:rFonts w:ascii="Times New Roman" w:hAnsi="Times New Roman" w:cs="Times New Roman"/>
          <w:sz w:val="28"/>
          <w:szCs w:val="28"/>
          <w:lang w:val="uk-UA"/>
        </w:rPr>
        <w:t xml:space="preserve">Частота обертання вентилятора  </w:t>
      </w:r>
      <w:r w:rsidRPr="009F6D94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9F6D94">
        <w:rPr>
          <w:rFonts w:ascii="Times New Roman" w:hAnsi="Times New Roman" w:cs="Times New Roman"/>
          <w:b/>
          <w:sz w:val="28"/>
          <w:szCs w:val="28"/>
          <w:vertAlign w:val="subscript"/>
        </w:rPr>
        <w:t>1</w:t>
      </w:r>
      <w:r w:rsidRPr="009F6D94">
        <w:rPr>
          <w:rFonts w:ascii="Times New Roman" w:hAnsi="Times New Roman" w:cs="Times New Roman"/>
          <w:b/>
          <w:sz w:val="28"/>
          <w:szCs w:val="28"/>
        </w:rPr>
        <w:t>=</w:t>
      </w:r>
      <w:r w:rsidRPr="009F6D94">
        <w:rPr>
          <w:rFonts w:ascii="Times New Roman" w:hAnsi="Times New Roman" w:cs="Times New Roman"/>
          <w:b/>
          <w:sz w:val="28"/>
          <w:szCs w:val="28"/>
          <w:lang w:val="uk-UA"/>
        </w:rPr>
        <w:t>_______</w:t>
      </w:r>
      <w:r w:rsidRPr="009F6D94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9F6D94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9F6D94">
        <w:rPr>
          <w:rFonts w:ascii="Times New Roman" w:hAnsi="Times New Roman" w:cs="Times New Roman"/>
          <w:b/>
          <w:sz w:val="28"/>
          <w:szCs w:val="28"/>
        </w:rPr>
        <w:t>=</w:t>
      </w:r>
      <w:r w:rsidRPr="009F6D94">
        <w:rPr>
          <w:rFonts w:ascii="Times New Roman" w:hAnsi="Times New Roman" w:cs="Times New Roman"/>
          <w:b/>
          <w:sz w:val="28"/>
          <w:szCs w:val="28"/>
          <w:lang w:val="uk-UA"/>
        </w:rPr>
        <w:t>_______</w:t>
      </w:r>
      <w:r w:rsidRPr="009F6D94">
        <w:rPr>
          <w:rFonts w:ascii="Times New Roman" w:hAnsi="Times New Roman" w:cs="Times New Roman"/>
          <w:sz w:val="28"/>
          <w:szCs w:val="28"/>
          <w:lang w:val="uk-UA"/>
        </w:rPr>
        <w:br/>
      </w:r>
    </w:p>
    <w:p w14:paraId="2E32F6AB" w14:textId="77777777" w:rsidR="002C3B2E" w:rsidRPr="009F6D94" w:rsidRDefault="002C3B2E" w:rsidP="002C3B2E">
      <w:pPr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9F6D94">
        <w:rPr>
          <w:rFonts w:ascii="Times New Roman" w:hAnsi="Times New Roman" w:cs="Times New Roman"/>
          <w:sz w:val="28"/>
          <w:szCs w:val="28"/>
          <w:lang w:val="uk-UA"/>
        </w:rPr>
        <w:t>Таблиця спостережень</w:t>
      </w:r>
    </w:p>
    <w:tbl>
      <w:tblPr>
        <w:tblStyle w:val="a3"/>
        <w:tblW w:w="11005" w:type="dxa"/>
        <w:tblLook w:val="04A0" w:firstRow="1" w:lastRow="0" w:firstColumn="1" w:lastColumn="0" w:noHBand="0" w:noVBand="1"/>
      </w:tblPr>
      <w:tblGrid>
        <w:gridCol w:w="836"/>
        <w:gridCol w:w="1232"/>
        <w:gridCol w:w="2173"/>
        <w:gridCol w:w="1202"/>
        <w:gridCol w:w="1390"/>
        <w:gridCol w:w="1391"/>
        <w:gridCol w:w="1390"/>
        <w:gridCol w:w="1391"/>
      </w:tblGrid>
      <w:tr w:rsidR="002C3B2E" w:rsidRPr="009F6D94" w14:paraId="129BC0B3" w14:textId="77777777" w:rsidTr="00972DA2">
        <w:trPr>
          <w:trHeight w:val="192"/>
        </w:trPr>
        <w:tc>
          <w:tcPr>
            <w:tcW w:w="836" w:type="dxa"/>
            <w:vMerge w:val="restart"/>
            <w:vAlign w:val="center"/>
          </w:tcPr>
          <w:p w14:paraId="742DBC62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232" w:type="dxa"/>
            <w:vMerge w:val="restart"/>
            <w:vAlign w:val="center"/>
          </w:tcPr>
          <w:p w14:paraId="19A0F9A2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Кут</w:t>
            </w:r>
          </w:p>
          <w:p w14:paraId="4F958368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нахилу</w:t>
            </w:r>
          </w:p>
        </w:tc>
        <w:tc>
          <w:tcPr>
            <w:tcW w:w="2173" w:type="dxa"/>
            <w:vMerge w:val="restart"/>
            <w:vAlign w:val="center"/>
          </w:tcPr>
          <w:p w14:paraId="35DF188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202" w:type="dxa"/>
            <w:vMerge w:val="restart"/>
          </w:tcPr>
          <w:p w14:paraId="4ABCD486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Од. </w:t>
            </w:r>
          </w:p>
          <w:p w14:paraId="4931FE95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виміру</w:t>
            </w:r>
          </w:p>
        </w:tc>
        <w:tc>
          <w:tcPr>
            <w:tcW w:w="5562" w:type="dxa"/>
            <w:gridSpan w:val="4"/>
          </w:tcPr>
          <w:p w14:paraId="1E00752B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точки</w:t>
            </w:r>
          </w:p>
        </w:tc>
      </w:tr>
      <w:tr w:rsidR="002C3B2E" w:rsidRPr="009F6D94" w14:paraId="3C9E8264" w14:textId="77777777" w:rsidTr="00972DA2">
        <w:trPr>
          <w:trHeight w:val="249"/>
        </w:trPr>
        <w:tc>
          <w:tcPr>
            <w:tcW w:w="836" w:type="dxa"/>
            <w:vMerge/>
          </w:tcPr>
          <w:p w14:paraId="7C3C50D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32" w:type="dxa"/>
            <w:vMerge/>
          </w:tcPr>
          <w:p w14:paraId="30F642B0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73" w:type="dxa"/>
            <w:vMerge/>
          </w:tcPr>
          <w:p w14:paraId="72693A11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02" w:type="dxa"/>
            <w:vMerge/>
          </w:tcPr>
          <w:p w14:paraId="49E5A01A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0" w:type="dxa"/>
            <w:vAlign w:val="center"/>
          </w:tcPr>
          <w:p w14:paraId="093BDE1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1" w:type="dxa"/>
            <w:vAlign w:val="center"/>
          </w:tcPr>
          <w:p w14:paraId="58C3C742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90" w:type="dxa"/>
            <w:vAlign w:val="center"/>
          </w:tcPr>
          <w:p w14:paraId="69C023F0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91" w:type="dxa"/>
            <w:vAlign w:val="center"/>
          </w:tcPr>
          <w:p w14:paraId="0B2F9CC9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2C3B2E" w:rsidRPr="009F6D94" w14:paraId="40F80969" w14:textId="77777777" w:rsidTr="00972DA2">
        <w:trPr>
          <w:trHeight w:val="586"/>
        </w:trPr>
        <w:tc>
          <w:tcPr>
            <w:tcW w:w="836" w:type="dxa"/>
            <w:vAlign w:val="center"/>
          </w:tcPr>
          <w:p w14:paraId="27FD1916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32" w:type="dxa"/>
            <w:vMerge w:val="restart"/>
            <w:vAlign w:val="center"/>
          </w:tcPr>
          <w:p w14:paraId="33B823E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0˚</w:t>
            </w:r>
          </w:p>
        </w:tc>
        <w:tc>
          <w:tcPr>
            <w:tcW w:w="2173" w:type="dxa"/>
          </w:tcPr>
          <w:p w14:paraId="3A4636A0" w14:textId="77777777" w:rsidR="002C3B2E" w:rsidRPr="009F6D94" w:rsidRDefault="002C3B2E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9F6D94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202" w:type="dxa"/>
            <w:vAlign w:val="center"/>
          </w:tcPr>
          <w:p w14:paraId="32AA6C92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90" w:type="dxa"/>
            <w:vAlign w:val="center"/>
          </w:tcPr>
          <w:p w14:paraId="4F13EBB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1" w:type="dxa"/>
            <w:vAlign w:val="center"/>
          </w:tcPr>
          <w:p w14:paraId="4A469AAE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0" w:type="dxa"/>
            <w:vAlign w:val="center"/>
          </w:tcPr>
          <w:p w14:paraId="11A8DED4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1" w:type="dxa"/>
            <w:vAlign w:val="center"/>
          </w:tcPr>
          <w:p w14:paraId="167927C9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2C3B2E" w:rsidRPr="009F6D94" w14:paraId="35F18347" w14:textId="77777777" w:rsidTr="00972DA2">
        <w:trPr>
          <w:trHeight w:val="595"/>
        </w:trPr>
        <w:tc>
          <w:tcPr>
            <w:tcW w:w="836" w:type="dxa"/>
            <w:vAlign w:val="center"/>
          </w:tcPr>
          <w:p w14:paraId="068DCE40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32" w:type="dxa"/>
            <w:vMerge/>
            <w:vAlign w:val="center"/>
          </w:tcPr>
          <w:p w14:paraId="092E1D35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73" w:type="dxa"/>
          </w:tcPr>
          <w:p w14:paraId="49233752" w14:textId="77777777" w:rsidR="002C3B2E" w:rsidRPr="009F6D94" w:rsidRDefault="002C3B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9F6D94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202" w:type="dxa"/>
            <w:vAlign w:val="center"/>
          </w:tcPr>
          <w:p w14:paraId="670E200D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90" w:type="dxa"/>
            <w:vAlign w:val="center"/>
          </w:tcPr>
          <w:p w14:paraId="23F075B4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1" w:type="dxa"/>
            <w:vAlign w:val="center"/>
          </w:tcPr>
          <w:p w14:paraId="5AE05235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0" w:type="dxa"/>
            <w:vAlign w:val="center"/>
          </w:tcPr>
          <w:p w14:paraId="6ABE9098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1" w:type="dxa"/>
            <w:vAlign w:val="center"/>
          </w:tcPr>
          <w:p w14:paraId="2BBE132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2C3B2E" w:rsidRPr="009F6D94" w14:paraId="1F8798C9" w14:textId="77777777" w:rsidTr="00972DA2">
        <w:trPr>
          <w:trHeight w:val="595"/>
        </w:trPr>
        <w:tc>
          <w:tcPr>
            <w:tcW w:w="836" w:type="dxa"/>
            <w:vAlign w:val="center"/>
          </w:tcPr>
          <w:p w14:paraId="0D4618E8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32" w:type="dxa"/>
            <w:vMerge w:val="restart"/>
            <w:vAlign w:val="center"/>
          </w:tcPr>
          <w:p w14:paraId="5536352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45˚</w:t>
            </w:r>
          </w:p>
        </w:tc>
        <w:tc>
          <w:tcPr>
            <w:tcW w:w="2173" w:type="dxa"/>
          </w:tcPr>
          <w:p w14:paraId="1BA1EDD7" w14:textId="77777777" w:rsidR="002C3B2E" w:rsidRPr="009F6D94" w:rsidRDefault="002C3B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9F6D94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202" w:type="dxa"/>
            <w:vAlign w:val="center"/>
          </w:tcPr>
          <w:p w14:paraId="2E2E0E53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90" w:type="dxa"/>
            <w:vAlign w:val="center"/>
          </w:tcPr>
          <w:p w14:paraId="37E848FD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1" w:type="dxa"/>
            <w:vAlign w:val="center"/>
          </w:tcPr>
          <w:p w14:paraId="6544ECA5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0" w:type="dxa"/>
            <w:vAlign w:val="center"/>
          </w:tcPr>
          <w:p w14:paraId="203774DF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1" w:type="dxa"/>
            <w:vAlign w:val="center"/>
          </w:tcPr>
          <w:p w14:paraId="0A8B5D51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2C3B2E" w:rsidRPr="009F6D94" w14:paraId="06E78F2E" w14:textId="77777777" w:rsidTr="00972DA2">
        <w:trPr>
          <w:trHeight w:val="342"/>
        </w:trPr>
        <w:tc>
          <w:tcPr>
            <w:tcW w:w="836" w:type="dxa"/>
            <w:vAlign w:val="center"/>
          </w:tcPr>
          <w:p w14:paraId="2FFD1EE1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32" w:type="dxa"/>
            <w:vMerge/>
            <w:vAlign w:val="center"/>
          </w:tcPr>
          <w:p w14:paraId="1C9658A2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73" w:type="dxa"/>
          </w:tcPr>
          <w:p w14:paraId="4ED30FD9" w14:textId="77777777" w:rsidR="002C3B2E" w:rsidRPr="009F6D94" w:rsidRDefault="002C3B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9F6D94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202" w:type="dxa"/>
            <w:vAlign w:val="center"/>
          </w:tcPr>
          <w:p w14:paraId="1213DF3C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90" w:type="dxa"/>
            <w:vAlign w:val="center"/>
          </w:tcPr>
          <w:p w14:paraId="1F67CDC0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1" w:type="dxa"/>
            <w:vAlign w:val="center"/>
          </w:tcPr>
          <w:p w14:paraId="6C4D0721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0" w:type="dxa"/>
            <w:vAlign w:val="center"/>
          </w:tcPr>
          <w:p w14:paraId="621768A9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1" w:type="dxa"/>
            <w:vAlign w:val="center"/>
          </w:tcPr>
          <w:p w14:paraId="3716F5FC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7C6C87E3" w14:textId="77777777" w:rsidR="002C3B2E" w:rsidRDefault="002C3B2E" w:rsidP="002C3B2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AA607CC" w14:textId="77777777" w:rsidR="002C3B2E" w:rsidRPr="009F6D94" w:rsidRDefault="002C3B2E" w:rsidP="002C3B2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F6D94">
        <w:rPr>
          <w:rFonts w:ascii="Times New Roman" w:hAnsi="Times New Roman" w:cs="Times New Roman"/>
          <w:sz w:val="28"/>
          <w:szCs w:val="28"/>
          <w:lang w:val="uk-UA"/>
        </w:rPr>
        <w:t>Таблиця результатів</w:t>
      </w:r>
    </w:p>
    <w:tbl>
      <w:tblPr>
        <w:tblStyle w:val="a3"/>
        <w:tblW w:w="11039" w:type="dxa"/>
        <w:tblLook w:val="04A0" w:firstRow="1" w:lastRow="0" w:firstColumn="1" w:lastColumn="0" w:noHBand="0" w:noVBand="1"/>
      </w:tblPr>
      <w:tblGrid>
        <w:gridCol w:w="841"/>
        <w:gridCol w:w="1228"/>
        <w:gridCol w:w="2182"/>
        <w:gridCol w:w="1198"/>
        <w:gridCol w:w="1397"/>
        <w:gridCol w:w="1398"/>
        <w:gridCol w:w="1397"/>
        <w:gridCol w:w="1398"/>
      </w:tblGrid>
      <w:tr w:rsidR="002C3B2E" w:rsidRPr="009F6D94" w14:paraId="74985D38" w14:textId="77777777" w:rsidTr="00972DA2">
        <w:trPr>
          <w:trHeight w:val="191"/>
        </w:trPr>
        <w:tc>
          <w:tcPr>
            <w:tcW w:w="841" w:type="dxa"/>
            <w:vMerge w:val="restart"/>
            <w:vAlign w:val="center"/>
          </w:tcPr>
          <w:p w14:paraId="7E861285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228" w:type="dxa"/>
            <w:vMerge w:val="restart"/>
            <w:vAlign w:val="center"/>
          </w:tcPr>
          <w:p w14:paraId="78816A5B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Кут</w:t>
            </w:r>
          </w:p>
          <w:p w14:paraId="17DA1095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нахилу</w:t>
            </w:r>
          </w:p>
        </w:tc>
        <w:tc>
          <w:tcPr>
            <w:tcW w:w="2182" w:type="dxa"/>
            <w:vMerge w:val="restart"/>
            <w:vAlign w:val="center"/>
          </w:tcPr>
          <w:p w14:paraId="23BAF0C8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98" w:type="dxa"/>
            <w:vMerge w:val="restart"/>
          </w:tcPr>
          <w:p w14:paraId="55B3FB8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Од. </w:t>
            </w:r>
          </w:p>
          <w:p w14:paraId="74C53FD5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виміру</w:t>
            </w:r>
          </w:p>
        </w:tc>
        <w:tc>
          <w:tcPr>
            <w:tcW w:w="5590" w:type="dxa"/>
            <w:gridSpan w:val="4"/>
          </w:tcPr>
          <w:p w14:paraId="4E2ECDC2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точки</w:t>
            </w:r>
          </w:p>
        </w:tc>
      </w:tr>
      <w:tr w:rsidR="002C3B2E" w:rsidRPr="009F6D94" w14:paraId="6E4FFBCD" w14:textId="77777777" w:rsidTr="00972DA2">
        <w:trPr>
          <w:trHeight w:val="248"/>
        </w:trPr>
        <w:tc>
          <w:tcPr>
            <w:tcW w:w="841" w:type="dxa"/>
            <w:vMerge/>
          </w:tcPr>
          <w:p w14:paraId="143D3411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28" w:type="dxa"/>
            <w:vMerge/>
          </w:tcPr>
          <w:p w14:paraId="0B033A6F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82" w:type="dxa"/>
            <w:vMerge/>
          </w:tcPr>
          <w:p w14:paraId="15E5680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98" w:type="dxa"/>
            <w:vMerge/>
          </w:tcPr>
          <w:p w14:paraId="1CD494C2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7" w:type="dxa"/>
            <w:vAlign w:val="center"/>
          </w:tcPr>
          <w:p w14:paraId="225BA381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8" w:type="dxa"/>
            <w:vAlign w:val="center"/>
          </w:tcPr>
          <w:p w14:paraId="309C5B3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97" w:type="dxa"/>
            <w:vAlign w:val="center"/>
          </w:tcPr>
          <w:p w14:paraId="79640E2A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98" w:type="dxa"/>
            <w:vAlign w:val="center"/>
          </w:tcPr>
          <w:p w14:paraId="0E806283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2C3B2E" w:rsidRPr="009F6D94" w14:paraId="3329C82B" w14:textId="77777777" w:rsidTr="00972DA2">
        <w:trPr>
          <w:trHeight w:val="584"/>
        </w:trPr>
        <w:tc>
          <w:tcPr>
            <w:tcW w:w="841" w:type="dxa"/>
            <w:vAlign w:val="center"/>
          </w:tcPr>
          <w:p w14:paraId="0D7BDADE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28" w:type="dxa"/>
            <w:vMerge w:val="restart"/>
            <w:vAlign w:val="center"/>
          </w:tcPr>
          <w:p w14:paraId="63881FA2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0˚</w:t>
            </w:r>
          </w:p>
        </w:tc>
        <w:tc>
          <w:tcPr>
            <w:tcW w:w="2182" w:type="dxa"/>
          </w:tcPr>
          <w:p w14:paraId="78327166" w14:textId="77777777" w:rsidR="002C3B2E" w:rsidRPr="009F6D94" w:rsidRDefault="002C3B2E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 при</w:t>
            </w: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9F6D94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98" w:type="dxa"/>
            <w:vAlign w:val="center"/>
          </w:tcPr>
          <w:p w14:paraId="4235574E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9F6D9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97" w:type="dxa"/>
            <w:vAlign w:val="center"/>
          </w:tcPr>
          <w:p w14:paraId="136331EA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8" w:type="dxa"/>
            <w:vAlign w:val="center"/>
          </w:tcPr>
          <w:p w14:paraId="5F7EAB08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7" w:type="dxa"/>
            <w:vAlign w:val="center"/>
          </w:tcPr>
          <w:p w14:paraId="1974479F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8" w:type="dxa"/>
            <w:vAlign w:val="center"/>
          </w:tcPr>
          <w:p w14:paraId="1CEC5FF4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2C3B2E" w:rsidRPr="009F6D94" w14:paraId="008D8CFC" w14:textId="77777777" w:rsidTr="00972DA2">
        <w:trPr>
          <w:trHeight w:val="593"/>
        </w:trPr>
        <w:tc>
          <w:tcPr>
            <w:tcW w:w="841" w:type="dxa"/>
            <w:vAlign w:val="center"/>
          </w:tcPr>
          <w:p w14:paraId="64F0D9C2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28" w:type="dxa"/>
            <w:vMerge/>
            <w:vAlign w:val="center"/>
          </w:tcPr>
          <w:p w14:paraId="06DED3E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82" w:type="dxa"/>
          </w:tcPr>
          <w:p w14:paraId="2D73F207" w14:textId="77777777" w:rsidR="002C3B2E" w:rsidRPr="009F6D94" w:rsidRDefault="002C3B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 при</w:t>
            </w: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9F6D94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98" w:type="dxa"/>
            <w:vAlign w:val="center"/>
          </w:tcPr>
          <w:p w14:paraId="5418B75B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9F6D9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97" w:type="dxa"/>
            <w:vAlign w:val="center"/>
          </w:tcPr>
          <w:p w14:paraId="533EFC78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8" w:type="dxa"/>
            <w:vAlign w:val="center"/>
          </w:tcPr>
          <w:p w14:paraId="32685C5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7" w:type="dxa"/>
            <w:vAlign w:val="center"/>
          </w:tcPr>
          <w:p w14:paraId="68AB39CA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8" w:type="dxa"/>
            <w:vAlign w:val="center"/>
          </w:tcPr>
          <w:p w14:paraId="0BD4DF7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2C3B2E" w:rsidRPr="009F6D94" w14:paraId="72FBD9A8" w14:textId="77777777" w:rsidTr="00972DA2">
        <w:trPr>
          <w:trHeight w:val="593"/>
        </w:trPr>
        <w:tc>
          <w:tcPr>
            <w:tcW w:w="841" w:type="dxa"/>
            <w:vAlign w:val="center"/>
          </w:tcPr>
          <w:p w14:paraId="51664E3A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28" w:type="dxa"/>
            <w:vMerge w:val="restart"/>
            <w:vAlign w:val="center"/>
          </w:tcPr>
          <w:p w14:paraId="5CD3E721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45˚</w:t>
            </w:r>
          </w:p>
        </w:tc>
        <w:tc>
          <w:tcPr>
            <w:tcW w:w="2182" w:type="dxa"/>
          </w:tcPr>
          <w:p w14:paraId="4856BD0C" w14:textId="77777777" w:rsidR="002C3B2E" w:rsidRPr="009F6D94" w:rsidRDefault="002C3B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 при</w:t>
            </w: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9F6D94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98" w:type="dxa"/>
            <w:vAlign w:val="center"/>
          </w:tcPr>
          <w:p w14:paraId="429F49F4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9F6D9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97" w:type="dxa"/>
            <w:vAlign w:val="center"/>
          </w:tcPr>
          <w:p w14:paraId="73E4F240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8" w:type="dxa"/>
            <w:vAlign w:val="center"/>
          </w:tcPr>
          <w:p w14:paraId="312E6E92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7" w:type="dxa"/>
            <w:vAlign w:val="center"/>
          </w:tcPr>
          <w:p w14:paraId="5D54B17A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8" w:type="dxa"/>
            <w:vAlign w:val="center"/>
          </w:tcPr>
          <w:p w14:paraId="15297861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2C3B2E" w:rsidRPr="009F6D94" w14:paraId="726FFB4C" w14:textId="77777777" w:rsidTr="00972DA2">
        <w:trPr>
          <w:trHeight w:val="575"/>
        </w:trPr>
        <w:tc>
          <w:tcPr>
            <w:tcW w:w="841" w:type="dxa"/>
            <w:vAlign w:val="center"/>
          </w:tcPr>
          <w:p w14:paraId="42D9F99E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28" w:type="dxa"/>
            <w:vMerge/>
            <w:vAlign w:val="center"/>
          </w:tcPr>
          <w:p w14:paraId="3F49F857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82" w:type="dxa"/>
          </w:tcPr>
          <w:p w14:paraId="13C9088F" w14:textId="77777777" w:rsidR="002C3B2E" w:rsidRPr="009F6D94" w:rsidRDefault="002C3B2E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 при</w:t>
            </w: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9F6D94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98" w:type="dxa"/>
            <w:vAlign w:val="center"/>
          </w:tcPr>
          <w:p w14:paraId="225A1F75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9F6D9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9F6D9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97" w:type="dxa"/>
            <w:vAlign w:val="center"/>
          </w:tcPr>
          <w:p w14:paraId="7675863F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8" w:type="dxa"/>
            <w:vAlign w:val="center"/>
          </w:tcPr>
          <w:p w14:paraId="15AC0850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7" w:type="dxa"/>
            <w:vAlign w:val="center"/>
          </w:tcPr>
          <w:p w14:paraId="03C7AE6C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8" w:type="dxa"/>
            <w:vAlign w:val="center"/>
          </w:tcPr>
          <w:p w14:paraId="1E7B120B" w14:textId="77777777" w:rsidR="002C3B2E" w:rsidRPr="009F6D94" w:rsidRDefault="002C3B2E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4D088181" w14:textId="77777777" w:rsidR="002C3B2E" w:rsidRDefault="002C3B2E" w:rsidP="002C3B2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5A5D051B" w14:textId="77777777" w:rsidR="002C3B2E" w:rsidRDefault="002C3B2E" w:rsidP="002C3B2E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F6D94">
        <w:rPr>
          <w:rFonts w:ascii="Times New Roman" w:hAnsi="Times New Roman" w:cs="Times New Roman"/>
          <w:sz w:val="28"/>
          <w:szCs w:val="28"/>
          <w:lang w:val="uk-UA"/>
        </w:rPr>
        <w:lastRenderedPageBreak/>
        <w:t>Епюри тиску</w:t>
      </w:r>
    </w:p>
    <w:p w14:paraId="3D99D572" w14:textId="77777777" w:rsidR="002C3B2E" w:rsidRPr="009F6D94" w:rsidRDefault="002C3B2E" w:rsidP="002C3B2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F6D94">
        <w:rPr>
          <w:rFonts w:ascii="Times New Roman" w:eastAsiaTheme="minorEastAsia" w:hAnsi="Times New Roman" w:cs="Times New Roman"/>
          <w:sz w:val="28"/>
          <w:szCs w:val="28"/>
          <w:lang w:val="uk-UA"/>
        </w:rPr>
        <w:t>0˚</w:t>
      </w:r>
      <w:r w:rsidRPr="009F6D94"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</w:p>
    <w:p w14:paraId="519E3AD3" w14:textId="77777777" w:rsidR="002C3B2E" w:rsidRDefault="002C3B2E" w:rsidP="002C3B2E">
      <w:pPr>
        <w:tabs>
          <w:tab w:val="left" w:pos="768"/>
        </w:tabs>
        <w:rPr>
          <w:noProof/>
          <w:lang w:eastAsia="ru-RU"/>
        </w:rPr>
      </w:pPr>
      <w:r>
        <w:rPr>
          <w:noProof/>
          <w:lang w:val="uk-UA" w:eastAsia="uk-UA"/>
        </w:rPr>
        <w:drawing>
          <wp:inline distT="0" distB="0" distL="0" distR="0" wp14:anchorId="172817DB" wp14:editId="7827F649">
            <wp:extent cx="5235881" cy="2618210"/>
            <wp:effectExtent l="0" t="0" r="3175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34893" cy="26177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F6D94">
        <w:rPr>
          <w:noProof/>
          <w:lang w:eastAsia="ru-RU"/>
        </w:rPr>
        <w:t xml:space="preserve"> </w:t>
      </w:r>
    </w:p>
    <w:p w14:paraId="3E438446" w14:textId="77777777" w:rsidR="002C3B2E" w:rsidRPr="009F6D94" w:rsidRDefault="002C3B2E" w:rsidP="002C3B2E">
      <w:pPr>
        <w:tabs>
          <w:tab w:val="left" w:pos="768"/>
        </w:tabs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9F6D94">
        <w:rPr>
          <w:rFonts w:ascii="Times New Roman" w:eastAsiaTheme="minorEastAsia" w:hAnsi="Times New Roman" w:cs="Times New Roman"/>
          <w:sz w:val="28"/>
          <w:szCs w:val="28"/>
          <w:lang w:val="uk-UA"/>
        </w:rPr>
        <w:t>45˚</w:t>
      </w:r>
      <w:r w:rsidRPr="009F6D94">
        <w:rPr>
          <w:rFonts w:ascii="Times New Roman" w:hAnsi="Times New Roman" w:cs="Times New Roman"/>
          <w:sz w:val="28"/>
          <w:szCs w:val="28"/>
          <w:lang w:val="uk-UA"/>
        </w:rPr>
        <w:br w:type="textWrapping" w:clear="all"/>
      </w:r>
      <w:r>
        <w:rPr>
          <w:noProof/>
          <w:lang w:val="uk-UA" w:eastAsia="uk-UA"/>
        </w:rPr>
        <w:drawing>
          <wp:inline distT="0" distB="0" distL="0" distR="0" wp14:anchorId="30204488" wp14:editId="60F1F28A">
            <wp:extent cx="4986440" cy="2337538"/>
            <wp:effectExtent l="0" t="0" r="5080" b="5715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991323" cy="23398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36402E" w14:textId="77777777" w:rsidR="002C3B2E" w:rsidRPr="009F6D94" w:rsidRDefault="002C3B2E" w:rsidP="002C3B2E">
      <w:pPr>
        <w:tabs>
          <w:tab w:val="left" w:pos="768"/>
        </w:tabs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F48FAE1" w14:textId="77777777" w:rsidR="002C3B2E" w:rsidRDefault="002C3B2E" w:rsidP="002C3B2E">
      <w:pPr>
        <w:tabs>
          <w:tab w:val="left" w:pos="768"/>
        </w:tabs>
        <w:rPr>
          <w:lang w:val="uk-UA"/>
        </w:rPr>
      </w:pPr>
    </w:p>
    <w:p w14:paraId="4DCD5F3B" w14:textId="77777777" w:rsidR="002C3B2E" w:rsidRPr="009F6D94" w:rsidRDefault="002C3B2E" w:rsidP="002C3B2E">
      <w:pPr>
        <w:rPr>
          <w:lang w:val="uk-UA"/>
        </w:rPr>
      </w:pPr>
    </w:p>
    <w:p w14:paraId="5ACB3DF0" w14:textId="77777777" w:rsidR="002C3B2E" w:rsidRPr="009F6D94" w:rsidRDefault="002C3B2E" w:rsidP="002C3B2E">
      <w:pPr>
        <w:rPr>
          <w:lang w:val="uk-UA"/>
        </w:rPr>
      </w:pPr>
    </w:p>
    <w:p w14:paraId="4214026B" w14:textId="77777777" w:rsidR="002C3B2E" w:rsidRPr="009F6D94" w:rsidRDefault="002C3B2E" w:rsidP="002C3B2E">
      <w:pPr>
        <w:rPr>
          <w:lang w:val="uk-UA"/>
        </w:rPr>
      </w:pPr>
    </w:p>
    <w:p w14:paraId="14ADA1BC" w14:textId="77777777" w:rsidR="002C3B2E" w:rsidRPr="009F6D94" w:rsidRDefault="002C3B2E" w:rsidP="002C3B2E">
      <w:pPr>
        <w:rPr>
          <w:lang w:val="uk-UA"/>
        </w:rPr>
      </w:pPr>
    </w:p>
    <w:p w14:paraId="64225B1F" w14:textId="77777777" w:rsidR="002C3B2E" w:rsidRPr="009F6D94" w:rsidRDefault="002C3B2E" w:rsidP="002C3B2E">
      <w:pPr>
        <w:rPr>
          <w:lang w:val="uk-UA"/>
        </w:rPr>
      </w:pPr>
    </w:p>
    <w:p w14:paraId="150EAC73" w14:textId="77777777" w:rsidR="002C3B2E" w:rsidRPr="00663B9D" w:rsidRDefault="002C3B2E" w:rsidP="002C3B2E"/>
    <w:p w14:paraId="6EFA78BD" w14:textId="77777777" w:rsidR="002C3B2E" w:rsidRPr="00100756" w:rsidRDefault="002C3B2E" w:rsidP="002C3B2E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Підпис студента _________________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Підпис викладача _________________</w:t>
      </w:r>
    </w:p>
    <w:p w14:paraId="19F6D702" w14:textId="77777777" w:rsidR="00663B9D" w:rsidRDefault="00663B9D" w:rsidP="007B370B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DA33461" w14:textId="77777777" w:rsidR="00663B9D" w:rsidRDefault="00663B9D" w:rsidP="007B370B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91D401B" w14:textId="77777777" w:rsidR="007B370B" w:rsidRPr="00B31E0D" w:rsidRDefault="007B370B" w:rsidP="007B370B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0158B">
        <w:rPr>
          <w:rFonts w:ascii="Times New Roman" w:hAnsi="Times New Roman" w:cs="Times New Roman"/>
          <w:b/>
          <w:sz w:val="28"/>
          <w:szCs w:val="28"/>
        </w:rPr>
        <w:lastRenderedPageBreak/>
        <w:t>Лабораторна робота №</w:t>
      </w:r>
      <w:r w:rsidR="00EC66A4" w:rsidRPr="00B31E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0158B">
        <w:rPr>
          <w:rFonts w:ascii="Times New Roman" w:hAnsi="Times New Roman" w:cs="Times New Roman"/>
          <w:b/>
          <w:sz w:val="28"/>
          <w:szCs w:val="28"/>
        </w:rPr>
        <w:t>1</w:t>
      </w:r>
      <w:r w:rsidR="005F074C" w:rsidRPr="00B31E0D">
        <w:rPr>
          <w:rFonts w:ascii="Times New Roman" w:hAnsi="Times New Roman" w:cs="Times New Roman"/>
          <w:b/>
          <w:sz w:val="28"/>
          <w:szCs w:val="28"/>
        </w:rPr>
        <w:t>4</w:t>
      </w:r>
    </w:p>
    <w:p w14:paraId="223147F8" w14:textId="77777777" w:rsidR="007B370B" w:rsidRPr="0070158B" w:rsidRDefault="007B370B" w:rsidP="007B370B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0158B">
        <w:rPr>
          <w:rFonts w:ascii="Times New Roman" w:hAnsi="Times New Roman" w:cs="Times New Roman"/>
          <w:b/>
          <w:sz w:val="28"/>
          <w:szCs w:val="28"/>
          <w:lang w:val="uk-UA"/>
        </w:rPr>
        <w:t>Обтікання решітки профілів потоком повітря</w:t>
      </w:r>
    </w:p>
    <w:p w14:paraId="57A2A7BF" w14:textId="77777777" w:rsidR="007B370B" w:rsidRDefault="007B370B" w:rsidP="007B370B">
      <w:pPr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3CF28FDE" wp14:editId="40861B87">
            <wp:extent cx="2272428" cy="2133600"/>
            <wp:effectExtent l="0" t="0" r="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6254" cy="21559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val="uk-UA"/>
        </w:rPr>
        <w:t xml:space="preserve">      </w:t>
      </w:r>
      <w:r>
        <w:rPr>
          <w:noProof/>
          <w:lang w:val="uk-UA" w:eastAsia="uk-UA"/>
        </w:rPr>
        <w:drawing>
          <wp:inline distT="0" distB="0" distL="0" distR="0" wp14:anchorId="73DAE8C0" wp14:editId="301FFE5E">
            <wp:extent cx="1847472" cy="1995802"/>
            <wp:effectExtent l="0" t="0" r="635" b="508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4720" cy="20252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/>
        </w:rPr>
        <w:t xml:space="preserve">    </w:t>
      </w:r>
      <w:r>
        <w:rPr>
          <w:noProof/>
          <w:lang w:val="uk-UA" w:eastAsia="uk-UA"/>
        </w:rPr>
        <w:drawing>
          <wp:inline distT="0" distB="0" distL="0" distR="0" wp14:anchorId="566E3649" wp14:editId="5D257C10">
            <wp:extent cx="1736836" cy="2039934"/>
            <wp:effectExtent l="0" t="0" r="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039" cy="2069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/>
        </w:rPr>
        <w:t xml:space="preserve">                           </w:t>
      </w:r>
    </w:p>
    <w:p w14:paraId="160A1C23" w14:textId="77777777" w:rsidR="007B370B" w:rsidRDefault="007B370B" w:rsidP="007B370B">
      <w:pPr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0158B">
        <w:rPr>
          <w:rFonts w:ascii="Times New Roman" w:hAnsi="Times New Roman" w:cs="Times New Roman"/>
          <w:sz w:val="28"/>
          <w:szCs w:val="28"/>
          <w:lang w:val="uk-UA"/>
        </w:rPr>
        <w:t xml:space="preserve">Температура повітря, </w:t>
      </w:r>
      <w:r w:rsidRPr="0070158B">
        <w:rPr>
          <w:rFonts w:ascii="Times New Roman" w:hAnsi="Times New Roman" w:cs="Times New Roman"/>
          <w:b/>
          <w:i/>
          <w:sz w:val="28"/>
          <w:szCs w:val="28"/>
          <w:lang w:val="en-US"/>
        </w:rPr>
        <w:t>t</w:t>
      </w:r>
      <w:r w:rsidRPr="0070158B">
        <w:rPr>
          <w:rFonts w:ascii="Times New Roman" w:hAnsi="Times New Roman" w:cs="Times New Roman"/>
          <w:b/>
          <w:i/>
          <w:sz w:val="28"/>
          <w:szCs w:val="28"/>
          <w:lang w:val="uk-UA"/>
        </w:rPr>
        <w:t>˚,</w:t>
      </w:r>
      <w:r w:rsidRPr="0070158B">
        <w:rPr>
          <w:rFonts w:ascii="Times New Roman" w:hAnsi="Times New Roman" w:cs="Times New Roman"/>
          <w:b/>
          <w:i/>
          <w:sz w:val="28"/>
          <w:szCs w:val="28"/>
          <w:lang w:val="en-US"/>
        </w:rPr>
        <w:t>C</w:t>
      </w:r>
      <w:r w:rsidRPr="0070158B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__________ </w:t>
      </w:r>
      <w:r w:rsidRPr="007015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</w:t>
      </w:r>
      <w:r w:rsidRPr="0070158B">
        <w:rPr>
          <w:rFonts w:ascii="Times New Roman" w:hAnsi="Times New Roman" w:cs="Times New Roman"/>
          <w:sz w:val="28"/>
          <w:szCs w:val="28"/>
          <w:lang w:val="uk-UA"/>
        </w:rPr>
        <w:t xml:space="preserve">Густина повітря </w:t>
      </w:r>
      <w:r w:rsidRPr="0070158B">
        <w:rPr>
          <w:rFonts w:ascii="Times New Roman" w:hAnsi="Times New Roman" w:cs="Times New Roman"/>
          <w:b/>
          <w:sz w:val="28"/>
          <w:szCs w:val="28"/>
          <w:lang w:val="uk-UA"/>
        </w:rPr>
        <w:t>ρ, кг</w:t>
      </w:r>
      <w:r w:rsidRPr="0070158B">
        <w:rPr>
          <w:rFonts w:ascii="Times New Roman" w:hAnsi="Times New Roman" w:cs="Times New Roman"/>
          <w:b/>
          <w:sz w:val="28"/>
          <w:szCs w:val="28"/>
        </w:rPr>
        <w:t>/</w:t>
      </w:r>
      <w:r w:rsidRPr="0070158B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Pr="0070158B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 xml:space="preserve">3     </w:t>
      </w:r>
      <w:r w:rsidRPr="0070158B">
        <w:rPr>
          <w:rFonts w:ascii="Times New Roman" w:hAnsi="Times New Roman" w:cs="Times New Roman"/>
          <w:b/>
          <w:sz w:val="28"/>
          <w:szCs w:val="28"/>
          <w:lang w:val="uk-UA"/>
        </w:rPr>
        <w:t>____________</w:t>
      </w:r>
      <w:r w:rsidRPr="0070158B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</w:t>
      </w:r>
      <w:r w:rsidRPr="0070158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</w:t>
      </w:r>
    </w:p>
    <w:p w14:paraId="1CE624B6" w14:textId="77777777" w:rsidR="007B370B" w:rsidRDefault="007B370B" w:rsidP="007B37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0158B">
        <w:rPr>
          <w:rFonts w:ascii="Times New Roman" w:hAnsi="Times New Roman" w:cs="Times New Roman"/>
          <w:sz w:val="28"/>
          <w:szCs w:val="28"/>
          <w:lang w:val="uk-UA"/>
        </w:rPr>
        <w:t xml:space="preserve">Частота обертання вентилятора  </w:t>
      </w:r>
      <w:r w:rsidRPr="0070158B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70158B">
        <w:rPr>
          <w:rFonts w:ascii="Times New Roman" w:hAnsi="Times New Roman" w:cs="Times New Roman"/>
          <w:b/>
          <w:sz w:val="28"/>
          <w:szCs w:val="28"/>
          <w:vertAlign w:val="subscript"/>
        </w:rPr>
        <w:t>1</w:t>
      </w:r>
      <w:r w:rsidRPr="0070158B">
        <w:rPr>
          <w:rFonts w:ascii="Times New Roman" w:hAnsi="Times New Roman" w:cs="Times New Roman"/>
          <w:b/>
          <w:sz w:val="28"/>
          <w:szCs w:val="28"/>
        </w:rPr>
        <w:t>=</w:t>
      </w:r>
      <w:r w:rsidRPr="0070158B">
        <w:rPr>
          <w:rFonts w:ascii="Times New Roman" w:hAnsi="Times New Roman" w:cs="Times New Roman"/>
          <w:b/>
          <w:sz w:val="28"/>
          <w:szCs w:val="28"/>
          <w:lang w:val="uk-UA"/>
        </w:rPr>
        <w:t>_______</w:t>
      </w:r>
      <w:r w:rsidRPr="0070158B">
        <w:rPr>
          <w:rFonts w:ascii="Times New Roman" w:hAnsi="Times New Roman" w:cs="Times New Roman"/>
          <w:b/>
          <w:sz w:val="28"/>
          <w:szCs w:val="28"/>
          <w:lang w:val="en-US"/>
        </w:rPr>
        <w:t>n</w:t>
      </w:r>
      <w:r w:rsidRPr="0070158B">
        <w:rPr>
          <w:rFonts w:ascii="Times New Roman" w:hAnsi="Times New Roman" w:cs="Times New Roman"/>
          <w:b/>
          <w:sz w:val="28"/>
          <w:szCs w:val="28"/>
          <w:vertAlign w:val="subscript"/>
        </w:rPr>
        <w:t>2</w:t>
      </w:r>
      <w:r w:rsidRPr="0070158B">
        <w:rPr>
          <w:rFonts w:ascii="Times New Roman" w:hAnsi="Times New Roman" w:cs="Times New Roman"/>
          <w:b/>
          <w:sz w:val="28"/>
          <w:szCs w:val="28"/>
        </w:rPr>
        <w:t>=</w:t>
      </w:r>
      <w:r w:rsidRPr="0070158B">
        <w:rPr>
          <w:rFonts w:ascii="Times New Roman" w:hAnsi="Times New Roman" w:cs="Times New Roman"/>
          <w:b/>
          <w:sz w:val="28"/>
          <w:szCs w:val="28"/>
          <w:lang w:val="uk-UA"/>
        </w:rPr>
        <w:t>_______</w:t>
      </w:r>
      <w:r w:rsidRPr="0070158B">
        <w:rPr>
          <w:rFonts w:ascii="Times New Roman" w:hAnsi="Times New Roman" w:cs="Times New Roman"/>
          <w:sz w:val="28"/>
          <w:szCs w:val="28"/>
          <w:lang w:val="uk-UA"/>
        </w:rPr>
        <w:br/>
      </w:r>
    </w:p>
    <w:p w14:paraId="441B2439" w14:textId="77777777" w:rsidR="007B370B" w:rsidRPr="0070158B" w:rsidRDefault="007B370B" w:rsidP="007B37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0158B">
        <w:rPr>
          <w:rFonts w:ascii="Times New Roman" w:hAnsi="Times New Roman" w:cs="Times New Roman"/>
          <w:sz w:val="28"/>
          <w:szCs w:val="28"/>
          <w:lang w:val="uk-UA"/>
        </w:rPr>
        <w:t>Таблиця спостережень</w:t>
      </w:r>
    </w:p>
    <w:tbl>
      <w:tblPr>
        <w:tblStyle w:val="a3"/>
        <w:tblW w:w="10968" w:type="dxa"/>
        <w:tblLook w:val="04A0" w:firstRow="1" w:lastRow="0" w:firstColumn="1" w:lastColumn="0" w:noHBand="0" w:noVBand="1"/>
      </w:tblPr>
      <w:tblGrid>
        <w:gridCol w:w="833"/>
        <w:gridCol w:w="1228"/>
        <w:gridCol w:w="2165"/>
        <w:gridCol w:w="1198"/>
        <w:gridCol w:w="1386"/>
        <w:gridCol w:w="1386"/>
        <w:gridCol w:w="1386"/>
        <w:gridCol w:w="1386"/>
      </w:tblGrid>
      <w:tr w:rsidR="007B370B" w:rsidRPr="0070158B" w14:paraId="033756B4" w14:textId="77777777" w:rsidTr="00972DA2">
        <w:trPr>
          <w:trHeight w:val="193"/>
        </w:trPr>
        <w:tc>
          <w:tcPr>
            <w:tcW w:w="833" w:type="dxa"/>
            <w:vMerge w:val="restart"/>
            <w:vAlign w:val="center"/>
          </w:tcPr>
          <w:p w14:paraId="60496AD5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228" w:type="dxa"/>
            <w:vMerge w:val="restart"/>
            <w:vAlign w:val="center"/>
          </w:tcPr>
          <w:p w14:paraId="7B945C32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Кут</w:t>
            </w:r>
          </w:p>
          <w:p w14:paraId="05A1DCCF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нахилу</w:t>
            </w:r>
          </w:p>
        </w:tc>
        <w:tc>
          <w:tcPr>
            <w:tcW w:w="2165" w:type="dxa"/>
            <w:vMerge w:val="restart"/>
            <w:vAlign w:val="center"/>
          </w:tcPr>
          <w:p w14:paraId="2DA0A161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98" w:type="dxa"/>
            <w:vMerge w:val="restart"/>
          </w:tcPr>
          <w:p w14:paraId="065BD837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Од. </w:t>
            </w:r>
          </w:p>
          <w:p w14:paraId="0C825E85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виміру</w:t>
            </w:r>
          </w:p>
        </w:tc>
        <w:tc>
          <w:tcPr>
            <w:tcW w:w="5544" w:type="dxa"/>
            <w:gridSpan w:val="4"/>
          </w:tcPr>
          <w:p w14:paraId="0070D210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точки</w:t>
            </w:r>
          </w:p>
        </w:tc>
      </w:tr>
      <w:tr w:rsidR="007B370B" w:rsidRPr="0070158B" w14:paraId="12A8843B" w14:textId="77777777" w:rsidTr="00972DA2">
        <w:trPr>
          <w:trHeight w:val="249"/>
        </w:trPr>
        <w:tc>
          <w:tcPr>
            <w:tcW w:w="833" w:type="dxa"/>
            <w:vMerge/>
          </w:tcPr>
          <w:p w14:paraId="7D05F547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28" w:type="dxa"/>
            <w:vMerge/>
          </w:tcPr>
          <w:p w14:paraId="689FB1D7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65" w:type="dxa"/>
            <w:vMerge/>
          </w:tcPr>
          <w:p w14:paraId="51767F2A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98" w:type="dxa"/>
            <w:vMerge/>
          </w:tcPr>
          <w:p w14:paraId="49F943FA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7AB19FDD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86" w:type="dxa"/>
            <w:vAlign w:val="center"/>
          </w:tcPr>
          <w:p w14:paraId="0B4EDD85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86" w:type="dxa"/>
            <w:vAlign w:val="center"/>
          </w:tcPr>
          <w:p w14:paraId="6B94F115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86" w:type="dxa"/>
            <w:vAlign w:val="center"/>
          </w:tcPr>
          <w:p w14:paraId="4BF1B48E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7B370B" w:rsidRPr="0070158B" w14:paraId="2E526B4B" w14:textId="77777777" w:rsidTr="00972DA2">
        <w:trPr>
          <w:trHeight w:val="587"/>
        </w:trPr>
        <w:tc>
          <w:tcPr>
            <w:tcW w:w="833" w:type="dxa"/>
            <w:vAlign w:val="center"/>
          </w:tcPr>
          <w:p w14:paraId="65E57A56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28" w:type="dxa"/>
            <w:vMerge w:val="restart"/>
            <w:vAlign w:val="center"/>
          </w:tcPr>
          <w:p w14:paraId="2F932A35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0˚</w:t>
            </w:r>
          </w:p>
        </w:tc>
        <w:tc>
          <w:tcPr>
            <w:tcW w:w="2165" w:type="dxa"/>
          </w:tcPr>
          <w:p w14:paraId="3BC6FB7C" w14:textId="77777777" w:rsidR="007B370B" w:rsidRPr="0070158B" w:rsidRDefault="007B370B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70158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98" w:type="dxa"/>
            <w:vAlign w:val="center"/>
          </w:tcPr>
          <w:p w14:paraId="5BAAA1C8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86" w:type="dxa"/>
            <w:vAlign w:val="center"/>
          </w:tcPr>
          <w:p w14:paraId="3C0D586A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67059D6B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5D74F393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6AB14935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B370B" w:rsidRPr="0070158B" w14:paraId="5F90A0F8" w14:textId="77777777" w:rsidTr="00972DA2">
        <w:trPr>
          <w:trHeight w:val="596"/>
        </w:trPr>
        <w:tc>
          <w:tcPr>
            <w:tcW w:w="833" w:type="dxa"/>
            <w:vAlign w:val="center"/>
          </w:tcPr>
          <w:p w14:paraId="2AEAEB72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28" w:type="dxa"/>
            <w:vMerge/>
            <w:vAlign w:val="center"/>
          </w:tcPr>
          <w:p w14:paraId="11574E08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65" w:type="dxa"/>
          </w:tcPr>
          <w:p w14:paraId="5D5945AC" w14:textId="77777777" w:rsidR="007B370B" w:rsidRPr="0070158B" w:rsidRDefault="007B370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70158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98" w:type="dxa"/>
            <w:vAlign w:val="center"/>
          </w:tcPr>
          <w:p w14:paraId="44D2BD3D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86" w:type="dxa"/>
            <w:vAlign w:val="center"/>
          </w:tcPr>
          <w:p w14:paraId="63B29A42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55D4D2A8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60A25A76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4F753C21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B370B" w:rsidRPr="0070158B" w14:paraId="61BF8902" w14:textId="77777777" w:rsidTr="00972DA2">
        <w:trPr>
          <w:trHeight w:val="596"/>
        </w:trPr>
        <w:tc>
          <w:tcPr>
            <w:tcW w:w="833" w:type="dxa"/>
            <w:vAlign w:val="center"/>
          </w:tcPr>
          <w:p w14:paraId="4A7C21E9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28" w:type="dxa"/>
            <w:vMerge w:val="restart"/>
            <w:vAlign w:val="center"/>
          </w:tcPr>
          <w:p w14:paraId="172DBCFE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45˚</w:t>
            </w:r>
          </w:p>
        </w:tc>
        <w:tc>
          <w:tcPr>
            <w:tcW w:w="2165" w:type="dxa"/>
          </w:tcPr>
          <w:p w14:paraId="50B80B7A" w14:textId="77777777" w:rsidR="007B370B" w:rsidRPr="0070158B" w:rsidRDefault="007B370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70158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98" w:type="dxa"/>
            <w:vAlign w:val="center"/>
          </w:tcPr>
          <w:p w14:paraId="3F9D31CB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86" w:type="dxa"/>
            <w:vAlign w:val="center"/>
          </w:tcPr>
          <w:p w14:paraId="0C8C16DC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7555AECA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731F766A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190EA43D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B370B" w:rsidRPr="0070158B" w14:paraId="1E50C5A1" w14:textId="77777777" w:rsidTr="00972DA2">
        <w:trPr>
          <w:trHeight w:val="342"/>
        </w:trPr>
        <w:tc>
          <w:tcPr>
            <w:tcW w:w="833" w:type="dxa"/>
            <w:vAlign w:val="center"/>
          </w:tcPr>
          <w:p w14:paraId="0BF7EB32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28" w:type="dxa"/>
            <w:vMerge/>
            <w:vAlign w:val="center"/>
          </w:tcPr>
          <w:p w14:paraId="41068BFF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65" w:type="dxa"/>
          </w:tcPr>
          <w:p w14:paraId="33357D45" w14:textId="77777777" w:rsidR="007B370B" w:rsidRPr="0070158B" w:rsidRDefault="007B370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Покази батарейного манометра,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70158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98" w:type="dxa"/>
            <w:vAlign w:val="center"/>
          </w:tcPr>
          <w:p w14:paraId="26138C6C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мм</w:t>
            </w:r>
          </w:p>
        </w:tc>
        <w:tc>
          <w:tcPr>
            <w:tcW w:w="1386" w:type="dxa"/>
            <w:vAlign w:val="center"/>
          </w:tcPr>
          <w:p w14:paraId="56FEC23B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066E37B7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4D5C18A2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86" w:type="dxa"/>
            <w:vAlign w:val="center"/>
          </w:tcPr>
          <w:p w14:paraId="6129DEAF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1BBA741A" w14:textId="77777777" w:rsidR="007B370B" w:rsidRDefault="007B370B" w:rsidP="007B370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5B04CF47" w14:textId="77777777" w:rsidR="007B370B" w:rsidRDefault="007B370B" w:rsidP="007B370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6290BBB8" w14:textId="77777777" w:rsidR="007B370B" w:rsidRDefault="007B370B" w:rsidP="007B370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657E7562" w14:textId="77777777" w:rsidR="007B370B" w:rsidRDefault="007B370B" w:rsidP="007B370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3F6A0DE3" w14:textId="77777777" w:rsidR="007B370B" w:rsidRDefault="007B370B" w:rsidP="007B370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62A39CC6" w14:textId="77777777" w:rsidR="007B370B" w:rsidRDefault="007B370B" w:rsidP="007B370B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14:paraId="39C23391" w14:textId="77777777" w:rsidR="00282068" w:rsidRDefault="00282068" w:rsidP="007B37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A412122" w14:textId="77777777" w:rsidR="007B370B" w:rsidRPr="0070158B" w:rsidRDefault="007B370B" w:rsidP="007B37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0158B">
        <w:rPr>
          <w:rFonts w:ascii="Times New Roman" w:hAnsi="Times New Roman" w:cs="Times New Roman"/>
          <w:sz w:val="28"/>
          <w:szCs w:val="28"/>
          <w:lang w:val="uk-UA"/>
        </w:rPr>
        <w:lastRenderedPageBreak/>
        <w:t>Таблиця результатів</w:t>
      </w:r>
    </w:p>
    <w:tbl>
      <w:tblPr>
        <w:tblStyle w:val="a3"/>
        <w:tblW w:w="10992" w:type="dxa"/>
        <w:tblLook w:val="04A0" w:firstRow="1" w:lastRow="0" w:firstColumn="1" w:lastColumn="0" w:noHBand="0" w:noVBand="1"/>
      </w:tblPr>
      <w:tblGrid>
        <w:gridCol w:w="840"/>
        <w:gridCol w:w="1211"/>
        <w:gridCol w:w="2177"/>
        <w:gridCol w:w="1182"/>
        <w:gridCol w:w="1395"/>
        <w:gridCol w:w="1396"/>
        <w:gridCol w:w="1395"/>
        <w:gridCol w:w="1396"/>
      </w:tblGrid>
      <w:tr w:rsidR="007B370B" w:rsidRPr="0070158B" w14:paraId="604FC55A" w14:textId="77777777" w:rsidTr="00972DA2">
        <w:trPr>
          <w:trHeight w:val="116"/>
        </w:trPr>
        <w:tc>
          <w:tcPr>
            <w:tcW w:w="840" w:type="dxa"/>
            <w:vMerge w:val="restart"/>
            <w:vAlign w:val="center"/>
          </w:tcPr>
          <w:p w14:paraId="5FA0FEED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</w:t>
            </w:r>
          </w:p>
        </w:tc>
        <w:tc>
          <w:tcPr>
            <w:tcW w:w="1211" w:type="dxa"/>
            <w:vMerge w:val="restart"/>
            <w:vAlign w:val="center"/>
          </w:tcPr>
          <w:p w14:paraId="3E60A151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Кут</w:t>
            </w:r>
          </w:p>
          <w:p w14:paraId="1C196463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нахилу</w:t>
            </w:r>
          </w:p>
        </w:tc>
        <w:tc>
          <w:tcPr>
            <w:tcW w:w="2177" w:type="dxa"/>
            <w:vMerge w:val="restart"/>
            <w:vAlign w:val="center"/>
          </w:tcPr>
          <w:p w14:paraId="152CFA24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Параметри</w:t>
            </w:r>
          </w:p>
        </w:tc>
        <w:tc>
          <w:tcPr>
            <w:tcW w:w="1182" w:type="dxa"/>
            <w:vMerge w:val="restart"/>
          </w:tcPr>
          <w:p w14:paraId="7984F830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Од. </w:t>
            </w:r>
          </w:p>
          <w:p w14:paraId="7D3243B8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виміру</w:t>
            </w:r>
          </w:p>
        </w:tc>
        <w:tc>
          <w:tcPr>
            <w:tcW w:w="5582" w:type="dxa"/>
            <w:gridSpan w:val="4"/>
          </w:tcPr>
          <w:p w14:paraId="0C5CD478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Контрольні точки</w:t>
            </w:r>
          </w:p>
        </w:tc>
      </w:tr>
      <w:tr w:rsidR="007B370B" w:rsidRPr="0070158B" w14:paraId="3135189F" w14:textId="77777777" w:rsidTr="00972DA2">
        <w:trPr>
          <w:trHeight w:val="151"/>
        </w:trPr>
        <w:tc>
          <w:tcPr>
            <w:tcW w:w="840" w:type="dxa"/>
            <w:vMerge/>
          </w:tcPr>
          <w:p w14:paraId="6F52EBA7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11" w:type="dxa"/>
            <w:vMerge/>
          </w:tcPr>
          <w:p w14:paraId="5B275D54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77" w:type="dxa"/>
            <w:vMerge/>
          </w:tcPr>
          <w:p w14:paraId="10343C81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82" w:type="dxa"/>
            <w:vMerge/>
          </w:tcPr>
          <w:p w14:paraId="3F01E44D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5" w:type="dxa"/>
            <w:vAlign w:val="center"/>
          </w:tcPr>
          <w:p w14:paraId="46A023BB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396" w:type="dxa"/>
            <w:vAlign w:val="center"/>
          </w:tcPr>
          <w:p w14:paraId="08879AE6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395" w:type="dxa"/>
            <w:vAlign w:val="center"/>
          </w:tcPr>
          <w:p w14:paraId="554E147D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396" w:type="dxa"/>
            <w:vAlign w:val="center"/>
          </w:tcPr>
          <w:p w14:paraId="2F74DC53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  <w:tr w:rsidR="007B370B" w:rsidRPr="0070158B" w14:paraId="43016757" w14:textId="77777777" w:rsidTr="00972DA2">
        <w:trPr>
          <w:trHeight w:val="357"/>
        </w:trPr>
        <w:tc>
          <w:tcPr>
            <w:tcW w:w="840" w:type="dxa"/>
            <w:vAlign w:val="center"/>
          </w:tcPr>
          <w:p w14:paraId="5CFE55A4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211" w:type="dxa"/>
            <w:vMerge w:val="restart"/>
            <w:vAlign w:val="center"/>
          </w:tcPr>
          <w:p w14:paraId="2428522A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0˚</w:t>
            </w:r>
          </w:p>
        </w:tc>
        <w:tc>
          <w:tcPr>
            <w:tcW w:w="2177" w:type="dxa"/>
          </w:tcPr>
          <w:p w14:paraId="39E4EA14" w14:textId="77777777" w:rsidR="007B370B" w:rsidRPr="0070158B" w:rsidRDefault="007B370B" w:rsidP="00972DA2">
            <w:pP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Швидкість потоку </w:t>
            </w:r>
            <w:r w:rsidR="00681C60" w:rsidRPr="00681C60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V</w:t>
            </w:r>
            <w:r w:rsidR="00681C60" w:rsidRPr="00681C60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70158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82" w:type="dxa"/>
            <w:vAlign w:val="center"/>
          </w:tcPr>
          <w:p w14:paraId="1DF4CC6C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70158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95" w:type="dxa"/>
            <w:vAlign w:val="center"/>
          </w:tcPr>
          <w:p w14:paraId="535305D4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6" w:type="dxa"/>
            <w:vAlign w:val="center"/>
          </w:tcPr>
          <w:p w14:paraId="33137181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5" w:type="dxa"/>
            <w:vAlign w:val="center"/>
          </w:tcPr>
          <w:p w14:paraId="0BF63364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6" w:type="dxa"/>
            <w:vAlign w:val="center"/>
          </w:tcPr>
          <w:p w14:paraId="7F1E286A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B370B" w:rsidRPr="0070158B" w14:paraId="464C25F5" w14:textId="77777777" w:rsidTr="00972DA2">
        <w:trPr>
          <w:trHeight w:val="361"/>
        </w:trPr>
        <w:tc>
          <w:tcPr>
            <w:tcW w:w="840" w:type="dxa"/>
            <w:vAlign w:val="center"/>
          </w:tcPr>
          <w:p w14:paraId="27E63FC3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1211" w:type="dxa"/>
            <w:vMerge/>
            <w:vAlign w:val="center"/>
          </w:tcPr>
          <w:p w14:paraId="4728D66F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77" w:type="dxa"/>
          </w:tcPr>
          <w:p w14:paraId="04B73BD1" w14:textId="77777777" w:rsidR="007B370B" w:rsidRPr="0070158B" w:rsidRDefault="007B370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Швидкість потоку</w:t>
            </w:r>
            <w:r w:rsidR="00681C60" w:rsidRPr="00681C6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81C60" w:rsidRPr="00681C60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V</w:t>
            </w:r>
            <w:r w:rsidR="00681C60" w:rsidRPr="00681C60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при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70158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82" w:type="dxa"/>
            <w:vAlign w:val="center"/>
          </w:tcPr>
          <w:p w14:paraId="047E6C17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70158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95" w:type="dxa"/>
            <w:vAlign w:val="center"/>
          </w:tcPr>
          <w:p w14:paraId="01055373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6" w:type="dxa"/>
            <w:vAlign w:val="center"/>
          </w:tcPr>
          <w:p w14:paraId="445F12E2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5" w:type="dxa"/>
            <w:vAlign w:val="center"/>
          </w:tcPr>
          <w:p w14:paraId="0E64331C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6" w:type="dxa"/>
            <w:vAlign w:val="center"/>
          </w:tcPr>
          <w:p w14:paraId="3509714B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B370B" w:rsidRPr="0070158B" w14:paraId="30CB7B9D" w14:textId="77777777" w:rsidTr="00972DA2">
        <w:trPr>
          <w:trHeight w:val="361"/>
        </w:trPr>
        <w:tc>
          <w:tcPr>
            <w:tcW w:w="840" w:type="dxa"/>
            <w:vAlign w:val="center"/>
          </w:tcPr>
          <w:p w14:paraId="72590E6E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1211" w:type="dxa"/>
            <w:vMerge w:val="restart"/>
            <w:vAlign w:val="center"/>
          </w:tcPr>
          <w:p w14:paraId="5D8B776A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45˚</w:t>
            </w:r>
          </w:p>
        </w:tc>
        <w:tc>
          <w:tcPr>
            <w:tcW w:w="2177" w:type="dxa"/>
          </w:tcPr>
          <w:p w14:paraId="4A70F540" w14:textId="77777777" w:rsidR="007B370B" w:rsidRPr="0070158B" w:rsidRDefault="007B370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Швидкість потоку </w:t>
            </w:r>
            <w:r w:rsidR="00681C60" w:rsidRPr="00681C60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V</w:t>
            </w:r>
            <w:r w:rsidR="00681C60" w:rsidRPr="00681C60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70158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182" w:type="dxa"/>
            <w:vAlign w:val="center"/>
          </w:tcPr>
          <w:p w14:paraId="6A7D669F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70158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95" w:type="dxa"/>
            <w:vAlign w:val="center"/>
          </w:tcPr>
          <w:p w14:paraId="67D6E1D0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6" w:type="dxa"/>
            <w:vAlign w:val="center"/>
          </w:tcPr>
          <w:p w14:paraId="39A1D2A9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5" w:type="dxa"/>
            <w:vAlign w:val="center"/>
          </w:tcPr>
          <w:p w14:paraId="101B7F08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6" w:type="dxa"/>
            <w:vAlign w:val="center"/>
          </w:tcPr>
          <w:p w14:paraId="09E4FD06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7B370B" w:rsidRPr="0070158B" w14:paraId="2F93CC05" w14:textId="77777777" w:rsidTr="00972DA2">
        <w:trPr>
          <w:trHeight w:val="351"/>
        </w:trPr>
        <w:tc>
          <w:tcPr>
            <w:tcW w:w="840" w:type="dxa"/>
            <w:vAlign w:val="center"/>
          </w:tcPr>
          <w:p w14:paraId="095204DD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11" w:type="dxa"/>
            <w:vMerge/>
            <w:vAlign w:val="center"/>
          </w:tcPr>
          <w:p w14:paraId="2A91490F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177" w:type="dxa"/>
          </w:tcPr>
          <w:p w14:paraId="22AC95D3" w14:textId="77777777" w:rsidR="007B370B" w:rsidRPr="0070158B" w:rsidRDefault="007B370B" w:rsidP="00972DA2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Швидкість потоку </w:t>
            </w:r>
            <w:r w:rsidR="00681C60" w:rsidRPr="00681C60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V</w:t>
            </w:r>
            <w:r w:rsidR="00681C60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h</w:t>
            </w:r>
            <w:r w:rsidRPr="0070158B"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182" w:type="dxa"/>
            <w:vAlign w:val="center"/>
          </w:tcPr>
          <w:p w14:paraId="51FC7D2B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70158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Pr="0070158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/c</w:t>
            </w:r>
          </w:p>
        </w:tc>
        <w:tc>
          <w:tcPr>
            <w:tcW w:w="1395" w:type="dxa"/>
            <w:vAlign w:val="center"/>
          </w:tcPr>
          <w:p w14:paraId="5E5AB954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6" w:type="dxa"/>
            <w:vAlign w:val="center"/>
          </w:tcPr>
          <w:p w14:paraId="5984BC22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5" w:type="dxa"/>
            <w:vAlign w:val="center"/>
          </w:tcPr>
          <w:p w14:paraId="54323E6A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396" w:type="dxa"/>
            <w:vAlign w:val="center"/>
          </w:tcPr>
          <w:p w14:paraId="26914F16" w14:textId="77777777" w:rsidR="007B370B" w:rsidRPr="0070158B" w:rsidRDefault="007B370B" w:rsidP="00972DA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5406AB2A" w14:textId="77777777" w:rsidR="00EC66A4" w:rsidRDefault="00EC66A4" w:rsidP="007B37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EE151D0" w14:textId="77777777" w:rsidR="007B370B" w:rsidRPr="0070158B" w:rsidRDefault="007B370B" w:rsidP="007B37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0158B">
        <w:rPr>
          <w:rFonts w:ascii="Times New Roman" w:hAnsi="Times New Roman" w:cs="Times New Roman"/>
          <w:sz w:val="28"/>
          <w:szCs w:val="28"/>
          <w:lang w:val="uk-UA"/>
        </w:rPr>
        <w:t>Епюри тиску</w:t>
      </w:r>
    </w:p>
    <w:p w14:paraId="450C4D16" w14:textId="77777777" w:rsidR="007B370B" w:rsidRPr="0070158B" w:rsidRDefault="00EC66A4" w:rsidP="007B370B">
      <w:pPr>
        <w:tabs>
          <w:tab w:val="left" w:pos="768"/>
        </w:tabs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2848" behindDoc="0" locked="0" layoutInCell="1" allowOverlap="1" wp14:anchorId="02156116" wp14:editId="093A325B">
            <wp:simplePos x="0" y="0"/>
            <wp:positionH relativeFrom="column">
              <wp:posOffset>3253740</wp:posOffset>
            </wp:positionH>
            <wp:positionV relativeFrom="paragraph">
              <wp:posOffset>44450</wp:posOffset>
            </wp:positionV>
            <wp:extent cx="2918460" cy="3427765"/>
            <wp:effectExtent l="0" t="0" r="0" b="1270"/>
            <wp:wrapThrough wrapText="bothSides">
              <wp:wrapPolygon edited="0">
                <wp:start x="0" y="0"/>
                <wp:lineTo x="0" y="21488"/>
                <wp:lineTo x="21431" y="21488"/>
                <wp:lineTo x="21431" y="0"/>
                <wp:lineTo x="0" y="0"/>
              </wp:wrapPolygon>
            </wp:wrapThrough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8460" cy="3427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56704" behindDoc="0" locked="0" layoutInCell="1" allowOverlap="1" wp14:anchorId="18AA8ABB" wp14:editId="6198DED8">
            <wp:simplePos x="0" y="0"/>
            <wp:positionH relativeFrom="column">
              <wp:posOffset>220980</wp:posOffset>
            </wp:positionH>
            <wp:positionV relativeFrom="paragraph">
              <wp:posOffset>43815</wp:posOffset>
            </wp:positionV>
            <wp:extent cx="2779395" cy="3002280"/>
            <wp:effectExtent l="0" t="0" r="1905" b="7620"/>
            <wp:wrapThrough wrapText="bothSides">
              <wp:wrapPolygon edited="0">
                <wp:start x="0" y="0"/>
                <wp:lineTo x="0" y="21518"/>
                <wp:lineTo x="21467" y="21518"/>
                <wp:lineTo x="21467" y="0"/>
                <wp:lineTo x="0" y="0"/>
              </wp:wrapPolygon>
            </wp:wrapThrough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9395" cy="3002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3F62B80" w14:textId="77777777" w:rsidR="007B370B" w:rsidRPr="0070158B" w:rsidRDefault="007B370B" w:rsidP="007B370B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5EF6D33" w14:textId="77777777" w:rsidR="007B370B" w:rsidRPr="0070158B" w:rsidRDefault="007B370B" w:rsidP="007B370B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D3CEAA3" w14:textId="77777777" w:rsidR="007B370B" w:rsidRDefault="007B370B" w:rsidP="007B370B">
      <w:pPr>
        <w:jc w:val="both"/>
        <w:rPr>
          <w:rFonts w:eastAsiaTheme="minorEastAsia"/>
          <w:lang w:val="uk-UA"/>
        </w:rPr>
      </w:pPr>
    </w:p>
    <w:p w14:paraId="45023007" w14:textId="77777777" w:rsidR="007B370B" w:rsidRPr="0070158B" w:rsidRDefault="007B370B" w:rsidP="007B370B">
      <w:pPr>
        <w:rPr>
          <w:rFonts w:eastAsiaTheme="minorEastAsia"/>
          <w:lang w:val="uk-UA"/>
        </w:rPr>
      </w:pPr>
    </w:p>
    <w:p w14:paraId="7FF95AF3" w14:textId="77777777" w:rsidR="007B370B" w:rsidRPr="0070158B" w:rsidRDefault="007B370B" w:rsidP="007B370B">
      <w:pPr>
        <w:rPr>
          <w:rFonts w:eastAsiaTheme="minorEastAsia"/>
          <w:lang w:val="uk-UA"/>
        </w:rPr>
      </w:pPr>
    </w:p>
    <w:p w14:paraId="1C231763" w14:textId="77777777" w:rsidR="007B370B" w:rsidRDefault="007B370B" w:rsidP="007B370B">
      <w:pPr>
        <w:rPr>
          <w:rFonts w:eastAsiaTheme="minorEastAsia"/>
          <w:lang w:val="uk-UA"/>
        </w:rPr>
      </w:pPr>
    </w:p>
    <w:p w14:paraId="0944F53A" w14:textId="77777777" w:rsidR="007B370B" w:rsidRDefault="007B370B" w:rsidP="007B37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358077C1" w14:textId="77777777" w:rsidR="007B370B" w:rsidRDefault="007B370B" w:rsidP="007B37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C7EFE1C" w14:textId="77777777" w:rsidR="00EC66A4" w:rsidRDefault="00EC66A4" w:rsidP="007B37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EE7273A" w14:textId="77777777" w:rsidR="007B370B" w:rsidRDefault="007B370B" w:rsidP="007B37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14D8B89C" w14:textId="77777777" w:rsidR="007B370B" w:rsidRDefault="007B370B" w:rsidP="007B37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92EF8A9" w14:textId="77777777" w:rsidR="007B370B" w:rsidRDefault="007B370B" w:rsidP="007B37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7A0649E0" w14:textId="77777777" w:rsidR="007B370B" w:rsidRDefault="007B370B" w:rsidP="007B37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5E4D1873" w14:textId="77777777" w:rsidR="007B370B" w:rsidRDefault="007B370B" w:rsidP="007B37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EAFDA34" w14:textId="77777777" w:rsidR="007B370B" w:rsidRDefault="007B370B" w:rsidP="007B37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B52E258" w14:textId="77777777" w:rsidR="00EC66A4" w:rsidRDefault="00EC66A4" w:rsidP="007B370B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</w:p>
    <w:p w14:paraId="45C2218F" w14:textId="77777777" w:rsidR="0096792B" w:rsidRPr="0078258C" w:rsidRDefault="007B370B" w:rsidP="00DF7750">
      <w:pPr>
        <w:spacing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Підпис студента _________________   </w:t>
      </w: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</w:t>
      </w:r>
      <w:r w:rsidRPr="0078258C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             Підпис викладача _________________</w:t>
      </w:r>
    </w:p>
    <w:sectPr w:rsidR="0096792B" w:rsidRPr="0078258C" w:rsidSect="00DF775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A65DF"/>
    <w:multiLevelType w:val="hybridMultilevel"/>
    <w:tmpl w:val="0F4C506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4764"/>
    <w:rsid w:val="00096ADD"/>
    <w:rsid w:val="0019575B"/>
    <w:rsid w:val="001A498D"/>
    <w:rsid w:val="001C7BEC"/>
    <w:rsid w:val="001D4236"/>
    <w:rsid w:val="0024234D"/>
    <w:rsid w:val="00253FB5"/>
    <w:rsid w:val="00282068"/>
    <w:rsid w:val="002C3B2E"/>
    <w:rsid w:val="002F78F2"/>
    <w:rsid w:val="003B3191"/>
    <w:rsid w:val="003F7B31"/>
    <w:rsid w:val="00422942"/>
    <w:rsid w:val="00510A35"/>
    <w:rsid w:val="00591E42"/>
    <w:rsid w:val="005E0E0B"/>
    <w:rsid w:val="005E1683"/>
    <w:rsid w:val="005F074C"/>
    <w:rsid w:val="00663B9D"/>
    <w:rsid w:val="00681C60"/>
    <w:rsid w:val="006A5139"/>
    <w:rsid w:val="006D382E"/>
    <w:rsid w:val="00746139"/>
    <w:rsid w:val="0078258C"/>
    <w:rsid w:val="00792410"/>
    <w:rsid w:val="007A1430"/>
    <w:rsid w:val="007B370B"/>
    <w:rsid w:val="008D4764"/>
    <w:rsid w:val="0096792B"/>
    <w:rsid w:val="00972DA2"/>
    <w:rsid w:val="00980805"/>
    <w:rsid w:val="009B0B90"/>
    <w:rsid w:val="009D3633"/>
    <w:rsid w:val="009F4693"/>
    <w:rsid w:val="00A314D3"/>
    <w:rsid w:val="00B17156"/>
    <w:rsid w:val="00B31E0D"/>
    <w:rsid w:val="00B512C2"/>
    <w:rsid w:val="00B81F7C"/>
    <w:rsid w:val="00C367C4"/>
    <w:rsid w:val="00DA47ED"/>
    <w:rsid w:val="00DE1913"/>
    <w:rsid w:val="00DF7750"/>
    <w:rsid w:val="00EC66A4"/>
    <w:rsid w:val="00FA2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DD7CB"/>
  <w15:docId w15:val="{66895A60-FAA3-49E3-9711-A39F6E48C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D47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A47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A47ED"/>
    <w:rPr>
      <w:rFonts w:ascii="Tahoma" w:hAnsi="Tahoma" w:cs="Tahoma"/>
      <w:sz w:val="16"/>
      <w:szCs w:val="16"/>
    </w:rPr>
  </w:style>
  <w:style w:type="paragraph" w:styleId="a6">
    <w:name w:val="footer"/>
    <w:basedOn w:val="a"/>
    <w:link w:val="a7"/>
    <w:uiPriority w:val="99"/>
    <w:unhideWhenUsed/>
    <w:rsid w:val="006A513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6A5139"/>
  </w:style>
  <w:style w:type="character" w:styleId="a8">
    <w:name w:val="annotation reference"/>
    <w:basedOn w:val="a0"/>
    <w:uiPriority w:val="99"/>
    <w:semiHidden/>
    <w:unhideWhenUsed/>
    <w:rsid w:val="00A314D3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A314D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A314D3"/>
    <w:rPr>
      <w:rFonts w:ascii="Calibri" w:eastAsia="Calibri" w:hAnsi="Calibri"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92410"/>
    <w:rPr>
      <w:rFonts w:asciiTheme="minorHAnsi" w:eastAsiaTheme="minorHAnsi" w:hAnsiTheme="minorHAnsi" w:cstheme="minorBidi"/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792410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jpe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jpeg"/><Relationship Id="rId12" Type="http://schemas.openxmlformats.org/officeDocument/2006/relationships/image" Target="media/image8.png"/><Relationship Id="rId17" Type="http://schemas.openxmlformats.org/officeDocument/2006/relationships/image" Target="media/image13.jpe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pn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608CC79</Template>
  <TotalTime>2</TotalTime>
  <Pages>30</Pages>
  <Words>8261</Words>
  <Characters>4709</Characters>
  <Application>Microsoft Office Word</Application>
  <DocSecurity>0</DocSecurity>
  <Lines>39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Таня</dc:creator>
  <cp:lastModifiedBy>Tymoshenko Stella</cp:lastModifiedBy>
  <cp:revision>3</cp:revision>
  <cp:lastPrinted>2020-01-15T18:51:00Z</cp:lastPrinted>
  <dcterms:created xsi:type="dcterms:W3CDTF">2021-12-22T10:58:00Z</dcterms:created>
  <dcterms:modified xsi:type="dcterms:W3CDTF">2021-12-28T13:18:00Z</dcterms:modified>
</cp:coreProperties>
</file>